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2B8" w:rsidRDefault="00C912B8" w:rsidP="00350576">
      <w:pPr>
        <w:pStyle w:val="Heading11"/>
        <w:tabs>
          <w:tab w:val="left" w:pos="142"/>
        </w:tabs>
        <w:ind w:left="426" w:right="402" w:hanging="709"/>
        <w:jc w:val="both"/>
        <w:rPr>
          <w:bCs w:val="0"/>
        </w:rPr>
      </w:pPr>
    </w:p>
    <w:p w:rsidR="00C912B8" w:rsidRDefault="00C912B8" w:rsidP="0032398E">
      <w:pPr>
        <w:pStyle w:val="Heading11"/>
        <w:tabs>
          <w:tab w:val="left" w:pos="0"/>
        </w:tabs>
        <w:ind w:left="0" w:right="402" w:firstLine="0"/>
        <w:jc w:val="both"/>
        <w:rPr>
          <w:bCs w:val="0"/>
        </w:rPr>
      </w:pPr>
      <w:r w:rsidRPr="004F73C8"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510pt;height:698.25pt;visibility:visible">
            <v:imagedata r:id="rId7" o:title=""/>
          </v:shape>
        </w:pict>
      </w:r>
    </w:p>
    <w:p w:rsidR="00C912B8" w:rsidRDefault="00C912B8" w:rsidP="0035577A">
      <w:pPr>
        <w:pStyle w:val="Heading11"/>
        <w:tabs>
          <w:tab w:val="left" w:pos="1985"/>
        </w:tabs>
        <w:ind w:right="402" w:firstLine="0"/>
        <w:jc w:val="both"/>
        <w:rPr>
          <w:bCs w:val="0"/>
        </w:rPr>
      </w:pPr>
    </w:p>
    <w:p w:rsidR="00C912B8" w:rsidRDefault="00C912B8" w:rsidP="0035577A">
      <w:pPr>
        <w:pStyle w:val="Heading11"/>
        <w:tabs>
          <w:tab w:val="left" w:pos="1985"/>
        </w:tabs>
        <w:ind w:right="402" w:firstLine="0"/>
        <w:jc w:val="both"/>
        <w:rPr>
          <w:bCs w:val="0"/>
        </w:rPr>
      </w:pPr>
    </w:p>
    <w:p w:rsidR="00C912B8" w:rsidRPr="001F60BD" w:rsidRDefault="00C912B8" w:rsidP="0035577A">
      <w:pPr>
        <w:pStyle w:val="Heading11"/>
        <w:tabs>
          <w:tab w:val="left" w:pos="1985"/>
        </w:tabs>
        <w:ind w:right="402" w:firstLine="0"/>
        <w:jc w:val="both"/>
      </w:pPr>
      <w:r w:rsidRPr="001F60BD">
        <w:rPr>
          <w:bCs w:val="0"/>
        </w:rPr>
        <w:t>1.</w:t>
      </w:r>
      <w:r>
        <w:t xml:space="preserve"> </w:t>
      </w:r>
      <w:r w:rsidRPr="001F60BD">
        <w:t>Планируемые</w:t>
      </w:r>
      <w:r w:rsidRPr="001F60BD">
        <w:rPr>
          <w:spacing w:val="-7"/>
        </w:rPr>
        <w:t xml:space="preserve"> </w:t>
      </w:r>
      <w:r w:rsidRPr="001F60BD">
        <w:t>результаты</w:t>
      </w:r>
      <w:r w:rsidRPr="001F60BD">
        <w:rPr>
          <w:spacing w:val="-3"/>
        </w:rPr>
        <w:t xml:space="preserve"> </w:t>
      </w:r>
      <w:r w:rsidRPr="001F60BD">
        <w:t>изучения</w:t>
      </w:r>
      <w:r w:rsidRPr="001F60BD">
        <w:rPr>
          <w:spacing w:val="-4"/>
        </w:rPr>
        <w:t xml:space="preserve"> </w:t>
      </w:r>
      <w:r w:rsidRPr="001F60BD">
        <w:t>учебного</w:t>
      </w:r>
      <w:r w:rsidRPr="001F60BD">
        <w:rPr>
          <w:spacing w:val="-5"/>
        </w:rPr>
        <w:t xml:space="preserve"> </w:t>
      </w:r>
      <w:r w:rsidRPr="001F60BD">
        <w:t>предмета.</w:t>
      </w:r>
    </w:p>
    <w:p w:rsidR="00C912B8" w:rsidRPr="001F60BD" w:rsidRDefault="00C912B8" w:rsidP="0035577A">
      <w:pPr>
        <w:ind w:left="142" w:right="524" w:firstLine="542"/>
        <w:jc w:val="both"/>
        <w:rPr>
          <w:b/>
          <w:sz w:val="24"/>
          <w:szCs w:val="24"/>
        </w:rPr>
      </w:pPr>
      <w:r w:rsidRPr="001F60BD">
        <w:rPr>
          <w:b/>
          <w:sz w:val="24"/>
          <w:szCs w:val="24"/>
        </w:rPr>
        <w:t>Личностные</w:t>
      </w:r>
      <w:r w:rsidRPr="001F60BD">
        <w:rPr>
          <w:b/>
          <w:spacing w:val="-3"/>
          <w:sz w:val="24"/>
          <w:szCs w:val="24"/>
        </w:rPr>
        <w:t xml:space="preserve"> </w:t>
      </w:r>
      <w:r w:rsidRPr="001F60BD">
        <w:rPr>
          <w:b/>
          <w:sz w:val="24"/>
          <w:szCs w:val="24"/>
        </w:rPr>
        <w:t>результаты</w:t>
      </w:r>
      <w:r w:rsidRPr="001F60BD">
        <w:rPr>
          <w:b/>
          <w:spacing w:val="1"/>
          <w:sz w:val="24"/>
          <w:szCs w:val="24"/>
        </w:rPr>
        <w:t xml:space="preserve"> </w:t>
      </w:r>
      <w:r w:rsidRPr="001F60BD">
        <w:rPr>
          <w:b/>
          <w:sz w:val="24"/>
          <w:szCs w:val="24"/>
        </w:rPr>
        <w:t>освоения</w:t>
      </w:r>
      <w:r w:rsidRPr="001F60BD">
        <w:rPr>
          <w:b/>
          <w:spacing w:val="-2"/>
          <w:sz w:val="24"/>
          <w:szCs w:val="24"/>
        </w:rPr>
        <w:t xml:space="preserve"> </w:t>
      </w:r>
      <w:r w:rsidRPr="001F60BD">
        <w:rPr>
          <w:b/>
          <w:sz w:val="24"/>
          <w:szCs w:val="24"/>
        </w:rPr>
        <w:t>учебного</w:t>
      </w:r>
      <w:r w:rsidRPr="001F60BD">
        <w:rPr>
          <w:b/>
          <w:spacing w:val="-3"/>
          <w:sz w:val="24"/>
          <w:szCs w:val="24"/>
        </w:rPr>
        <w:t xml:space="preserve"> </w:t>
      </w:r>
      <w:r w:rsidRPr="001F60BD">
        <w:rPr>
          <w:b/>
          <w:sz w:val="24"/>
          <w:szCs w:val="24"/>
        </w:rPr>
        <w:t>предмета “Родная</w:t>
      </w:r>
      <w:r>
        <w:rPr>
          <w:b/>
          <w:sz w:val="24"/>
          <w:szCs w:val="24"/>
        </w:rPr>
        <w:t xml:space="preserve"> </w:t>
      </w:r>
      <w:r w:rsidRPr="001F60BD">
        <w:rPr>
          <w:b/>
          <w:sz w:val="24"/>
          <w:szCs w:val="24"/>
        </w:rPr>
        <w:t>литература</w:t>
      </w:r>
      <w:r>
        <w:rPr>
          <w:b/>
          <w:sz w:val="24"/>
          <w:szCs w:val="24"/>
        </w:rPr>
        <w:t xml:space="preserve"> </w:t>
      </w:r>
      <w:r w:rsidRPr="001F60BD">
        <w:rPr>
          <w:b/>
          <w:sz w:val="24"/>
          <w:szCs w:val="24"/>
        </w:rPr>
        <w:t>(татарская)</w:t>
      </w:r>
      <w:r w:rsidRPr="001F60BD">
        <w:rPr>
          <w:b/>
          <w:spacing w:val="-2"/>
          <w:sz w:val="24"/>
          <w:szCs w:val="24"/>
        </w:rPr>
        <w:t xml:space="preserve"> </w:t>
      </w:r>
      <w:r w:rsidRPr="001F60BD">
        <w:rPr>
          <w:b/>
          <w:sz w:val="24"/>
          <w:szCs w:val="24"/>
        </w:rPr>
        <w:t>”</w:t>
      </w:r>
      <w:r>
        <w:rPr>
          <w:b/>
          <w:sz w:val="24"/>
          <w:szCs w:val="24"/>
        </w:rPr>
        <w:t xml:space="preserve"> </w:t>
      </w:r>
      <w:r w:rsidRPr="001F60BD">
        <w:rPr>
          <w:sz w:val="24"/>
          <w:szCs w:val="24"/>
        </w:rPr>
        <w:t>на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уровне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основного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общего</w:t>
      </w:r>
      <w:r w:rsidRPr="001F60BD">
        <w:rPr>
          <w:spacing w:val="-4"/>
          <w:sz w:val="24"/>
          <w:szCs w:val="24"/>
        </w:rPr>
        <w:t xml:space="preserve"> </w:t>
      </w:r>
      <w:r w:rsidRPr="001F60BD">
        <w:rPr>
          <w:sz w:val="24"/>
          <w:szCs w:val="24"/>
        </w:rPr>
        <w:t>образования отражают:</w:t>
      </w:r>
    </w:p>
    <w:p w:rsidR="00C912B8" w:rsidRPr="001F60BD" w:rsidRDefault="00C912B8" w:rsidP="0035577A">
      <w:pPr>
        <w:pStyle w:val="ListParagraph"/>
        <w:numPr>
          <w:ilvl w:val="0"/>
          <w:numId w:val="19"/>
        </w:numPr>
        <w:tabs>
          <w:tab w:val="left" w:pos="980"/>
        </w:tabs>
        <w:ind w:right="535" w:firstLine="568"/>
        <w:rPr>
          <w:sz w:val="24"/>
          <w:szCs w:val="24"/>
        </w:rPr>
      </w:pPr>
      <w:r w:rsidRPr="001F60BD">
        <w:rPr>
          <w:sz w:val="24"/>
          <w:szCs w:val="24"/>
        </w:rPr>
        <w:t>воспитание российской гражданской идентичности: патриотизма, уважения к Отечеству,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прошлое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настоящее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многонационального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народа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России;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осознание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своей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этнической</w:t>
      </w:r>
      <w:r w:rsidRPr="001F60BD">
        <w:rPr>
          <w:spacing w:val="-52"/>
          <w:sz w:val="24"/>
          <w:szCs w:val="24"/>
        </w:rPr>
        <w:t xml:space="preserve"> </w:t>
      </w:r>
      <w:r w:rsidRPr="001F60BD">
        <w:rPr>
          <w:sz w:val="24"/>
          <w:szCs w:val="24"/>
        </w:rPr>
        <w:t>принадлежности, знание истории, языка, культуры своего народа, своего края, основ культурного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наследия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народов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России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человечества;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усвоение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гуманистических,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демократических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традиционных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ценностей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многонационального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российского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общества;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воспитание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чувства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ответственности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долга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перед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Родиной;</w:t>
      </w:r>
    </w:p>
    <w:p w:rsidR="00C912B8" w:rsidRPr="001F60BD" w:rsidRDefault="00C912B8" w:rsidP="0035577A">
      <w:pPr>
        <w:pStyle w:val="ListParagraph"/>
        <w:numPr>
          <w:ilvl w:val="0"/>
          <w:numId w:val="19"/>
        </w:numPr>
        <w:tabs>
          <w:tab w:val="left" w:pos="1094"/>
        </w:tabs>
        <w:ind w:right="534" w:firstLine="568"/>
        <w:rPr>
          <w:sz w:val="24"/>
          <w:szCs w:val="24"/>
        </w:rPr>
      </w:pPr>
      <w:r w:rsidRPr="001F60BD">
        <w:rPr>
          <w:sz w:val="24"/>
          <w:szCs w:val="24"/>
        </w:rPr>
        <w:t>формирование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ответственного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отношения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к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учению,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готовности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способности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обучающихся к саморазвитию и самообразованию на основе мотивации к обучению и познанию,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осознанному выбору и построению дальнейшей индивидуальной траектории образования на базе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ориентировки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в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мире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профессий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профессиональных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предпочтений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учетом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устойчивых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познавательных интересов, а также на основе формирования уважительного отношения к труду,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развития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опыта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участия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в социально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значимом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труде;</w:t>
      </w:r>
    </w:p>
    <w:p w:rsidR="00C912B8" w:rsidRPr="001F60BD" w:rsidRDefault="00C912B8" w:rsidP="0035577A">
      <w:pPr>
        <w:pStyle w:val="ListParagraph"/>
        <w:numPr>
          <w:ilvl w:val="0"/>
          <w:numId w:val="19"/>
        </w:numPr>
        <w:tabs>
          <w:tab w:val="left" w:pos="1064"/>
        </w:tabs>
        <w:ind w:right="534" w:firstLine="568"/>
        <w:rPr>
          <w:sz w:val="24"/>
          <w:szCs w:val="24"/>
        </w:rPr>
      </w:pPr>
      <w:r w:rsidRPr="001F60BD">
        <w:rPr>
          <w:sz w:val="24"/>
          <w:szCs w:val="24"/>
        </w:rPr>
        <w:t>формирование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целостного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мировоззрения,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соответствующего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современному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уровню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развития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науки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общественной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практики,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учитывающего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социальное,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культурное,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языковое,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духовное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многообразие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современного мира;</w:t>
      </w:r>
    </w:p>
    <w:p w:rsidR="00C912B8" w:rsidRPr="001F60BD" w:rsidRDefault="00C912B8" w:rsidP="0035577A">
      <w:pPr>
        <w:pStyle w:val="ListParagraph"/>
        <w:numPr>
          <w:ilvl w:val="0"/>
          <w:numId w:val="19"/>
        </w:numPr>
        <w:tabs>
          <w:tab w:val="left" w:pos="994"/>
        </w:tabs>
        <w:ind w:right="541" w:firstLine="568"/>
        <w:rPr>
          <w:sz w:val="24"/>
          <w:szCs w:val="24"/>
        </w:rPr>
      </w:pPr>
      <w:r w:rsidRPr="001F60BD">
        <w:rPr>
          <w:sz w:val="24"/>
          <w:szCs w:val="24"/>
        </w:rPr>
        <w:t>формирование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осознанного,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уважительного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доброжелательного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отношения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к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другому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человеку,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его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мнению,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мировоззрению,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культуре,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языку,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вере,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гражданской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позиции,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к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истории,</w:t>
      </w:r>
      <w:r w:rsidRPr="001F60BD">
        <w:rPr>
          <w:spacing w:val="-52"/>
          <w:sz w:val="24"/>
          <w:szCs w:val="24"/>
        </w:rPr>
        <w:t xml:space="preserve"> </w:t>
      </w:r>
      <w:r w:rsidRPr="001F60BD">
        <w:rPr>
          <w:sz w:val="24"/>
          <w:szCs w:val="24"/>
        </w:rPr>
        <w:t>культуре, религии, традициям, языкам, ценностям народов России и народов мира; готовности 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способности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вести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диалог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с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другими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людьми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достигать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в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нем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взаимопонимания;</w:t>
      </w:r>
    </w:p>
    <w:p w:rsidR="00C912B8" w:rsidRPr="001F60BD" w:rsidRDefault="00C912B8" w:rsidP="0035577A">
      <w:pPr>
        <w:pStyle w:val="ListParagraph"/>
        <w:numPr>
          <w:ilvl w:val="0"/>
          <w:numId w:val="19"/>
        </w:numPr>
        <w:tabs>
          <w:tab w:val="left" w:pos="936"/>
        </w:tabs>
        <w:ind w:right="536" w:firstLine="568"/>
        <w:rPr>
          <w:sz w:val="24"/>
          <w:szCs w:val="24"/>
        </w:rPr>
      </w:pPr>
      <w:r w:rsidRPr="001F60BD">
        <w:rPr>
          <w:sz w:val="24"/>
          <w:szCs w:val="24"/>
        </w:rPr>
        <w:t>освоение социальных норм, правил поведения, ролей и форм социальной жизни в группах 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сообществах, включая взрослые и социальные сообщества; участие в школьном самоуправлении 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общественной жизни в пределах возрастных компетенций с учетом региональных, этнокультурных,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социальных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экономических особенностей;</w:t>
      </w:r>
    </w:p>
    <w:p w:rsidR="00C912B8" w:rsidRPr="001F60BD" w:rsidRDefault="00C912B8" w:rsidP="0035577A">
      <w:pPr>
        <w:pStyle w:val="ListParagraph"/>
        <w:numPr>
          <w:ilvl w:val="0"/>
          <w:numId w:val="19"/>
        </w:numPr>
        <w:tabs>
          <w:tab w:val="left" w:pos="948"/>
        </w:tabs>
        <w:spacing w:before="1"/>
        <w:ind w:right="539" w:firstLine="568"/>
        <w:rPr>
          <w:sz w:val="24"/>
          <w:szCs w:val="24"/>
        </w:rPr>
      </w:pPr>
      <w:r w:rsidRPr="001F60BD">
        <w:rPr>
          <w:sz w:val="24"/>
          <w:szCs w:val="24"/>
        </w:rPr>
        <w:t>развитие морального сознания и компетентности в решении моральных проблем на основе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личностного выбора, формирование нравственных чувств и нравственного поведения, осознанного 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ответственного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отношения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к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собственным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поступкам;</w:t>
      </w:r>
    </w:p>
    <w:p w:rsidR="00C912B8" w:rsidRPr="001F60BD" w:rsidRDefault="00C912B8" w:rsidP="0035577A">
      <w:pPr>
        <w:pStyle w:val="ListParagraph"/>
        <w:numPr>
          <w:ilvl w:val="0"/>
          <w:numId w:val="19"/>
        </w:numPr>
        <w:tabs>
          <w:tab w:val="left" w:pos="1062"/>
        </w:tabs>
        <w:ind w:right="536" w:firstLine="568"/>
        <w:rPr>
          <w:sz w:val="24"/>
          <w:szCs w:val="24"/>
        </w:rPr>
      </w:pPr>
      <w:r w:rsidRPr="001F60BD">
        <w:rPr>
          <w:sz w:val="24"/>
          <w:szCs w:val="24"/>
        </w:rPr>
        <w:t>формирование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коммуникативной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компетентности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в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общении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сотрудничестве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сверстниками,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детьми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старшего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младшего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возраста,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взрослыми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в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процессе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образовательной,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общественно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полезной,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учебно-исследовательской,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творческой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-4"/>
          <w:sz w:val="24"/>
          <w:szCs w:val="24"/>
        </w:rPr>
        <w:t xml:space="preserve"> </w:t>
      </w:r>
      <w:r w:rsidRPr="001F60BD">
        <w:rPr>
          <w:sz w:val="24"/>
          <w:szCs w:val="24"/>
        </w:rPr>
        <w:t>других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видов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деятельности;</w:t>
      </w:r>
    </w:p>
    <w:p w:rsidR="00C912B8" w:rsidRPr="001F60BD" w:rsidRDefault="00C912B8" w:rsidP="0035577A">
      <w:pPr>
        <w:pStyle w:val="ListParagraph"/>
        <w:numPr>
          <w:ilvl w:val="0"/>
          <w:numId w:val="19"/>
        </w:numPr>
        <w:tabs>
          <w:tab w:val="left" w:pos="1054"/>
        </w:tabs>
        <w:ind w:right="537" w:firstLine="568"/>
        <w:rPr>
          <w:sz w:val="24"/>
          <w:szCs w:val="24"/>
        </w:rPr>
      </w:pPr>
      <w:r w:rsidRPr="001F60BD">
        <w:rPr>
          <w:sz w:val="24"/>
          <w:szCs w:val="24"/>
        </w:rPr>
        <w:t>формирование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ценности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здорового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безопасного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образа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жизни;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усвоение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правил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индивидуального и коллективного безопасного поведения в чрезвычайных ситуациях, угрожающих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жизни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здоровью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людей,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правил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поведения на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транспорте и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на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дорогах;</w:t>
      </w:r>
    </w:p>
    <w:p w:rsidR="00C912B8" w:rsidRPr="001F60BD" w:rsidRDefault="00C912B8" w:rsidP="0035577A">
      <w:pPr>
        <w:pStyle w:val="ListParagraph"/>
        <w:numPr>
          <w:ilvl w:val="0"/>
          <w:numId w:val="19"/>
        </w:numPr>
        <w:tabs>
          <w:tab w:val="left" w:pos="1000"/>
        </w:tabs>
        <w:ind w:right="532" w:firstLine="568"/>
        <w:rPr>
          <w:sz w:val="24"/>
          <w:szCs w:val="24"/>
        </w:rPr>
      </w:pPr>
      <w:r w:rsidRPr="001F60BD">
        <w:rPr>
          <w:sz w:val="24"/>
          <w:szCs w:val="24"/>
        </w:rPr>
        <w:t>формирование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основ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экологической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культуры,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соответствующей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современному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уровню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экологического</w:t>
      </w:r>
      <w:r w:rsidRPr="001F60BD">
        <w:rPr>
          <w:spacing w:val="20"/>
          <w:sz w:val="24"/>
          <w:szCs w:val="24"/>
        </w:rPr>
        <w:t xml:space="preserve"> </w:t>
      </w:r>
      <w:r w:rsidRPr="001F60BD">
        <w:rPr>
          <w:sz w:val="24"/>
          <w:szCs w:val="24"/>
        </w:rPr>
        <w:t>мышления,</w:t>
      </w:r>
      <w:r w:rsidRPr="001F60BD">
        <w:rPr>
          <w:spacing w:val="19"/>
          <w:sz w:val="24"/>
          <w:szCs w:val="24"/>
        </w:rPr>
        <w:t xml:space="preserve"> </w:t>
      </w:r>
      <w:r w:rsidRPr="001F60BD">
        <w:rPr>
          <w:sz w:val="24"/>
          <w:szCs w:val="24"/>
        </w:rPr>
        <w:t>развитие</w:t>
      </w:r>
      <w:r w:rsidRPr="001F60BD">
        <w:rPr>
          <w:spacing w:val="17"/>
          <w:sz w:val="24"/>
          <w:szCs w:val="24"/>
        </w:rPr>
        <w:t xml:space="preserve"> </w:t>
      </w:r>
      <w:r w:rsidRPr="001F60BD">
        <w:rPr>
          <w:sz w:val="24"/>
          <w:szCs w:val="24"/>
        </w:rPr>
        <w:t>опыта</w:t>
      </w:r>
      <w:r w:rsidRPr="001F60BD">
        <w:rPr>
          <w:spacing w:val="17"/>
          <w:sz w:val="24"/>
          <w:szCs w:val="24"/>
        </w:rPr>
        <w:t xml:space="preserve"> </w:t>
      </w:r>
      <w:r w:rsidRPr="001F60BD">
        <w:rPr>
          <w:sz w:val="24"/>
          <w:szCs w:val="24"/>
        </w:rPr>
        <w:t>экологически</w:t>
      </w:r>
      <w:r w:rsidRPr="001F60BD">
        <w:rPr>
          <w:spacing w:val="20"/>
          <w:sz w:val="24"/>
          <w:szCs w:val="24"/>
        </w:rPr>
        <w:t xml:space="preserve"> </w:t>
      </w:r>
      <w:r w:rsidRPr="001F60BD">
        <w:rPr>
          <w:sz w:val="24"/>
          <w:szCs w:val="24"/>
        </w:rPr>
        <w:t>ориентированной</w:t>
      </w:r>
      <w:r w:rsidRPr="001F60BD">
        <w:rPr>
          <w:spacing w:val="18"/>
          <w:sz w:val="24"/>
          <w:szCs w:val="24"/>
        </w:rPr>
        <w:t xml:space="preserve"> </w:t>
      </w:r>
      <w:r w:rsidRPr="001F60BD">
        <w:rPr>
          <w:sz w:val="24"/>
          <w:szCs w:val="24"/>
        </w:rPr>
        <w:t>рефлексивно-оценочной</w:t>
      </w:r>
      <w:r w:rsidRPr="001F60BD">
        <w:rPr>
          <w:spacing w:val="-52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практической деятельности в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жизненных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ситуациях;</w:t>
      </w:r>
    </w:p>
    <w:p w:rsidR="00C912B8" w:rsidRPr="001F60BD" w:rsidRDefault="00C912B8" w:rsidP="0035577A">
      <w:pPr>
        <w:pStyle w:val="ListParagraph"/>
        <w:numPr>
          <w:ilvl w:val="0"/>
          <w:numId w:val="19"/>
        </w:numPr>
        <w:tabs>
          <w:tab w:val="left" w:pos="1088"/>
        </w:tabs>
        <w:ind w:right="545" w:firstLine="568"/>
        <w:rPr>
          <w:sz w:val="24"/>
          <w:szCs w:val="24"/>
        </w:rPr>
      </w:pPr>
      <w:r w:rsidRPr="001F60BD">
        <w:rPr>
          <w:sz w:val="24"/>
          <w:szCs w:val="24"/>
        </w:rPr>
        <w:t>осознание значения семьи в жизни человека и общества, принятие ценности семейной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жизни,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уважительное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заботливое отношение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к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членам своей семьи;</w:t>
      </w:r>
    </w:p>
    <w:p w:rsidR="00C912B8" w:rsidRPr="0035577A" w:rsidRDefault="00C912B8" w:rsidP="0035577A">
      <w:pPr>
        <w:pStyle w:val="ListParagraph"/>
        <w:numPr>
          <w:ilvl w:val="0"/>
          <w:numId w:val="19"/>
        </w:numPr>
        <w:tabs>
          <w:tab w:val="left" w:pos="1038"/>
        </w:tabs>
        <w:ind w:right="537" w:firstLine="568"/>
        <w:rPr>
          <w:sz w:val="24"/>
          <w:szCs w:val="24"/>
        </w:rPr>
      </w:pPr>
      <w:r w:rsidRPr="001F60BD">
        <w:rPr>
          <w:sz w:val="24"/>
          <w:szCs w:val="24"/>
        </w:rPr>
        <w:t>развитие</w:t>
      </w:r>
      <w:r w:rsidRPr="001F60BD">
        <w:rPr>
          <w:spacing w:val="-6"/>
          <w:sz w:val="24"/>
          <w:szCs w:val="24"/>
        </w:rPr>
        <w:t xml:space="preserve"> </w:t>
      </w:r>
      <w:r w:rsidRPr="001F60BD">
        <w:rPr>
          <w:sz w:val="24"/>
          <w:szCs w:val="24"/>
        </w:rPr>
        <w:t>эстетического</w:t>
      </w:r>
      <w:r w:rsidRPr="001F60BD">
        <w:rPr>
          <w:spacing w:val="-5"/>
          <w:sz w:val="24"/>
          <w:szCs w:val="24"/>
        </w:rPr>
        <w:t xml:space="preserve"> </w:t>
      </w:r>
      <w:r w:rsidRPr="001F60BD">
        <w:rPr>
          <w:sz w:val="24"/>
          <w:szCs w:val="24"/>
        </w:rPr>
        <w:t>сознания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через</w:t>
      </w:r>
      <w:r w:rsidRPr="001F60BD">
        <w:rPr>
          <w:spacing w:val="-5"/>
          <w:sz w:val="24"/>
          <w:szCs w:val="24"/>
        </w:rPr>
        <w:t xml:space="preserve"> </w:t>
      </w:r>
      <w:r w:rsidRPr="001F60BD">
        <w:rPr>
          <w:sz w:val="24"/>
          <w:szCs w:val="24"/>
        </w:rPr>
        <w:t>освоение</w:t>
      </w:r>
      <w:r w:rsidRPr="001F60BD">
        <w:rPr>
          <w:spacing w:val="-6"/>
          <w:sz w:val="24"/>
          <w:szCs w:val="24"/>
        </w:rPr>
        <w:t xml:space="preserve"> </w:t>
      </w:r>
      <w:r w:rsidRPr="001F60BD">
        <w:rPr>
          <w:sz w:val="24"/>
          <w:szCs w:val="24"/>
        </w:rPr>
        <w:t>художественного</w:t>
      </w:r>
      <w:r w:rsidRPr="001F60BD">
        <w:rPr>
          <w:spacing w:val="-4"/>
          <w:sz w:val="24"/>
          <w:szCs w:val="24"/>
        </w:rPr>
        <w:t xml:space="preserve"> </w:t>
      </w:r>
      <w:r w:rsidRPr="001F60BD">
        <w:rPr>
          <w:sz w:val="24"/>
          <w:szCs w:val="24"/>
        </w:rPr>
        <w:t>наследия</w:t>
      </w:r>
      <w:r w:rsidRPr="001F60BD">
        <w:rPr>
          <w:spacing w:val="-6"/>
          <w:sz w:val="24"/>
          <w:szCs w:val="24"/>
        </w:rPr>
        <w:t xml:space="preserve"> </w:t>
      </w:r>
      <w:r w:rsidRPr="001F60BD">
        <w:rPr>
          <w:sz w:val="24"/>
          <w:szCs w:val="24"/>
        </w:rPr>
        <w:t>народов</w:t>
      </w:r>
      <w:r w:rsidRPr="001F60BD">
        <w:rPr>
          <w:spacing w:val="-6"/>
          <w:sz w:val="24"/>
          <w:szCs w:val="24"/>
        </w:rPr>
        <w:t xml:space="preserve"> </w:t>
      </w:r>
      <w:r w:rsidRPr="001F60BD">
        <w:rPr>
          <w:sz w:val="24"/>
          <w:szCs w:val="24"/>
        </w:rPr>
        <w:t>России</w:t>
      </w:r>
      <w:r w:rsidRPr="001F60BD">
        <w:rPr>
          <w:spacing w:val="-53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мира,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творческой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деятельности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эстетического характера.</w:t>
      </w:r>
    </w:p>
    <w:p w:rsidR="00C912B8" w:rsidRPr="001F60BD" w:rsidRDefault="00C912B8" w:rsidP="0035577A">
      <w:pPr>
        <w:pStyle w:val="Heading21"/>
        <w:ind w:left="122" w:right="524" w:firstLine="568"/>
        <w:jc w:val="both"/>
        <w:rPr>
          <w:sz w:val="24"/>
          <w:szCs w:val="24"/>
        </w:rPr>
      </w:pPr>
      <w:r w:rsidRPr="001F60BD">
        <w:rPr>
          <w:sz w:val="24"/>
          <w:szCs w:val="24"/>
        </w:rPr>
        <w:t>Метапредметные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результаты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освоения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учебного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предмета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“Родная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литература</w:t>
      </w:r>
      <w:r>
        <w:rPr>
          <w:sz w:val="24"/>
          <w:szCs w:val="24"/>
        </w:rPr>
        <w:t xml:space="preserve"> </w:t>
      </w:r>
      <w:r w:rsidRPr="001F60BD">
        <w:rPr>
          <w:sz w:val="24"/>
          <w:szCs w:val="24"/>
        </w:rPr>
        <w:t>(татарская)</w:t>
      </w:r>
      <w:r>
        <w:rPr>
          <w:sz w:val="24"/>
          <w:szCs w:val="24"/>
        </w:rPr>
        <w:t xml:space="preserve"> </w:t>
      </w:r>
      <w:r w:rsidRPr="001F60BD">
        <w:rPr>
          <w:sz w:val="24"/>
          <w:szCs w:val="24"/>
        </w:rPr>
        <w:t>”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на уровне</w:t>
      </w:r>
      <w:r w:rsidRPr="001F60BD">
        <w:rPr>
          <w:spacing w:val="8"/>
          <w:sz w:val="24"/>
          <w:szCs w:val="24"/>
        </w:rPr>
        <w:t xml:space="preserve"> </w:t>
      </w:r>
      <w:r w:rsidRPr="001F60BD">
        <w:rPr>
          <w:sz w:val="24"/>
          <w:szCs w:val="24"/>
        </w:rPr>
        <w:t>основного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общего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образования</w:t>
      </w:r>
      <w:r w:rsidRPr="001F60BD">
        <w:rPr>
          <w:spacing w:val="3"/>
          <w:sz w:val="24"/>
          <w:szCs w:val="24"/>
        </w:rPr>
        <w:t xml:space="preserve"> </w:t>
      </w:r>
      <w:r w:rsidRPr="001F60BD">
        <w:rPr>
          <w:sz w:val="24"/>
          <w:szCs w:val="24"/>
        </w:rPr>
        <w:t>отражают:</w:t>
      </w:r>
    </w:p>
    <w:p w:rsidR="00C912B8" w:rsidRPr="001F60BD" w:rsidRDefault="00C912B8" w:rsidP="0035577A">
      <w:pPr>
        <w:pStyle w:val="ListParagraph"/>
        <w:numPr>
          <w:ilvl w:val="0"/>
          <w:numId w:val="21"/>
        </w:numPr>
        <w:tabs>
          <w:tab w:val="left" w:pos="932"/>
        </w:tabs>
        <w:ind w:right="542" w:firstLine="568"/>
        <w:rPr>
          <w:sz w:val="24"/>
          <w:szCs w:val="24"/>
        </w:rPr>
      </w:pPr>
      <w:r w:rsidRPr="001F60BD">
        <w:rPr>
          <w:sz w:val="24"/>
          <w:szCs w:val="24"/>
        </w:rPr>
        <w:t>умение самостоятельно определять цели своего обучения, ставить и формулировать для себя</w:t>
      </w:r>
      <w:r w:rsidRPr="001F60BD">
        <w:rPr>
          <w:spacing w:val="-52"/>
          <w:sz w:val="24"/>
          <w:szCs w:val="24"/>
        </w:rPr>
        <w:t xml:space="preserve"> </w:t>
      </w:r>
      <w:r w:rsidRPr="001F60BD">
        <w:rPr>
          <w:sz w:val="24"/>
          <w:szCs w:val="24"/>
        </w:rPr>
        <w:t>новые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задачи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в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учебе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познавательной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деятельности,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развивать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мотивы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интересы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своей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познавательной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деятельности;</w:t>
      </w:r>
    </w:p>
    <w:p w:rsidR="00C912B8" w:rsidRDefault="00C912B8" w:rsidP="0035577A">
      <w:pPr>
        <w:pStyle w:val="ListParagraph"/>
        <w:numPr>
          <w:ilvl w:val="0"/>
          <w:numId w:val="21"/>
        </w:numPr>
        <w:tabs>
          <w:tab w:val="left" w:pos="954"/>
        </w:tabs>
        <w:spacing w:before="2"/>
        <w:ind w:right="545" w:firstLine="568"/>
        <w:rPr>
          <w:sz w:val="24"/>
          <w:szCs w:val="24"/>
        </w:rPr>
      </w:pPr>
      <w:r w:rsidRPr="001F60BD">
        <w:rPr>
          <w:sz w:val="24"/>
          <w:szCs w:val="24"/>
        </w:rPr>
        <w:t>умение самостоятельно планировать пути достижения целей, в том числе альтернативные,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осознанно</w:t>
      </w:r>
      <w:r w:rsidRPr="001F60BD">
        <w:rPr>
          <w:spacing w:val="-5"/>
          <w:sz w:val="24"/>
          <w:szCs w:val="24"/>
        </w:rPr>
        <w:t xml:space="preserve"> </w:t>
      </w:r>
      <w:r w:rsidRPr="001F60BD">
        <w:rPr>
          <w:sz w:val="24"/>
          <w:szCs w:val="24"/>
        </w:rPr>
        <w:t>выбирать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наиболее</w:t>
      </w:r>
      <w:r w:rsidRPr="001F60BD">
        <w:rPr>
          <w:spacing w:val="-4"/>
          <w:sz w:val="24"/>
          <w:szCs w:val="24"/>
        </w:rPr>
        <w:t xml:space="preserve"> </w:t>
      </w:r>
      <w:r w:rsidRPr="001F60BD">
        <w:rPr>
          <w:sz w:val="24"/>
          <w:szCs w:val="24"/>
        </w:rPr>
        <w:t>эффективные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способы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решения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учебных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познавательных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задач;</w:t>
      </w:r>
    </w:p>
    <w:p w:rsidR="00C912B8" w:rsidRDefault="00C912B8" w:rsidP="0035577A">
      <w:pPr>
        <w:pStyle w:val="ListParagraph"/>
        <w:numPr>
          <w:ilvl w:val="0"/>
          <w:numId w:val="21"/>
        </w:numPr>
        <w:tabs>
          <w:tab w:val="left" w:pos="954"/>
        </w:tabs>
        <w:spacing w:before="2"/>
        <w:ind w:right="545" w:firstLine="568"/>
        <w:rPr>
          <w:sz w:val="24"/>
          <w:szCs w:val="24"/>
        </w:rPr>
      </w:pPr>
      <w:r w:rsidRPr="0035577A">
        <w:rPr>
          <w:sz w:val="24"/>
          <w:szCs w:val="24"/>
        </w:rPr>
        <w:t>умение соотносить свои действия с планируемыми результатами, осуществлять контроль</w:t>
      </w:r>
      <w:r w:rsidRPr="0035577A">
        <w:rPr>
          <w:spacing w:val="1"/>
          <w:sz w:val="24"/>
          <w:szCs w:val="24"/>
        </w:rPr>
        <w:t xml:space="preserve"> </w:t>
      </w:r>
      <w:r w:rsidRPr="0035577A">
        <w:rPr>
          <w:sz w:val="24"/>
          <w:szCs w:val="24"/>
        </w:rPr>
        <w:t>своей</w:t>
      </w:r>
      <w:r w:rsidRPr="0035577A">
        <w:rPr>
          <w:spacing w:val="1"/>
          <w:sz w:val="24"/>
          <w:szCs w:val="24"/>
        </w:rPr>
        <w:t xml:space="preserve"> </w:t>
      </w:r>
      <w:r w:rsidRPr="0035577A">
        <w:rPr>
          <w:sz w:val="24"/>
          <w:szCs w:val="24"/>
        </w:rPr>
        <w:t>деятельности</w:t>
      </w:r>
      <w:r w:rsidRPr="0035577A">
        <w:rPr>
          <w:spacing w:val="1"/>
          <w:sz w:val="24"/>
          <w:szCs w:val="24"/>
        </w:rPr>
        <w:t xml:space="preserve"> </w:t>
      </w:r>
      <w:r w:rsidRPr="0035577A">
        <w:rPr>
          <w:sz w:val="24"/>
          <w:szCs w:val="24"/>
        </w:rPr>
        <w:t>в</w:t>
      </w:r>
      <w:r w:rsidRPr="0035577A">
        <w:rPr>
          <w:spacing w:val="1"/>
          <w:sz w:val="24"/>
          <w:szCs w:val="24"/>
        </w:rPr>
        <w:t xml:space="preserve"> </w:t>
      </w:r>
      <w:r w:rsidRPr="0035577A">
        <w:rPr>
          <w:sz w:val="24"/>
          <w:szCs w:val="24"/>
        </w:rPr>
        <w:t>процессе</w:t>
      </w:r>
      <w:r w:rsidRPr="0035577A">
        <w:rPr>
          <w:spacing w:val="1"/>
          <w:sz w:val="24"/>
          <w:szCs w:val="24"/>
        </w:rPr>
        <w:t xml:space="preserve"> </w:t>
      </w:r>
      <w:r w:rsidRPr="0035577A">
        <w:rPr>
          <w:sz w:val="24"/>
          <w:szCs w:val="24"/>
        </w:rPr>
        <w:t>достижения</w:t>
      </w:r>
      <w:r w:rsidRPr="0035577A">
        <w:rPr>
          <w:spacing w:val="1"/>
          <w:sz w:val="24"/>
          <w:szCs w:val="24"/>
        </w:rPr>
        <w:t xml:space="preserve"> </w:t>
      </w:r>
      <w:r w:rsidRPr="0035577A">
        <w:rPr>
          <w:sz w:val="24"/>
          <w:szCs w:val="24"/>
        </w:rPr>
        <w:t>результата,</w:t>
      </w:r>
      <w:r w:rsidRPr="0035577A">
        <w:rPr>
          <w:spacing w:val="1"/>
          <w:sz w:val="24"/>
          <w:szCs w:val="24"/>
        </w:rPr>
        <w:t xml:space="preserve"> </w:t>
      </w:r>
      <w:r w:rsidRPr="0035577A">
        <w:rPr>
          <w:sz w:val="24"/>
          <w:szCs w:val="24"/>
        </w:rPr>
        <w:t>определять</w:t>
      </w:r>
      <w:r w:rsidRPr="0035577A">
        <w:rPr>
          <w:spacing w:val="1"/>
          <w:sz w:val="24"/>
          <w:szCs w:val="24"/>
        </w:rPr>
        <w:t xml:space="preserve"> </w:t>
      </w:r>
      <w:r w:rsidRPr="0035577A">
        <w:rPr>
          <w:sz w:val="24"/>
          <w:szCs w:val="24"/>
        </w:rPr>
        <w:t>способ</w:t>
      </w:r>
    </w:p>
    <w:p w:rsidR="00C912B8" w:rsidRPr="0035577A" w:rsidRDefault="00C912B8" w:rsidP="00350576">
      <w:pPr>
        <w:tabs>
          <w:tab w:val="left" w:pos="970"/>
        </w:tabs>
        <w:ind w:right="538"/>
        <w:jc w:val="both"/>
        <w:rPr>
          <w:sz w:val="24"/>
          <w:szCs w:val="24"/>
        </w:rPr>
      </w:pPr>
      <w:r w:rsidRPr="0035577A">
        <w:rPr>
          <w:sz w:val="24"/>
          <w:szCs w:val="24"/>
        </w:rPr>
        <w:t>действий</w:t>
      </w:r>
      <w:r w:rsidRPr="0035577A">
        <w:rPr>
          <w:spacing w:val="1"/>
          <w:sz w:val="24"/>
          <w:szCs w:val="24"/>
        </w:rPr>
        <w:t xml:space="preserve"> </w:t>
      </w:r>
      <w:r w:rsidRPr="0035577A">
        <w:rPr>
          <w:sz w:val="24"/>
          <w:szCs w:val="24"/>
        </w:rPr>
        <w:t>в</w:t>
      </w:r>
      <w:r w:rsidRPr="0035577A">
        <w:rPr>
          <w:spacing w:val="1"/>
          <w:sz w:val="24"/>
          <w:szCs w:val="24"/>
        </w:rPr>
        <w:t xml:space="preserve"> </w:t>
      </w:r>
      <w:r w:rsidRPr="0035577A">
        <w:rPr>
          <w:sz w:val="24"/>
          <w:szCs w:val="24"/>
        </w:rPr>
        <w:t>рамках</w:t>
      </w:r>
      <w:r w:rsidRPr="0035577A">
        <w:rPr>
          <w:spacing w:val="1"/>
          <w:sz w:val="24"/>
          <w:szCs w:val="24"/>
        </w:rPr>
        <w:t xml:space="preserve"> </w:t>
      </w:r>
      <w:r w:rsidRPr="0035577A">
        <w:rPr>
          <w:sz w:val="24"/>
          <w:szCs w:val="24"/>
        </w:rPr>
        <w:t>предложенных условий и требований, корректировать свои действия в соответствии с изменяющейся</w:t>
      </w:r>
      <w:r w:rsidRPr="0035577A">
        <w:rPr>
          <w:spacing w:val="-52"/>
          <w:sz w:val="24"/>
          <w:szCs w:val="24"/>
        </w:rPr>
        <w:t xml:space="preserve"> </w:t>
      </w:r>
      <w:r w:rsidRPr="0035577A">
        <w:rPr>
          <w:sz w:val="24"/>
          <w:szCs w:val="24"/>
        </w:rPr>
        <w:t>ситуацией;</w:t>
      </w:r>
    </w:p>
    <w:p w:rsidR="00C912B8" w:rsidRPr="001F60BD" w:rsidRDefault="00C912B8" w:rsidP="00350576">
      <w:pPr>
        <w:pStyle w:val="ListParagraph"/>
        <w:numPr>
          <w:ilvl w:val="0"/>
          <w:numId w:val="25"/>
        </w:numPr>
        <w:tabs>
          <w:tab w:val="left" w:pos="952"/>
        </w:tabs>
        <w:ind w:right="542" w:firstLine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1F60BD">
        <w:rPr>
          <w:sz w:val="24"/>
          <w:szCs w:val="24"/>
        </w:rPr>
        <w:t>умение оценивать правильность выполнения учебной задачи, собственные возможности ее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решения;</w:t>
      </w:r>
    </w:p>
    <w:p w:rsidR="00C912B8" w:rsidRPr="001F60BD" w:rsidRDefault="00C912B8" w:rsidP="00350576">
      <w:pPr>
        <w:pStyle w:val="ListParagraph"/>
        <w:numPr>
          <w:ilvl w:val="0"/>
          <w:numId w:val="25"/>
        </w:numPr>
        <w:tabs>
          <w:tab w:val="left" w:pos="1040"/>
        </w:tabs>
        <w:ind w:right="540" w:firstLine="568"/>
        <w:rPr>
          <w:sz w:val="24"/>
          <w:szCs w:val="24"/>
        </w:rPr>
      </w:pPr>
      <w:r w:rsidRPr="001F60BD">
        <w:rPr>
          <w:sz w:val="24"/>
          <w:szCs w:val="24"/>
        </w:rPr>
        <w:t>владение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основами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самоконтроля,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самооценки,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принятия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решений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осуществления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осознанного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выбора в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учебной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познавательной деятельности;</w:t>
      </w:r>
    </w:p>
    <w:p w:rsidR="00C912B8" w:rsidRPr="001F60BD" w:rsidRDefault="00C912B8" w:rsidP="00350576">
      <w:pPr>
        <w:pStyle w:val="ListParagraph"/>
        <w:numPr>
          <w:ilvl w:val="0"/>
          <w:numId w:val="25"/>
        </w:numPr>
        <w:tabs>
          <w:tab w:val="left" w:pos="1166"/>
        </w:tabs>
        <w:ind w:right="538" w:firstLine="568"/>
        <w:rPr>
          <w:sz w:val="24"/>
          <w:szCs w:val="24"/>
        </w:rPr>
      </w:pPr>
      <w:r w:rsidRPr="001F60BD">
        <w:rPr>
          <w:sz w:val="24"/>
          <w:szCs w:val="24"/>
        </w:rPr>
        <w:t>умение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определять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понятия,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создавать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обобщения,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устанавливать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аналогии,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классифицировать,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самостоятельно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выбирать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основания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критерии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для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классификации,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устанавливать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причинно-следственные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связи,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строить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логическое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рассуждение,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умозаключение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(индуктивное, дедуктивное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по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аналогии) и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делать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выводы;</w:t>
      </w:r>
    </w:p>
    <w:p w:rsidR="00C912B8" w:rsidRPr="001F60BD" w:rsidRDefault="00C912B8" w:rsidP="00350576">
      <w:pPr>
        <w:pStyle w:val="ListParagraph"/>
        <w:numPr>
          <w:ilvl w:val="0"/>
          <w:numId w:val="25"/>
        </w:numPr>
        <w:tabs>
          <w:tab w:val="left" w:pos="978"/>
        </w:tabs>
        <w:spacing w:before="73"/>
        <w:ind w:right="544" w:firstLine="568"/>
        <w:rPr>
          <w:sz w:val="24"/>
          <w:szCs w:val="24"/>
        </w:rPr>
      </w:pPr>
      <w:r w:rsidRPr="001F60BD">
        <w:rPr>
          <w:sz w:val="24"/>
          <w:szCs w:val="24"/>
        </w:rPr>
        <w:t>умение создавать, применять и преобразовывать знаки и символы, модели и схемы для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решения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учебных и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познавательных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задач;</w:t>
      </w:r>
    </w:p>
    <w:p w:rsidR="00C912B8" w:rsidRDefault="00C912B8" w:rsidP="00350576">
      <w:pPr>
        <w:pStyle w:val="ListParagraph"/>
        <w:numPr>
          <w:ilvl w:val="0"/>
          <w:numId w:val="25"/>
        </w:numPr>
        <w:tabs>
          <w:tab w:val="left" w:pos="928"/>
        </w:tabs>
        <w:spacing w:line="252" w:lineRule="exact"/>
        <w:ind w:left="927" w:hanging="238"/>
        <w:rPr>
          <w:sz w:val="24"/>
          <w:szCs w:val="24"/>
        </w:rPr>
      </w:pPr>
      <w:r w:rsidRPr="001F60BD">
        <w:rPr>
          <w:sz w:val="24"/>
          <w:szCs w:val="24"/>
        </w:rPr>
        <w:t>смысловое</w:t>
      </w:r>
      <w:r w:rsidRPr="001F60BD">
        <w:rPr>
          <w:spacing w:val="-4"/>
          <w:sz w:val="24"/>
          <w:szCs w:val="24"/>
        </w:rPr>
        <w:t xml:space="preserve"> </w:t>
      </w:r>
      <w:r w:rsidRPr="001F60BD">
        <w:rPr>
          <w:sz w:val="24"/>
          <w:szCs w:val="24"/>
        </w:rPr>
        <w:t>чтение;</w:t>
      </w:r>
    </w:p>
    <w:p w:rsidR="00C912B8" w:rsidRDefault="00C912B8" w:rsidP="00350576">
      <w:pPr>
        <w:pStyle w:val="ListParagraph"/>
        <w:numPr>
          <w:ilvl w:val="0"/>
          <w:numId w:val="25"/>
        </w:numPr>
        <w:tabs>
          <w:tab w:val="left" w:pos="928"/>
        </w:tabs>
        <w:spacing w:line="252" w:lineRule="exact"/>
        <w:ind w:left="927" w:hanging="238"/>
        <w:rPr>
          <w:sz w:val="24"/>
          <w:szCs w:val="24"/>
        </w:rPr>
      </w:pPr>
      <w:r w:rsidRPr="00350576">
        <w:rPr>
          <w:sz w:val="24"/>
          <w:szCs w:val="24"/>
        </w:rPr>
        <w:t>умение организовывать учебное сотрудничество и совместную деятельность с учителем и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сверстниками; работать индивидуально и в группе: находить общее решение и разрешать конфликты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на основе согласования позиций и учета интересов; формулировать, аргументировать и отстаивать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свое</w:t>
      </w:r>
      <w:r w:rsidRPr="00350576">
        <w:rPr>
          <w:spacing w:val="-2"/>
          <w:sz w:val="24"/>
          <w:szCs w:val="24"/>
        </w:rPr>
        <w:t xml:space="preserve"> </w:t>
      </w:r>
      <w:r w:rsidRPr="00350576">
        <w:rPr>
          <w:sz w:val="24"/>
          <w:szCs w:val="24"/>
        </w:rPr>
        <w:t>мнение;</w:t>
      </w:r>
    </w:p>
    <w:p w:rsidR="00C912B8" w:rsidRDefault="00C912B8" w:rsidP="00350576">
      <w:pPr>
        <w:pStyle w:val="ListParagraph"/>
        <w:numPr>
          <w:ilvl w:val="0"/>
          <w:numId w:val="25"/>
        </w:numPr>
        <w:tabs>
          <w:tab w:val="left" w:pos="928"/>
        </w:tabs>
        <w:spacing w:line="252" w:lineRule="exact"/>
        <w:ind w:left="927" w:hanging="238"/>
        <w:rPr>
          <w:sz w:val="24"/>
          <w:szCs w:val="24"/>
        </w:rPr>
      </w:pPr>
      <w:r w:rsidRPr="00350576">
        <w:rPr>
          <w:sz w:val="24"/>
          <w:szCs w:val="24"/>
        </w:rPr>
        <w:t>умение осознанно использовать речевые средства в соответствии с задачей коммуникации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для</w:t>
      </w:r>
      <w:r w:rsidRPr="00350576">
        <w:rPr>
          <w:spacing w:val="-6"/>
          <w:sz w:val="24"/>
          <w:szCs w:val="24"/>
        </w:rPr>
        <w:t xml:space="preserve"> </w:t>
      </w:r>
      <w:r w:rsidRPr="00350576">
        <w:rPr>
          <w:sz w:val="24"/>
          <w:szCs w:val="24"/>
        </w:rPr>
        <w:t>выражения</w:t>
      </w:r>
      <w:r w:rsidRPr="00350576">
        <w:rPr>
          <w:spacing w:val="-4"/>
          <w:sz w:val="24"/>
          <w:szCs w:val="24"/>
        </w:rPr>
        <w:t xml:space="preserve"> </w:t>
      </w:r>
      <w:r w:rsidRPr="00350576">
        <w:rPr>
          <w:sz w:val="24"/>
          <w:szCs w:val="24"/>
        </w:rPr>
        <w:t>своих</w:t>
      </w:r>
      <w:r w:rsidRPr="00350576">
        <w:rPr>
          <w:spacing w:val="-4"/>
          <w:sz w:val="24"/>
          <w:szCs w:val="24"/>
        </w:rPr>
        <w:t xml:space="preserve"> </w:t>
      </w:r>
      <w:r w:rsidRPr="00350576">
        <w:rPr>
          <w:sz w:val="24"/>
          <w:szCs w:val="24"/>
        </w:rPr>
        <w:t>чувств,</w:t>
      </w:r>
      <w:r w:rsidRPr="00350576">
        <w:rPr>
          <w:spacing w:val="-4"/>
          <w:sz w:val="24"/>
          <w:szCs w:val="24"/>
        </w:rPr>
        <w:t xml:space="preserve"> </w:t>
      </w:r>
      <w:r w:rsidRPr="00350576">
        <w:rPr>
          <w:sz w:val="24"/>
          <w:szCs w:val="24"/>
        </w:rPr>
        <w:t>мыслей</w:t>
      </w:r>
      <w:r w:rsidRPr="00350576">
        <w:rPr>
          <w:spacing w:val="-6"/>
          <w:sz w:val="24"/>
          <w:szCs w:val="24"/>
        </w:rPr>
        <w:t xml:space="preserve"> </w:t>
      </w:r>
      <w:r w:rsidRPr="00350576">
        <w:rPr>
          <w:sz w:val="24"/>
          <w:szCs w:val="24"/>
        </w:rPr>
        <w:t>и</w:t>
      </w:r>
      <w:r w:rsidRPr="00350576">
        <w:rPr>
          <w:spacing w:val="-6"/>
          <w:sz w:val="24"/>
          <w:szCs w:val="24"/>
        </w:rPr>
        <w:t xml:space="preserve"> </w:t>
      </w:r>
      <w:r w:rsidRPr="00350576">
        <w:rPr>
          <w:sz w:val="24"/>
          <w:szCs w:val="24"/>
        </w:rPr>
        <w:t>потребностей;</w:t>
      </w:r>
      <w:r w:rsidRPr="00350576">
        <w:rPr>
          <w:spacing w:val="-4"/>
          <w:sz w:val="24"/>
          <w:szCs w:val="24"/>
        </w:rPr>
        <w:t xml:space="preserve"> </w:t>
      </w:r>
      <w:r w:rsidRPr="00350576">
        <w:rPr>
          <w:sz w:val="24"/>
          <w:szCs w:val="24"/>
        </w:rPr>
        <w:t>планирования</w:t>
      </w:r>
      <w:r w:rsidRPr="00350576">
        <w:rPr>
          <w:spacing w:val="-5"/>
          <w:sz w:val="24"/>
          <w:szCs w:val="24"/>
        </w:rPr>
        <w:t xml:space="preserve"> </w:t>
      </w:r>
      <w:r w:rsidRPr="00350576">
        <w:rPr>
          <w:sz w:val="24"/>
          <w:szCs w:val="24"/>
        </w:rPr>
        <w:t>и</w:t>
      </w:r>
      <w:r w:rsidRPr="00350576">
        <w:rPr>
          <w:spacing w:val="-5"/>
          <w:sz w:val="24"/>
          <w:szCs w:val="24"/>
        </w:rPr>
        <w:t xml:space="preserve"> </w:t>
      </w:r>
      <w:r w:rsidRPr="00350576">
        <w:rPr>
          <w:sz w:val="24"/>
          <w:szCs w:val="24"/>
        </w:rPr>
        <w:t>регуляции</w:t>
      </w:r>
      <w:r w:rsidRPr="00350576">
        <w:rPr>
          <w:spacing w:val="-6"/>
          <w:sz w:val="24"/>
          <w:szCs w:val="24"/>
        </w:rPr>
        <w:t xml:space="preserve"> </w:t>
      </w:r>
      <w:r w:rsidRPr="00350576">
        <w:rPr>
          <w:sz w:val="24"/>
          <w:szCs w:val="24"/>
        </w:rPr>
        <w:t>своей</w:t>
      </w:r>
      <w:r w:rsidRPr="00350576">
        <w:rPr>
          <w:spacing w:val="-7"/>
          <w:sz w:val="24"/>
          <w:szCs w:val="24"/>
        </w:rPr>
        <w:t xml:space="preserve"> </w:t>
      </w:r>
      <w:r w:rsidRPr="00350576">
        <w:rPr>
          <w:sz w:val="24"/>
          <w:szCs w:val="24"/>
        </w:rPr>
        <w:t>деятельности;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владение устной</w:t>
      </w:r>
      <w:r w:rsidRPr="00350576">
        <w:rPr>
          <w:spacing w:val="-1"/>
          <w:sz w:val="24"/>
          <w:szCs w:val="24"/>
        </w:rPr>
        <w:t xml:space="preserve"> </w:t>
      </w:r>
      <w:r w:rsidRPr="00350576">
        <w:rPr>
          <w:sz w:val="24"/>
          <w:szCs w:val="24"/>
        </w:rPr>
        <w:t>и</w:t>
      </w:r>
      <w:r w:rsidRPr="00350576">
        <w:rPr>
          <w:spacing w:val="-3"/>
          <w:sz w:val="24"/>
          <w:szCs w:val="24"/>
        </w:rPr>
        <w:t xml:space="preserve"> </w:t>
      </w:r>
      <w:r w:rsidRPr="00350576">
        <w:rPr>
          <w:sz w:val="24"/>
          <w:szCs w:val="24"/>
        </w:rPr>
        <w:t>письменной</w:t>
      </w:r>
      <w:r w:rsidRPr="00350576">
        <w:rPr>
          <w:spacing w:val="-2"/>
          <w:sz w:val="24"/>
          <w:szCs w:val="24"/>
        </w:rPr>
        <w:t xml:space="preserve"> </w:t>
      </w:r>
      <w:r w:rsidRPr="00350576">
        <w:rPr>
          <w:sz w:val="24"/>
          <w:szCs w:val="24"/>
        </w:rPr>
        <w:t>речью, монологической</w:t>
      </w:r>
      <w:r w:rsidRPr="00350576">
        <w:rPr>
          <w:spacing w:val="-1"/>
          <w:sz w:val="24"/>
          <w:szCs w:val="24"/>
        </w:rPr>
        <w:t xml:space="preserve"> </w:t>
      </w:r>
      <w:r w:rsidRPr="00350576">
        <w:rPr>
          <w:sz w:val="24"/>
          <w:szCs w:val="24"/>
        </w:rPr>
        <w:t>контекстной</w:t>
      </w:r>
      <w:r w:rsidRPr="00350576">
        <w:rPr>
          <w:spacing w:val="-2"/>
          <w:sz w:val="24"/>
          <w:szCs w:val="24"/>
        </w:rPr>
        <w:t xml:space="preserve"> </w:t>
      </w:r>
      <w:r w:rsidRPr="00350576">
        <w:rPr>
          <w:sz w:val="24"/>
          <w:szCs w:val="24"/>
        </w:rPr>
        <w:t>речью;</w:t>
      </w:r>
    </w:p>
    <w:p w:rsidR="00C912B8" w:rsidRDefault="00C912B8" w:rsidP="00350576">
      <w:pPr>
        <w:pStyle w:val="ListParagraph"/>
        <w:numPr>
          <w:ilvl w:val="0"/>
          <w:numId w:val="25"/>
        </w:numPr>
        <w:tabs>
          <w:tab w:val="left" w:pos="928"/>
        </w:tabs>
        <w:spacing w:line="252" w:lineRule="exact"/>
        <w:ind w:left="927" w:hanging="238"/>
        <w:rPr>
          <w:sz w:val="24"/>
          <w:szCs w:val="24"/>
        </w:rPr>
      </w:pPr>
      <w:r w:rsidRPr="00350576">
        <w:rPr>
          <w:sz w:val="24"/>
          <w:szCs w:val="24"/>
        </w:rPr>
        <w:t>формирование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и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развитие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компетентности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в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области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использования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информационно-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коммуникационных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технологий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(далее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-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ИКТ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компетенции);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развитие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мотивации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к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овладению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культурой</w:t>
      </w:r>
      <w:r w:rsidRPr="00350576">
        <w:rPr>
          <w:spacing w:val="-1"/>
          <w:sz w:val="24"/>
          <w:szCs w:val="24"/>
        </w:rPr>
        <w:t xml:space="preserve"> </w:t>
      </w:r>
      <w:r w:rsidRPr="00350576">
        <w:rPr>
          <w:sz w:val="24"/>
          <w:szCs w:val="24"/>
        </w:rPr>
        <w:t>активного</w:t>
      </w:r>
      <w:r w:rsidRPr="00350576">
        <w:rPr>
          <w:spacing w:val="-1"/>
          <w:sz w:val="24"/>
          <w:szCs w:val="24"/>
        </w:rPr>
        <w:t xml:space="preserve"> </w:t>
      </w:r>
      <w:r w:rsidRPr="00350576">
        <w:rPr>
          <w:sz w:val="24"/>
          <w:szCs w:val="24"/>
        </w:rPr>
        <w:t>пользования словарями</w:t>
      </w:r>
      <w:r w:rsidRPr="00350576">
        <w:rPr>
          <w:spacing w:val="-1"/>
          <w:sz w:val="24"/>
          <w:szCs w:val="24"/>
        </w:rPr>
        <w:t xml:space="preserve"> </w:t>
      </w:r>
      <w:r w:rsidRPr="00350576">
        <w:rPr>
          <w:sz w:val="24"/>
          <w:szCs w:val="24"/>
        </w:rPr>
        <w:t>и</w:t>
      </w:r>
      <w:r w:rsidRPr="00350576">
        <w:rPr>
          <w:spacing w:val="-2"/>
          <w:sz w:val="24"/>
          <w:szCs w:val="24"/>
        </w:rPr>
        <w:t xml:space="preserve"> </w:t>
      </w:r>
      <w:r w:rsidRPr="00350576">
        <w:rPr>
          <w:sz w:val="24"/>
          <w:szCs w:val="24"/>
        </w:rPr>
        <w:t>другими</w:t>
      </w:r>
      <w:r w:rsidRPr="00350576">
        <w:rPr>
          <w:spacing w:val="-1"/>
          <w:sz w:val="24"/>
          <w:szCs w:val="24"/>
        </w:rPr>
        <w:t xml:space="preserve"> </w:t>
      </w:r>
      <w:r w:rsidRPr="00350576">
        <w:rPr>
          <w:sz w:val="24"/>
          <w:szCs w:val="24"/>
        </w:rPr>
        <w:t>поисковыми</w:t>
      </w:r>
      <w:r w:rsidRPr="00350576">
        <w:rPr>
          <w:spacing w:val="-3"/>
          <w:sz w:val="24"/>
          <w:szCs w:val="24"/>
        </w:rPr>
        <w:t xml:space="preserve"> </w:t>
      </w:r>
      <w:r w:rsidRPr="00350576">
        <w:rPr>
          <w:sz w:val="24"/>
          <w:szCs w:val="24"/>
        </w:rPr>
        <w:t>системами;</w:t>
      </w:r>
    </w:p>
    <w:p w:rsidR="00C912B8" w:rsidRPr="00350576" w:rsidRDefault="00C912B8" w:rsidP="00350576">
      <w:pPr>
        <w:pStyle w:val="ListParagraph"/>
        <w:numPr>
          <w:ilvl w:val="0"/>
          <w:numId w:val="25"/>
        </w:numPr>
        <w:tabs>
          <w:tab w:val="left" w:pos="928"/>
        </w:tabs>
        <w:spacing w:line="252" w:lineRule="exact"/>
        <w:ind w:left="927" w:hanging="238"/>
        <w:rPr>
          <w:sz w:val="24"/>
          <w:szCs w:val="24"/>
        </w:rPr>
      </w:pPr>
      <w:r w:rsidRPr="00350576">
        <w:rPr>
          <w:sz w:val="24"/>
          <w:szCs w:val="24"/>
        </w:rPr>
        <w:t>формирование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и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развитие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экологического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мышления,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умение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применять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его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в</w:t>
      </w:r>
      <w:r w:rsidRPr="00350576">
        <w:rPr>
          <w:spacing w:val="1"/>
          <w:sz w:val="24"/>
          <w:szCs w:val="24"/>
        </w:rPr>
        <w:t xml:space="preserve"> </w:t>
      </w:r>
      <w:r w:rsidRPr="00350576">
        <w:rPr>
          <w:sz w:val="24"/>
          <w:szCs w:val="24"/>
        </w:rPr>
        <w:t>познавательной,</w:t>
      </w:r>
      <w:r w:rsidRPr="00350576">
        <w:rPr>
          <w:spacing w:val="-2"/>
          <w:sz w:val="24"/>
          <w:szCs w:val="24"/>
        </w:rPr>
        <w:t xml:space="preserve"> </w:t>
      </w:r>
      <w:r w:rsidRPr="00350576">
        <w:rPr>
          <w:sz w:val="24"/>
          <w:szCs w:val="24"/>
        </w:rPr>
        <w:t>коммуникативной,</w:t>
      </w:r>
      <w:r w:rsidRPr="00350576">
        <w:rPr>
          <w:spacing w:val="-1"/>
          <w:sz w:val="24"/>
          <w:szCs w:val="24"/>
        </w:rPr>
        <w:t xml:space="preserve"> </w:t>
      </w:r>
      <w:r w:rsidRPr="00350576">
        <w:rPr>
          <w:sz w:val="24"/>
          <w:szCs w:val="24"/>
        </w:rPr>
        <w:t>социальной</w:t>
      </w:r>
      <w:r w:rsidRPr="00350576">
        <w:rPr>
          <w:spacing w:val="-4"/>
          <w:sz w:val="24"/>
          <w:szCs w:val="24"/>
        </w:rPr>
        <w:t xml:space="preserve"> </w:t>
      </w:r>
      <w:r w:rsidRPr="00350576">
        <w:rPr>
          <w:sz w:val="24"/>
          <w:szCs w:val="24"/>
        </w:rPr>
        <w:t>практике</w:t>
      </w:r>
      <w:r w:rsidRPr="00350576">
        <w:rPr>
          <w:spacing w:val="-2"/>
          <w:sz w:val="24"/>
          <w:szCs w:val="24"/>
        </w:rPr>
        <w:t xml:space="preserve"> </w:t>
      </w:r>
      <w:r w:rsidRPr="00350576">
        <w:rPr>
          <w:sz w:val="24"/>
          <w:szCs w:val="24"/>
        </w:rPr>
        <w:t>и</w:t>
      </w:r>
      <w:r w:rsidRPr="00350576">
        <w:rPr>
          <w:spacing w:val="-4"/>
          <w:sz w:val="24"/>
          <w:szCs w:val="24"/>
        </w:rPr>
        <w:t xml:space="preserve"> </w:t>
      </w:r>
      <w:r w:rsidRPr="00350576">
        <w:rPr>
          <w:sz w:val="24"/>
          <w:szCs w:val="24"/>
        </w:rPr>
        <w:t>профессиональной</w:t>
      </w:r>
      <w:r w:rsidRPr="00350576">
        <w:rPr>
          <w:spacing w:val="-2"/>
          <w:sz w:val="24"/>
          <w:szCs w:val="24"/>
        </w:rPr>
        <w:t xml:space="preserve"> </w:t>
      </w:r>
      <w:r w:rsidRPr="00350576">
        <w:rPr>
          <w:sz w:val="24"/>
          <w:szCs w:val="24"/>
        </w:rPr>
        <w:t>ориентации.</w:t>
      </w:r>
    </w:p>
    <w:p w:rsidR="00C912B8" w:rsidRPr="00A90966" w:rsidRDefault="00C912B8" w:rsidP="00350576">
      <w:pPr>
        <w:pStyle w:val="21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A90966">
        <w:rPr>
          <w:sz w:val="24"/>
          <w:szCs w:val="24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C912B8" w:rsidRPr="0039328C" w:rsidRDefault="00C912B8" w:rsidP="00350576">
      <w:pPr>
        <w:pStyle w:val="31"/>
        <w:shd w:val="clear" w:color="auto" w:fill="auto"/>
        <w:spacing w:before="0" w:after="0" w:line="240" w:lineRule="auto"/>
        <w:jc w:val="both"/>
        <w:rPr>
          <w:sz w:val="24"/>
          <w:szCs w:val="24"/>
          <w:lang/>
        </w:rPr>
      </w:pPr>
      <w:r w:rsidRPr="0039328C">
        <w:rPr>
          <w:sz w:val="24"/>
          <w:szCs w:val="24"/>
          <w:lang/>
        </w:rPr>
        <w:t>Регулятивные УУД</w:t>
      </w:r>
    </w:p>
    <w:p w:rsidR="00C912B8" w:rsidRDefault="00C912B8" w:rsidP="00350576">
      <w:pPr>
        <w:tabs>
          <w:tab w:val="left" w:pos="954"/>
        </w:tabs>
        <w:spacing w:before="2"/>
        <w:ind w:right="545"/>
        <w:rPr>
          <w:sz w:val="24"/>
          <w:szCs w:val="24"/>
        </w:rPr>
      </w:pPr>
    </w:p>
    <w:p w:rsidR="00C912B8" w:rsidRPr="00A90966" w:rsidRDefault="00C912B8" w:rsidP="00350576">
      <w:pPr>
        <w:pStyle w:val="21"/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C912B8" w:rsidRPr="00A90966" w:rsidRDefault="00C912B8" w:rsidP="00350576">
      <w:pPr>
        <w:pStyle w:val="21"/>
        <w:numPr>
          <w:ilvl w:val="0"/>
          <w:numId w:val="15"/>
        </w:numPr>
        <w:shd w:val="clear" w:color="auto" w:fill="auto"/>
        <w:tabs>
          <w:tab w:val="left" w:pos="937"/>
        </w:tabs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C912B8" w:rsidRPr="00A90966" w:rsidRDefault="00C912B8" w:rsidP="00350576">
      <w:pPr>
        <w:pStyle w:val="21"/>
        <w:numPr>
          <w:ilvl w:val="0"/>
          <w:numId w:val="15"/>
        </w:numPr>
        <w:shd w:val="clear" w:color="auto" w:fill="auto"/>
        <w:tabs>
          <w:tab w:val="left" w:pos="966"/>
        </w:tabs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идентифицировать собственные проблемы и определять главную проблему;</w:t>
      </w:r>
    </w:p>
    <w:p w:rsidR="00C912B8" w:rsidRPr="00A90966" w:rsidRDefault="00C912B8" w:rsidP="00350576">
      <w:pPr>
        <w:pStyle w:val="21"/>
        <w:numPr>
          <w:ilvl w:val="0"/>
          <w:numId w:val="15"/>
        </w:numPr>
        <w:shd w:val="clear" w:color="auto" w:fill="auto"/>
        <w:tabs>
          <w:tab w:val="left" w:pos="933"/>
        </w:tabs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C912B8" w:rsidRPr="00A90966" w:rsidRDefault="00C912B8" w:rsidP="00350576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C912B8" w:rsidRPr="00A90966" w:rsidRDefault="00C912B8" w:rsidP="00350576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C912B8" w:rsidRPr="00A90966" w:rsidRDefault="00C912B8" w:rsidP="00350576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C912B8" w:rsidRDefault="00C912B8" w:rsidP="00350576">
      <w:pPr>
        <w:tabs>
          <w:tab w:val="left" w:pos="954"/>
        </w:tabs>
        <w:spacing w:before="2"/>
        <w:ind w:right="545"/>
        <w:rPr>
          <w:sz w:val="24"/>
          <w:szCs w:val="24"/>
        </w:rPr>
      </w:pPr>
    </w:p>
    <w:p w:rsidR="00C912B8" w:rsidRPr="00A90966" w:rsidRDefault="00C912B8" w:rsidP="00350576">
      <w:pPr>
        <w:pStyle w:val="21"/>
        <w:shd w:val="clear" w:color="auto" w:fill="auto"/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A90966">
        <w:rPr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C912B8" w:rsidRPr="00A90966" w:rsidRDefault="00C912B8" w:rsidP="00350576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C912B8" w:rsidRPr="00A90966" w:rsidRDefault="00C912B8" w:rsidP="00350576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C912B8" w:rsidRPr="00A90966" w:rsidRDefault="00C912B8" w:rsidP="00350576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C912B8" w:rsidRPr="00350576" w:rsidRDefault="00C912B8" w:rsidP="00350576">
      <w:pPr>
        <w:tabs>
          <w:tab w:val="left" w:pos="954"/>
        </w:tabs>
        <w:spacing w:before="2"/>
        <w:ind w:right="545"/>
        <w:rPr>
          <w:sz w:val="24"/>
          <w:szCs w:val="24"/>
        </w:rPr>
        <w:sectPr w:rsidR="00C912B8" w:rsidRPr="00350576">
          <w:footerReference w:type="default" r:id="rId8"/>
          <w:pgSz w:w="11910" w:h="16840"/>
          <w:pgMar w:top="680" w:right="740" w:bottom="280" w:left="900" w:header="720" w:footer="720" w:gutter="0"/>
          <w:cols w:space="720"/>
        </w:sectPr>
      </w:pP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C912B8" w:rsidRPr="001F60BD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C912B8" w:rsidRPr="00B814E2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B814E2">
        <w:rPr>
          <w:sz w:val="24"/>
          <w:szCs w:val="24"/>
        </w:rPr>
        <w:t>планировать и корректировать свою индивидуальную образовательную траекторию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C912B8" w:rsidRPr="00A90966" w:rsidRDefault="00C912B8" w:rsidP="005F29D1">
      <w:pPr>
        <w:pStyle w:val="21"/>
        <w:shd w:val="clear" w:color="auto" w:fill="auto"/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3.</w:t>
      </w:r>
      <w:r w:rsidRPr="00A90966">
        <w:rPr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 xml:space="preserve"> 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C912B8" w:rsidRPr="00A90966" w:rsidRDefault="00C912B8" w:rsidP="005F29D1">
      <w:pPr>
        <w:pStyle w:val="21"/>
        <w:shd w:val="clear" w:color="auto" w:fill="auto"/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4.</w:t>
      </w:r>
      <w:r w:rsidRPr="00A90966">
        <w:rPr>
          <w:sz w:val="24"/>
          <w:szCs w:val="24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анализировать и обосновывать применение соответствующего инструментария</w:t>
      </w:r>
    </w:p>
    <w:p w:rsidR="00C912B8" w:rsidRPr="00A90966" w:rsidRDefault="00C912B8" w:rsidP="00B814E2">
      <w:pPr>
        <w:pStyle w:val="21"/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для выполнения учебной задачи;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 xml:space="preserve"> фиксировать и анализировать динамику собственных образовательных результатов.</w:t>
      </w:r>
    </w:p>
    <w:p w:rsidR="00C912B8" w:rsidRPr="00A90966" w:rsidRDefault="00C912B8" w:rsidP="005F29D1">
      <w:pPr>
        <w:pStyle w:val="21"/>
        <w:shd w:val="clear" w:color="auto" w:fill="auto"/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5.</w:t>
      </w:r>
      <w:r w:rsidRPr="00A90966">
        <w:rPr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tabs>
          <w:tab w:val="left" w:pos="1134"/>
        </w:tabs>
        <w:spacing w:line="240" w:lineRule="auto"/>
        <w:ind w:firstLine="0"/>
        <w:jc w:val="left"/>
        <w:rPr>
          <w:sz w:val="24"/>
          <w:szCs w:val="24"/>
        </w:rPr>
      </w:pPr>
      <w:r w:rsidRPr="00A90966">
        <w:rPr>
          <w:sz w:val="24"/>
          <w:szCs w:val="24"/>
        </w:rPr>
        <w:t xml:space="preserve"> соотносить</w:t>
      </w:r>
      <w:r w:rsidRPr="00A90966">
        <w:rPr>
          <w:sz w:val="24"/>
          <w:szCs w:val="24"/>
        </w:rPr>
        <w:tab/>
        <w:t>реальные и планируемые</w:t>
      </w:r>
      <w:r w:rsidRPr="00A90966">
        <w:rPr>
          <w:sz w:val="24"/>
          <w:szCs w:val="24"/>
        </w:rPr>
        <w:tab/>
        <w:t>результаты</w:t>
      </w:r>
      <w:r w:rsidRPr="00A90966">
        <w:rPr>
          <w:sz w:val="24"/>
          <w:szCs w:val="24"/>
        </w:rPr>
        <w:tab/>
        <w:t>индивидуальной образовательной деятельности и делать выводы;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принимать решение в учебной ситуации и нести за него ответственность;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C912B8" w:rsidRPr="00B814E2" w:rsidRDefault="00C912B8" w:rsidP="00B814E2">
      <w:pPr>
        <w:pStyle w:val="31"/>
        <w:shd w:val="clear" w:color="auto" w:fill="auto"/>
        <w:spacing w:before="0" w:after="0" w:line="240" w:lineRule="auto"/>
        <w:jc w:val="both"/>
        <w:rPr>
          <w:sz w:val="24"/>
          <w:szCs w:val="24"/>
          <w:lang/>
        </w:rPr>
      </w:pPr>
      <w:r w:rsidRPr="00B814E2">
        <w:rPr>
          <w:sz w:val="24"/>
          <w:szCs w:val="24"/>
          <w:lang/>
        </w:rPr>
        <w:t>Познавательные УУД</w:t>
      </w:r>
    </w:p>
    <w:p w:rsidR="00C912B8" w:rsidRPr="00A90966" w:rsidRDefault="00C912B8" w:rsidP="00B814E2">
      <w:pPr>
        <w:pStyle w:val="21"/>
        <w:shd w:val="clear" w:color="auto" w:fill="auto"/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1.</w:t>
      </w:r>
      <w:r w:rsidRPr="00A90966">
        <w:rPr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 xml:space="preserve"> выстраивать логическую цепочку, состоящую из ключевого слова и соподчиненных ему слов;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 xml:space="preserve"> объединять предметы и явления в группы по определенным признакам, сравнивать, классифицировать и обобщать факты и явления;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выделять явление из общего ряда других явлений;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вербализовать эмоциональное впечатление, оказанное на него источником;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C912B8" w:rsidRPr="00A90966" w:rsidRDefault="00C912B8" w:rsidP="005F29D1">
      <w:pPr>
        <w:pStyle w:val="21"/>
        <w:shd w:val="clear" w:color="auto" w:fill="auto"/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2.</w:t>
      </w:r>
      <w:r w:rsidRPr="00A90966">
        <w:rPr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обозначать символом и знаком предмет и/или явление;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создавать абстрактный или реальный образ предмета и/или явления;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строить модель/схему на основе условий задачи и/или способа ее решения;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строить доказательство: прямое, косвенное, от противного;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C912B8" w:rsidRPr="00A90966" w:rsidRDefault="00C912B8" w:rsidP="00C70847">
      <w:pPr>
        <w:pStyle w:val="21"/>
        <w:shd w:val="clear" w:color="auto" w:fill="auto"/>
        <w:tabs>
          <w:tab w:val="left" w:pos="1057"/>
        </w:tabs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3.</w:t>
      </w:r>
      <w:r w:rsidRPr="00A90966">
        <w:rPr>
          <w:sz w:val="24"/>
          <w:szCs w:val="24"/>
        </w:rPr>
        <w:t>Смысловое чтение. Обучающийся сможет: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устанавливать взаимосвязь описанных в тексте событий, явлений, процессов;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резюмировать главную идею текста;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 xml:space="preserve">преобразовывать текст, «переводя» его в другую модальность, интерпретировать текст (художественный и нехудожественный - учебный, научно-популярный, информационный, текст </w:t>
      </w:r>
      <w:r w:rsidRPr="00A90966">
        <w:rPr>
          <w:sz w:val="24"/>
          <w:szCs w:val="24"/>
          <w:lang w:val="en-US"/>
        </w:rPr>
        <w:t>non</w:t>
      </w:r>
      <w:r w:rsidRPr="00A90966">
        <w:rPr>
          <w:sz w:val="24"/>
          <w:szCs w:val="24"/>
        </w:rPr>
        <w:t>-</w:t>
      </w:r>
      <w:r w:rsidRPr="00A90966">
        <w:rPr>
          <w:sz w:val="24"/>
          <w:szCs w:val="24"/>
          <w:lang w:val="en-US"/>
        </w:rPr>
        <w:t>fiction</w:t>
      </w:r>
      <w:r w:rsidRPr="00A90966">
        <w:rPr>
          <w:sz w:val="24"/>
          <w:szCs w:val="24"/>
        </w:rPr>
        <w:t>);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критически оценивать содержание и форму текста.</w:t>
      </w:r>
    </w:p>
    <w:p w:rsidR="00C912B8" w:rsidRPr="00A90966" w:rsidRDefault="00C912B8" w:rsidP="00C70847">
      <w:pPr>
        <w:pStyle w:val="21"/>
        <w:shd w:val="clear" w:color="auto" w:fill="auto"/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4.</w:t>
      </w:r>
      <w:r w:rsidRPr="00A90966">
        <w:rPr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определять свое отношение к природной среде;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проводить причинный и вероятностный анализ экологических ситуаций;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прогнозировать изменения ситуации при смене действия одного фактора на действие другого фактора;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выражать свое отношение к природе через рисунки, сочинения, модели, проектные работы.</w:t>
      </w:r>
    </w:p>
    <w:p w:rsidR="00C912B8" w:rsidRPr="00A90966" w:rsidRDefault="00C912B8" w:rsidP="00C70847">
      <w:pPr>
        <w:pStyle w:val="21"/>
        <w:shd w:val="clear" w:color="auto" w:fill="auto"/>
        <w:tabs>
          <w:tab w:val="left" w:pos="1147"/>
        </w:tabs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5.</w:t>
      </w:r>
      <w:r w:rsidRPr="00A90966">
        <w:rPr>
          <w:sz w:val="24"/>
          <w:szCs w:val="24"/>
        </w:rPr>
        <w:t>Развитие мотивации к овладению культурой активного использования словарей и других поисковых систем. Обучающийся сможет: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tabs>
          <w:tab w:val="left" w:pos="0"/>
        </w:tabs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определять необходимые ключевые поисковые слова и запросы;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tabs>
          <w:tab w:val="left" w:pos="0"/>
        </w:tabs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осуществлять взаимодействие с электронными поисковыми системами, словарями;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tabs>
          <w:tab w:val="left" w:pos="0"/>
        </w:tabs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соотносить полученные результаты поиска со своей деятельностью.</w:t>
      </w:r>
    </w:p>
    <w:p w:rsidR="00C912B8" w:rsidRPr="00A90966" w:rsidRDefault="00C912B8" w:rsidP="00B814E2">
      <w:pPr>
        <w:pStyle w:val="31"/>
        <w:shd w:val="clear" w:color="auto" w:fill="auto"/>
        <w:spacing w:before="0" w:after="0" w:line="240" w:lineRule="auto"/>
        <w:jc w:val="both"/>
        <w:rPr>
          <w:sz w:val="24"/>
          <w:szCs w:val="24"/>
        </w:rPr>
      </w:pPr>
      <w:r w:rsidRPr="00A90966">
        <w:rPr>
          <w:sz w:val="24"/>
          <w:szCs w:val="24"/>
        </w:rPr>
        <w:t>Коммуникативные УУД</w:t>
      </w:r>
    </w:p>
    <w:p w:rsidR="00C912B8" w:rsidRPr="00A90966" w:rsidRDefault="00C912B8" w:rsidP="00B814E2">
      <w:pPr>
        <w:pStyle w:val="21"/>
        <w:numPr>
          <w:ilvl w:val="0"/>
          <w:numId w:val="14"/>
        </w:numPr>
        <w:shd w:val="clear" w:color="auto" w:fill="auto"/>
        <w:tabs>
          <w:tab w:val="left" w:pos="0"/>
        </w:tabs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C912B8" w:rsidRPr="00A90966" w:rsidRDefault="00C912B8" w:rsidP="00B814E2">
      <w:pPr>
        <w:pStyle w:val="21"/>
        <w:numPr>
          <w:ilvl w:val="0"/>
          <w:numId w:val="18"/>
        </w:numPr>
        <w:shd w:val="clear" w:color="auto" w:fill="auto"/>
        <w:tabs>
          <w:tab w:val="left" w:pos="0"/>
        </w:tabs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определять возможные роли в совместной деятельности;</w:t>
      </w:r>
    </w:p>
    <w:p w:rsidR="00C912B8" w:rsidRPr="00A90966" w:rsidRDefault="00C912B8" w:rsidP="00B814E2">
      <w:pPr>
        <w:pStyle w:val="21"/>
        <w:numPr>
          <w:ilvl w:val="0"/>
          <w:numId w:val="18"/>
        </w:numPr>
        <w:shd w:val="clear" w:color="auto" w:fill="auto"/>
        <w:tabs>
          <w:tab w:val="left" w:pos="0"/>
        </w:tabs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играть определенную роль в совместной деятельности;</w:t>
      </w:r>
    </w:p>
    <w:p w:rsidR="00C912B8" w:rsidRPr="00A90966" w:rsidRDefault="00C912B8" w:rsidP="00B814E2">
      <w:pPr>
        <w:pStyle w:val="21"/>
        <w:numPr>
          <w:ilvl w:val="0"/>
          <w:numId w:val="18"/>
        </w:numPr>
        <w:shd w:val="clear" w:color="auto" w:fill="auto"/>
        <w:tabs>
          <w:tab w:val="left" w:pos="0"/>
        </w:tabs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C912B8" w:rsidRPr="00A90966" w:rsidRDefault="00C912B8" w:rsidP="00B814E2">
      <w:pPr>
        <w:pStyle w:val="21"/>
        <w:numPr>
          <w:ilvl w:val="0"/>
          <w:numId w:val="18"/>
        </w:numPr>
        <w:shd w:val="clear" w:color="auto" w:fill="auto"/>
        <w:tabs>
          <w:tab w:val="left" w:pos="0"/>
        </w:tabs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C912B8" w:rsidRPr="00A90966" w:rsidRDefault="00C912B8" w:rsidP="00B814E2">
      <w:pPr>
        <w:pStyle w:val="21"/>
        <w:numPr>
          <w:ilvl w:val="0"/>
          <w:numId w:val="18"/>
        </w:numPr>
        <w:shd w:val="clear" w:color="auto" w:fill="auto"/>
        <w:tabs>
          <w:tab w:val="left" w:pos="0"/>
        </w:tabs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C912B8" w:rsidRPr="00A90966" w:rsidRDefault="00C912B8" w:rsidP="00B814E2">
      <w:pPr>
        <w:pStyle w:val="21"/>
        <w:numPr>
          <w:ilvl w:val="0"/>
          <w:numId w:val="18"/>
        </w:numPr>
        <w:shd w:val="clear" w:color="auto" w:fill="auto"/>
        <w:tabs>
          <w:tab w:val="left" w:pos="0"/>
        </w:tabs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C912B8" w:rsidRPr="00A90966" w:rsidRDefault="00C912B8" w:rsidP="00B814E2">
      <w:pPr>
        <w:pStyle w:val="21"/>
        <w:numPr>
          <w:ilvl w:val="0"/>
          <w:numId w:val="18"/>
        </w:numPr>
        <w:shd w:val="clear" w:color="auto" w:fill="auto"/>
        <w:tabs>
          <w:tab w:val="left" w:pos="0"/>
        </w:tabs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C912B8" w:rsidRPr="00A90966" w:rsidRDefault="00C912B8" w:rsidP="00B814E2">
      <w:pPr>
        <w:pStyle w:val="21"/>
        <w:numPr>
          <w:ilvl w:val="0"/>
          <w:numId w:val="18"/>
        </w:numPr>
        <w:shd w:val="clear" w:color="auto" w:fill="auto"/>
        <w:tabs>
          <w:tab w:val="left" w:pos="0"/>
        </w:tabs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предлагать альтернативное решение в конфликтной ситуации;</w:t>
      </w:r>
    </w:p>
    <w:p w:rsidR="00C912B8" w:rsidRPr="00A90966" w:rsidRDefault="00C912B8" w:rsidP="00B814E2">
      <w:pPr>
        <w:pStyle w:val="21"/>
        <w:numPr>
          <w:ilvl w:val="0"/>
          <w:numId w:val="18"/>
        </w:numPr>
        <w:shd w:val="clear" w:color="auto" w:fill="auto"/>
        <w:tabs>
          <w:tab w:val="left" w:pos="0"/>
        </w:tabs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выделять общую точку зрения в дискуссии;</w:t>
      </w:r>
    </w:p>
    <w:p w:rsidR="00C912B8" w:rsidRPr="00A90966" w:rsidRDefault="00C912B8" w:rsidP="00B814E2">
      <w:pPr>
        <w:pStyle w:val="21"/>
        <w:numPr>
          <w:ilvl w:val="0"/>
          <w:numId w:val="18"/>
        </w:numPr>
        <w:shd w:val="clear" w:color="auto" w:fill="auto"/>
        <w:tabs>
          <w:tab w:val="left" w:pos="0"/>
        </w:tabs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C912B8" w:rsidRPr="00A90966" w:rsidRDefault="00C912B8" w:rsidP="00B814E2">
      <w:pPr>
        <w:pStyle w:val="21"/>
        <w:numPr>
          <w:ilvl w:val="0"/>
          <w:numId w:val="18"/>
        </w:numPr>
        <w:shd w:val="clear" w:color="auto" w:fill="auto"/>
        <w:tabs>
          <w:tab w:val="left" w:pos="0"/>
        </w:tabs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C912B8" w:rsidRPr="00A90966" w:rsidRDefault="00C912B8" w:rsidP="00B814E2">
      <w:pPr>
        <w:pStyle w:val="21"/>
        <w:numPr>
          <w:ilvl w:val="0"/>
          <w:numId w:val="18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C912B8" w:rsidRPr="00A90966" w:rsidRDefault="00C912B8" w:rsidP="00B814E2">
      <w:pPr>
        <w:pStyle w:val="21"/>
        <w:numPr>
          <w:ilvl w:val="0"/>
          <w:numId w:val="14"/>
        </w:numPr>
        <w:shd w:val="clear" w:color="auto" w:fill="auto"/>
        <w:tabs>
          <w:tab w:val="left" w:pos="1442"/>
        </w:tabs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принимать решение в ходе диалога и согласовывать его с собеседником;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jc w:val="left"/>
        <w:rPr>
          <w:sz w:val="24"/>
          <w:szCs w:val="24"/>
        </w:rPr>
      </w:pPr>
      <w:r w:rsidRPr="00A90966">
        <w:rPr>
          <w:sz w:val="24"/>
          <w:szCs w:val="24"/>
        </w:rPr>
        <w:t xml:space="preserve"> создавать письменные «клишированные»</w:t>
      </w:r>
      <w:r w:rsidRPr="00A90966">
        <w:rPr>
          <w:sz w:val="24"/>
          <w:szCs w:val="24"/>
        </w:rPr>
        <w:tab/>
        <w:t>и оригинальные тексты с использованием необходимых речевых средств;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jc w:val="left"/>
        <w:rPr>
          <w:sz w:val="24"/>
          <w:szCs w:val="24"/>
        </w:rPr>
      </w:pPr>
      <w:r w:rsidRPr="00A90966">
        <w:rPr>
          <w:sz w:val="24"/>
          <w:szCs w:val="24"/>
        </w:rPr>
        <w:t xml:space="preserve"> использовать невербальные средства</w:t>
      </w:r>
      <w:r w:rsidRPr="00A90966">
        <w:rPr>
          <w:sz w:val="24"/>
          <w:szCs w:val="24"/>
        </w:rPr>
        <w:tab/>
        <w:t>или наглядные</w:t>
      </w:r>
      <w:r w:rsidRPr="00A90966">
        <w:rPr>
          <w:sz w:val="24"/>
          <w:szCs w:val="24"/>
        </w:rPr>
        <w:tab/>
        <w:t>материалы,</w:t>
      </w:r>
    </w:p>
    <w:p w:rsidR="00C912B8" w:rsidRPr="00A90966" w:rsidRDefault="00C912B8" w:rsidP="00B814E2">
      <w:pPr>
        <w:pStyle w:val="21"/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подготовленные/отобранные под руководством учителя;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C912B8" w:rsidRPr="00A90966" w:rsidRDefault="00C912B8" w:rsidP="00B814E2">
      <w:pPr>
        <w:pStyle w:val="21"/>
        <w:numPr>
          <w:ilvl w:val="0"/>
          <w:numId w:val="14"/>
        </w:numPr>
        <w:shd w:val="clear" w:color="auto" w:fill="auto"/>
        <w:tabs>
          <w:tab w:val="left" w:pos="1417"/>
        </w:tabs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 - ИКТ). Обучающийся сможет: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spacing w:line="240" w:lineRule="auto"/>
        <w:ind w:firstLine="0"/>
        <w:rPr>
          <w:sz w:val="24"/>
          <w:szCs w:val="24"/>
        </w:rPr>
      </w:pPr>
      <w:r w:rsidRPr="00A90966">
        <w:rPr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tabs>
          <w:tab w:val="left" w:pos="567"/>
        </w:tabs>
        <w:spacing w:line="240" w:lineRule="auto"/>
        <w:ind w:firstLine="426"/>
        <w:rPr>
          <w:sz w:val="24"/>
          <w:szCs w:val="24"/>
        </w:rPr>
      </w:pPr>
      <w:r w:rsidRPr="00A90966">
        <w:rPr>
          <w:sz w:val="24"/>
          <w:szCs w:val="24"/>
        </w:rPr>
        <w:t>использовать информацию с учетом этических и правовых норм;</w:t>
      </w:r>
    </w:p>
    <w:p w:rsidR="00C912B8" w:rsidRPr="00A90966" w:rsidRDefault="00C912B8" w:rsidP="00B814E2">
      <w:pPr>
        <w:pStyle w:val="21"/>
        <w:numPr>
          <w:ilvl w:val="0"/>
          <w:numId w:val="15"/>
        </w:numPr>
        <w:shd w:val="clear" w:color="auto" w:fill="auto"/>
        <w:tabs>
          <w:tab w:val="left" w:pos="567"/>
        </w:tabs>
        <w:spacing w:line="240" w:lineRule="auto"/>
        <w:ind w:firstLine="426"/>
        <w:rPr>
          <w:sz w:val="24"/>
          <w:szCs w:val="24"/>
        </w:rPr>
      </w:pPr>
      <w:r w:rsidRPr="00A90966">
        <w:rPr>
          <w:sz w:val="24"/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C912B8" w:rsidRDefault="00C912B8" w:rsidP="001F60BD">
      <w:pPr>
        <w:jc w:val="both"/>
        <w:rPr>
          <w:sz w:val="24"/>
          <w:szCs w:val="24"/>
        </w:rPr>
      </w:pPr>
    </w:p>
    <w:p w:rsidR="00C912B8" w:rsidRPr="001F60BD" w:rsidRDefault="00C912B8" w:rsidP="001F60BD">
      <w:pPr>
        <w:pStyle w:val="Heading21"/>
        <w:spacing w:line="253" w:lineRule="exact"/>
        <w:ind w:left="548"/>
        <w:jc w:val="both"/>
        <w:rPr>
          <w:sz w:val="24"/>
          <w:szCs w:val="24"/>
        </w:rPr>
      </w:pPr>
      <w:r w:rsidRPr="001F60BD">
        <w:rPr>
          <w:sz w:val="24"/>
          <w:szCs w:val="24"/>
        </w:rPr>
        <w:t>Изучение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предметной</w:t>
      </w:r>
      <w:r w:rsidRPr="001F60BD">
        <w:rPr>
          <w:spacing w:val="50"/>
          <w:sz w:val="24"/>
          <w:szCs w:val="24"/>
        </w:rPr>
        <w:t xml:space="preserve"> </w:t>
      </w:r>
      <w:r w:rsidRPr="001F60BD">
        <w:rPr>
          <w:sz w:val="24"/>
          <w:szCs w:val="24"/>
        </w:rPr>
        <w:t>области</w:t>
      </w:r>
      <w:r w:rsidRPr="001F60BD">
        <w:rPr>
          <w:spacing w:val="-4"/>
          <w:sz w:val="24"/>
          <w:szCs w:val="24"/>
        </w:rPr>
        <w:t xml:space="preserve"> </w:t>
      </w:r>
      <w:r w:rsidRPr="001F60BD">
        <w:rPr>
          <w:sz w:val="24"/>
          <w:szCs w:val="24"/>
        </w:rPr>
        <w:t>"Родной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язык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родная</w:t>
      </w:r>
      <w:r w:rsidRPr="001F60BD">
        <w:rPr>
          <w:spacing w:val="-4"/>
          <w:sz w:val="24"/>
          <w:szCs w:val="24"/>
        </w:rPr>
        <w:t xml:space="preserve"> </w:t>
      </w:r>
      <w:r w:rsidRPr="001F60BD">
        <w:rPr>
          <w:sz w:val="24"/>
          <w:szCs w:val="24"/>
        </w:rPr>
        <w:t>литература"</w:t>
      </w:r>
      <w:r w:rsidRPr="001F60BD">
        <w:rPr>
          <w:spacing w:val="51"/>
          <w:sz w:val="24"/>
          <w:szCs w:val="24"/>
        </w:rPr>
        <w:t xml:space="preserve"> </w:t>
      </w:r>
      <w:r w:rsidRPr="001F60BD">
        <w:rPr>
          <w:sz w:val="24"/>
          <w:szCs w:val="24"/>
        </w:rPr>
        <w:t>обеспечивает:</w:t>
      </w:r>
    </w:p>
    <w:p w:rsidR="00C912B8" w:rsidRPr="001F60BD" w:rsidRDefault="00C912B8" w:rsidP="001F60BD">
      <w:pPr>
        <w:pStyle w:val="ListParagraph"/>
        <w:numPr>
          <w:ilvl w:val="0"/>
          <w:numId w:val="22"/>
        </w:numPr>
        <w:tabs>
          <w:tab w:val="left" w:pos="548"/>
        </w:tabs>
        <w:ind w:right="535"/>
        <w:rPr>
          <w:sz w:val="24"/>
          <w:szCs w:val="24"/>
        </w:rPr>
      </w:pPr>
      <w:r w:rsidRPr="001F60BD">
        <w:rPr>
          <w:sz w:val="24"/>
          <w:szCs w:val="24"/>
        </w:rPr>
        <w:t>воспитание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ценностного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отношения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к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родному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языку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родной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литературе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как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хранителю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культуры, включение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в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культурно-языковое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поле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своего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народа;</w:t>
      </w:r>
    </w:p>
    <w:p w:rsidR="00C912B8" w:rsidRPr="001F60BD" w:rsidRDefault="00C912B8" w:rsidP="001F60BD">
      <w:pPr>
        <w:pStyle w:val="ListParagraph"/>
        <w:numPr>
          <w:ilvl w:val="0"/>
          <w:numId w:val="22"/>
        </w:numPr>
        <w:tabs>
          <w:tab w:val="left" w:pos="548"/>
        </w:tabs>
        <w:spacing w:before="1"/>
        <w:ind w:hanging="143"/>
        <w:rPr>
          <w:sz w:val="24"/>
          <w:szCs w:val="24"/>
        </w:rPr>
      </w:pPr>
      <w:r w:rsidRPr="001F60BD">
        <w:rPr>
          <w:sz w:val="24"/>
          <w:szCs w:val="24"/>
        </w:rPr>
        <w:t>приобщение</w:t>
      </w:r>
      <w:r w:rsidRPr="001F60BD">
        <w:rPr>
          <w:spacing w:val="-5"/>
          <w:sz w:val="24"/>
          <w:szCs w:val="24"/>
        </w:rPr>
        <w:t xml:space="preserve"> </w:t>
      </w:r>
      <w:r w:rsidRPr="001F60BD">
        <w:rPr>
          <w:sz w:val="24"/>
          <w:szCs w:val="24"/>
        </w:rPr>
        <w:t>к</w:t>
      </w:r>
      <w:r w:rsidRPr="001F60BD">
        <w:rPr>
          <w:spacing w:val="-5"/>
          <w:sz w:val="24"/>
          <w:szCs w:val="24"/>
        </w:rPr>
        <w:t xml:space="preserve"> </w:t>
      </w:r>
      <w:r w:rsidRPr="001F60BD">
        <w:rPr>
          <w:sz w:val="24"/>
          <w:szCs w:val="24"/>
        </w:rPr>
        <w:t>литературному</w:t>
      </w:r>
      <w:r w:rsidRPr="001F60BD">
        <w:rPr>
          <w:spacing w:val="-4"/>
          <w:sz w:val="24"/>
          <w:szCs w:val="24"/>
        </w:rPr>
        <w:t xml:space="preserve"> </w:t>
      </w:r>
      <w:r w:rsidRPr="001F60BD">
        <w:rPr>
          <w:sz w:val="24"/>
          <w:szCs w:val="24"/>
        </w:rPr>
        <w:t>наследию</w:t>
      </w:r>
      <w:r w:rsidRPr="001F60BD">
        <w:rPr>
          <w:spacing w:val="-4"/>
          <w:sz w:val="24"/>
          <w:szCs w:val="24"/>
        </w:rPr>
        <w:t xml:space="preserve"> </w:t>
      </w:r>
      <w:r w:rsidRPr="001F60BD">
        <w:rPr>
          <w:sz w:val="24"/>
          <w:szCs w:val="24"/>
        </w:rPr>
        <w:t>своего</w:t>
      </w:r>
      <w:r w:rsidRPr="001F60BD">
        <w:rPr>
          <w:spacing w:val="-4"/>
          <w:sz w:val="24"/>
          <w:szCs w:val="24"/>
        </w:rPr>
        <w:t xml:space="preserve"> </w:t>
      </w:r>
      <w:r w:rsidRPr="001F60BD">
        <w:rPr>
          <w:sz w:val="24"/>
          <w:szCs w:val="24"/>
        </w:rPr>
        <w:t>народа;</w:t>
      </w:r>
    </w:p>
    <w:p w:rsidR="00C912B8" w:rsidRPr="001F60BD" w:rsidRDefault="00C912B8" w:rsidP="001F60BD">
      <w:pPr>
        <w:pStyle w:val="ListParagraph"/>
        <w:numPr>
          <w:ilvl w:val="0"/>
          <w:numId w:val="22"/>
        </w:numPr>
        <w:tabs>
          <w:tab w:val="left" w:pos="548"/>
        </w:tabs>
        <w:spacing w:before="1"/>
        <w:ind w:right="536"/>
        <w:rPr>
          <w:sz w:val="24"/>
          <w:szCs w:val="24"/>
        </w:rPr>
      </w:pPr>
      <w:r w:rsidRPr="001F60BD">
        <w:rPr>
          <w:sz w:val="24"/>
          <w:szCs w:val="24"/>
        </w:rPr>
        <w:t>формирование причастности к свершениям и традициям своего народа, осознание исторической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преемственности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поколений,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своей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ответственности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за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сохранение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культуры народа;</w:t>
      </w:r>
    </w:p>
    <w:p w:rsidR="00C912B8" w:rsidRPr="001F60BD" w:rsidRDefault="00C912B8" w:rsidP="001F60BD">
      <w:pPr>
        <w:pStyle w:val="ListParagraph"/>
        <w:numPr>
          <w:ilvl w:val="0"/>
          <w:numId w:val="22"/>
        </w:numPr>
        <w:tabs>
          <w:tab w:val="left" w:pos="548"/>
        </w:tabs>
        <w:ind w:right="538"/>
        <w:rPr>
          <w:sz w:val="24"/>
          <w:szCs w:val="24"/>
        </w:rPr>
      </w:pPr>
      <w:r w:rsidRPr="001F60BD">
        <w:rPr>
          <w:sz w:val="24"/>
          <w:szCs w:val="24"/>
        </w:rPr>
        <w:t>обогащение активного и потенциального словарного запаса, развитие у обучающихся культуры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владения родным языком во всей полноте его функциональных возможностей в соответствии с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нормами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устной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письменной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речи,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правилами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речевого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этикета;</w:t>
      </w:r>
    </w:p>
    <w:p w:rsidR="00C912B8" w:rsidRPr="001F60BD" w:rsidRDefault="00C912B8" w:rsidP="001F60BD">
      <w:pPr>
        <w:pStyle w:val="ListParagraph"/>
        <w:numPr>
          <w:ilvl w:val="0"/>
          <w:numId w:val="22"/>
        </w:numPr>
        <w:tabs>
          <w:tab w:val="left" w:pos="548"/>
        </w:tabs>
        <w:ind w:right="534"/>
        <w:rPr>
          <w:sz w:val="24"/>
          <w:szCs w:val="24"/>
        </w:rPr>
      </w:pPr>
      <w:r w:rsidRPr="001F60BD">
        <w:rPr>
          <w:sz w:val="24"/>
          <w:szCs w:val="24"/>
        </w:rPr>
        <w:t>получение знаний о родном языке как системе и как развивающемся явлении, о его уровнях 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единицах, о закономерностях его функционирования, освоение базовых понятий лингвистики,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формирование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аналитических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умений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в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отношении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языковых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единиц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текстов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разных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функционально-смысловых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типов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и жанров.</w:t>
      </w:r>
    </w:p>
    <w:p w:rsidR="00C912B8" w:rsidRDefault="00C912B8" w:rsidP="001F60BD">
      <w:pPr>
        <w:jc w:val="both"/>
        <w:rPr>
          <w:sz w:val="24"/>
          <w:szCs w:val="24"/>
        </w:rPr>
      </w:pPr>
    </w:p>
    <w:p w:rsidR="00C912B8" w:rsidRPr="001F60BD" w:rsidRDefault="00C912B8" w:rsidP="001F60BD">
      <w:pPr>
        <w:pStyle w:val="Heading21"/>
        <w:ind w:left="122" w:right="526" w:firstLine="568"/>
        <w:jc w:val="both"/>
        <w:rPr>
          <w:sz w:val="24"/>
          <w:szCs w:val="24"/>
        </w:rPr>
      </w:pPr>
      <w:r w:rsidRPr="001F60BD">
        <w:rPr>
          <w:sz w:val="24"/>
          <w:szCs w:val="24"/>
        </w:rPr>
        <w:t>Предметные результаты освоения учебного предмета “Родная литература (татарская)” на</w:t>
      </w:r>
      <w:r w:rsidRPr="001F60BD">
        <w:rPr>
          <w:spacing w:val="-52"/>
          <w:sz w:val="24"/>
          <w:szCs w:val="24"/>
        </w:rPr>
        <w:t xml:space="preserve"> </w:t>
      </w:r>
      <w:r>
        <w:rPr>
          <w:spacing w:val="-52"/>
          <w:sz w:val="24"/>
          <w:szCs w:val="24"/>
        </w:rPr>
        <w:t xml:space="preserve"> </w:t>
      </w:r>
      <w:r w:rsidRPr="001F60BD">
        <w:rPr>
          <w:sz w:val="24"/>
          <w:szCs w:val="24"/>
        </w:rPr>
        <w:t>уровне</w:t>
      </w:r>
      <w:r w:rsidRPr="001F60BD">
        <w:rPr>
          <w:spacing w:val="2"/>
          <w:sz w:val="24"/>
          <w:szCs w:val="24"/>
        </w:rPr>
        <w:t xml:space="preserve"> </w:t>
      </w:r>
      <w:r w:rsidRPr="001F60BD">
        <w:rPr>
          <w:sz w:val="24"/>
          <w:szCs w:val="24"/>
        </w:rPr>
        <w:t>основного общего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образования</w:t>
      </w:r>
      <w:r w:rsidRPr="001F60BD">
        <w:rPr>
          <w:spacing w:val="3"/>
          <w:sz w:val="24"/>
          <w:szCs w:val="24"/>
        </w:rPr>
        <w:t xml:space="preserve"> </w:t>
      </w:r>
      <w:r w:rsidRPr="001F60BD">
        <w:rPr>
          <w:sz w:val="24"/>
          <w:szCs w:val="24"/>
        </w:rPr>
        <w:t>отражают:</w:t>
      </w:r>
    </w:p>
    <w:p w:rsidR="00C912B8" w:rsidRPr="001F60BD" w:rsidRDefault="00C912B8" w:rsidP="001F60BD">
      <w:pPr>
        <w:pStyle w:val="ListParagraph"/>
        <w:numPr>
          <w:ilvl w:val="0"/>
          <w:numId w:val="23"/>
        </w:numPr>
        <w:tabs>
          <w:tab w:val="left" w:pos="1000"/>
        </w:tabs>
        <w:ind w:right="538" w:firstLine="568"/>
        <w:rPr>
          <w:sz w:val="24"/>
          <w:szCs w:val="24"/>
        </w:rPr>
      </w:pPr>
      <w:r w:rsidRPr="001F60BD">
        <w:rPr>
          <w:sz w:val="24"/>
          <w:szCs w:val="24"/>
        </w:rPr>
        <w:t>осознание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значимости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чтения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изучения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родной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литературы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для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своего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дальнейшего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развития; формирование потребности в систематическом чтении как средстве познания мира и себя в</w:t>
      </w:r>
      <w:r w:rsidRPr="001F60BD">
        <w:rPr>
          <w:spacing w:val="-52"/>
          <w:sz w:val="24"/>
          <w:szCs w:val="24"/>
        </w:rPr>
        <w:t xml:space="preserve"> </w:t>
      </w:r>
      <w:r w:rsidRPr="001F60BD">
        <w:rPr>
          <w:sz w:val="24"/>
          <w:szCs w:val="24"/>
        </w:rPr>
        <w:t>этом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мире, гармонизации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отношений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человека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общества,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многоаспектного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диалога;</w:t>
      </w:r>
    </w:p>
    <w:p w:rsidR="00C912B8" w:rsidRPr="001F60BD" w:rsidRDefault="00C912B8" w:rsidP="001F60BD">
      <w:pPr>
        <w:pStyle w:val="ListParagraph"/>
        <w:numPr>
          <w:ilvl w:val="0"/>
          <w:numId w:val="23"/>
        </w:numPr>
        <w:tabs>
          <w:tab w:val="left" w:pos="948"/>
        </w:tabs>
        <w:spacing w:before="1"/>
        <w:ind w:right="543" w:firstLine="568"/>
        <w:rPr>
          <w:sz w:val="24"/>
          <w:szCs w:val="24"/>
        </w:rPr>
      </w:pPr>
      <w:r w:rsidRPr="001F60BD">
        <w:rPr>
          <w:sz w:val="24"/>
          <w:szCs w:val="24"/>
        </w:rPr>
        <w:t>понимание родной литературы как одной из основных национально-культурных ценностей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народа, как особого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способа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познания жизни;</w:t>
      </w:r>
    </w:p>
    <w:p w:rsidR="00C912B8" w:rsidRPr="001F60BD" w:rsidRDefault="00C912B8" w:rsidP="001F60BD">
      <w:pPr>
        <w:pStyle w:val="ListParagraph"/>
        <w:numPr>
          <w:ilvl w:val="0"/>
          <w:numId w:val="23"/>
        </w:numPr>
        <w:tabs>
          <w:tab w:val="left" w:pos="1026"/>
        </w:tabs>
        <w:ind w:right="537" w:firstLine="568"/>
        <w:rPr>
          <w:sz w:val="24"/>
          <w:szCs w:val="24"/>
        </w:rPr>
      </w:pPr>
      <w:r w:rsidRPr="001F60BD">
        <w:rPr>
          <w:sz w:val="24"/>
          <w:szCs w:val="24"/>
        </w:rPr>
        <w:t>обеспечение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культурной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самоидентификации,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осознание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коммуникативно-эстетических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возможностей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родного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языка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на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основе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изучения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выдающихся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произведений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культуры</w:t>
      </w:r>
      <w:r w:rsidRPr="001F60BD">
        <w:rPr>
          <w:spacing w:val="55"/>
          <w:sz w:val="24"/>
          <w:szCs w:val="24"/>
        </w:rPr>
        <w:t xml:space="preserve"> </w:t>
      </w:r>
      <w:r w:rsidRPr="001F60BD">
        <w:rPr>
          <w:sz w:val="24"/>
          <w:szCs w:val="24"/>
        </w:rPr>
        <w:t>своего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народа, российской и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мировой культуры;</w:t>
      </w:r>
    </w:p>
    <w:p w:rsidR="00C912B8" w:rsidRPr="001F60BD" w:rsidRDefault="00C912B8" w:rsidP="001F60BD">
      <w:pPr>
        <w:pStyle w:val="ListParagraph"/>
        <w:numPr>
          <w:ilvl w:val="0"/>
          <w:numId w:val="23"/>
        </w:numPr>
        <w:tabs>
          <w:tab w:val="left" w:pos="1030"/>
        </w:tabs>
        <w:ind w:right="535" w:firstLine="568"/>
        <w:rPr>
          <w:sz w:val="24"/>
          <w:szCs w:val="24"/>
        </w:rPr>
      </w:pPr>
      <w:r w:rsidRPr="001F60BD">
        <w:rPr>
          <w:sz w:val="24"/>
          <w:szCs w:val="24"/>
        </w:rPr>
        <w:t>воспитание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квалифицированного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читателя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сформированным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эстетическим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вкусом,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способного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аргументировать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свое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мнение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оформлять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его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словесно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в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устных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письменных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высказываниях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разных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жанров,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создавать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развернутые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высказывания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аналитического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интерпретирующего характера, участвовать в обсуждении прочитанного, сознательно планировать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свое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досуговое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чтение;</w:t>
      </w:r>
    </w:p>
    <w:p w:rsidR="00C912B8" w:rsidRPr="001F60BD" w:rsidRDefault="00C912B8" w:rsidP="001F60BD">
      <w:pPr>
        <w:pStyle w:val="ListParagraph"/>
        <w:numPr>
          <w:ilvl w:val="0"/>
          <w:numId w:val="23"/>
        </w:numPr>
        <w:tabs>
          <w:tab w:val="left" w:pos="948"/>
        </w:tabs>
        <w:spacing w:before="1"/>
        <w:ind w:right="536" w:firstLine="568"/>
        <w:rPr>
          <w:sz w:val="24"/>
          <w:szCs w:val="24"/>
        </w:rPr>
      </w:pPr>
      <w:r w:rsidRPr="001F60BD">
        <w:rPr>
          <w:sz w:val="24"/>
          <w:szCs w:val="24"/>
        </w:rPr>
        <w:t>развитие способности понимать литературные художественные произведения, отражающие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разные</w:t>
      </w:r>
      <w:r w:rsidRPr="001F60BD">
        <w:rPr>
          <w:spacing w:val="-1"/>
          <w:sz w:val="24"/>
          <w:szCs w:val="24"/>
        </w:rPr>
        <w:t xml:space="preserve"> </w:t>
      </w:r>
      <w:r w:rsidRPr="001F60BD">
        <w:rPr>
          <w:sz w:val="24"/>
          <w:szCs w:val="24"/>
        </w:rPr>
        <w:t>этнокультурные</w:t>
      </w:r>
      <w:r w:rsidRPr="001F60BD">
        <w:rPr>
          <w:spacing w:val="-2"/>
          <w:sz w:val="24"/>
          <w:szCs w:val="24"/>
        </w:rPr>
        <w:t xml:space="preserve"> </w:t>
      </w:r>
      <w:r w:rsidRPr="001F60BD">
        <w:rPr>
          <w:sz w:val="24"/>
          <w:szCs w:val="24"/>
        </w:rPr>
        <w:t>традиции;</w:t>
      </w:r>
    </w:p>
    <w:p w:rsidR="00C912B8" w:rsidRPr="001F60BD" w:rsidRDefault="00C912B8" w:rsidP="001F60BD">
      <w:pPr>
        <w:pStyle w:val="ListParagraph"/>
        <w:numPr>
          <w:ilvl w:val="0"/>
          <w:numId w:val="23"/>
        </w:numPr>
        <w:tabs>
          <w:tab w:val="left" w:pos="962"/>
        </w:tabs>
        <w:ind w:right="540" w:firstLine="568"/>
        <w:rPr>
          <w:sz w:val="24"/>
          <w:szCs w:val="24"/>
        </w:rPr>
      </w:pPr>
      <w:r w:rsidRPr="001F60BD">
        <w:rPr>
          <w:sz w:val="24"/>
          <w:szCs w:val="24"/>
        </w:rPr>
        <w:t>овладение процедурами смыслового и эстетического анализа текста на основе понимания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принципиальных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отличий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литературного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художественного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текста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от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научного,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делового,</w:t>
      </w:r>
      <w:r w:rsidRPr="001F60BD">
        <w:rPr>
          <w:spacing w:val="-52"/>
          <w:sz w:val="24"/>
          <w:szCs w:val="24"/>
        </w:rPr>
        <w:t xml:space="preserve"> </w:t>
      </w:r>
      <w:r w:rsidRPr="001F60BD">
        <w:rPr>
          <w:sz w:val="24"/>
          <w:szCs w:val="24"/>
        </w:rPr>
        <w:t>публицистического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т.п.,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формирование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умений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воспринимать,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анализировать,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критически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оценивать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интерпретировать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прочитанное,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осознавать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художественную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картину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жизни,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отраженную в литературном произведении, на уровне не только эмоционального восприятия, но и</w:t>
      </w:r>
      <w:r w:rsidRPr="001F60BD">
        <w:rPr>
          <w:spacing w:val="1"/>
          <w:sz w:val="24"/>
          <w:szCs w:val="24"/>
        </w:rPr>
        <w:t xml:space="preserve"> </w:t>
      </w:r>
      <w:r w:rsidRPr="001F60BD">
        <w:rPr>
          <w:sz w:val="24"/>
          <w:szCs w:val="24"/>
        </w:rPr>
        <w:t>интеллектуального</w:t>
      </w:r>
      <w:r w:rsidRPr="001F60BD">
        <w:rPr>
          <w:spacing w:val="-3"/>
          <w:sz w:val="24"/>
          <w:szCs w:val="24"/>
        </w:rPr>
        <w:t xml:space="preserve"> </w:t>
      </w:r>
      <w:r w:rsidRPr="001F60BD">
        <w:rPr>
          <w:sz w:val="24"/>
          <w:szCs w:val="24"/>
        </w:rPr>
        <w:t>осмысления.</w:t>
      </w:r>
    </w:p>
    <w:p w:rsidR="00C912B8" w:rsidRPr="001F60BD" w:rsidRDefault="00C912B8" w:rsidP="0035577A">
      <w:pPr>
        <w:pStyle w:val="BodyText"/>
        <w:ind w:left="0" w:right="535" w:firstLine="709"/>
      </w:pPr>
      <w:r w:rsidRPr="001F60BD">
        <w:t>Результатом изучения учебного курса по татарской литературе на уровне основного общего</w:t>
      </w:r>
      <w:r w:rsidRPr="001F60BD">
        <w:rPr>
          <w:spacing w:val="1"/>
        </w:rPr>
        <w:t xml:space="preserve"> </w:t>
      </w:r>
      <w:r w:rsidRPr="001F60BD">
        <w:t>образования</w:t>
      </w:r>
      <w:r w:rsidRPr="001F60BD">
        <w:rPr>
          <w:spacing w:val="1"/>
        </w:rPr>
        <w:t xml:space="preserve"> </w:t>
      </w:r>
      <w:r w:rsidRPr="001F60BD">
        <w:t>являются</w:t>
      </w:r>
      <w:r w:rsidRPr="001F60BD">
        <w:rPr>
          <w:spacing w:val="1"/>
        </w:rPr>
        <w:t xml:space="preserve"> </w:t>
      </w:r>
      <w:r w:rsidRPr="001F60BD">
        <w:t>формирование</w:t>
      </w:r>
      <w:r w:rsidRPr="001F60BD">
        <w:rPr>
          <w:spacing w:val="1"/>
        </w:rPr>
        <w:t xml:space="preserve"> </w:t>
      </w:r>
      <w:r w:rsidRPr="001F60BD">
        <w:t>у</w:t>
      </w:r>
      <w:r w:rsidRPr="001F60BD">
        <w:rPr>
          <w:spacing w:val="1"/>
        </w:rPr>
        <w:t xml:space="preserve"> </w:t>
      </w:r>
      <w:r w:rsidRPr="001F60BD">
        <w:t>учащихся</w:t>
      </w:r>
      <w:r w:rsidRPr="001F60BD">
        <w:rPr>
          <w:spacing w:val="1"/>
        </w:rPr>
        <w:t xml:space="preserve"> </w:t>
      </w:r>
      <w:r w:rsidRPr="001F60BD">
        <w:t>навыков</w:t>
      </w:r>
      <w:r w:rsidRPr="001F60BD">
        <w:rPr>
          <w:spacing w:val="1"/>
        </w:rPr>
        <w:t xml:space="preserve"> </w:t>
      </w:r>
      <w:r w:rsidRPr="001F60BD">
        <w:t>восприятия,</w:t>
      </w:r>
      <w:r w:rsidRPr="001F60BD">
        <w:rPr>
          <w:spacing w:val="1"/>
        </w:rPr>
        <w:t xml:space="preserve"> </w:t>
      </w:r>
      <w:r w:rsidRPr="001F60BD">
        <w:t>анализа,</w:t>
      </w:r>
      <w:r w:rsidRPr="001F60BD">
        <w:rPr>
          <w:spacing w:val="1"/>
        </w:rPr>
        <w:t xml:space="preserve"> </w:t>
      </w:r>
      <w:r w:rsidRPr="001F60BD">
        <w:t>оценки</w:t>
      </w:r>
      <w:r w:rsidRPr="001F60BD">
        <w:rPr>
          <w:spacing w:val="-52"/>
        </w:rPr>
        <w:t xml:space="preserve"> </w:t>
      </w:r>
      <w:r w:rsidRPr="001F60BD">
        <w:t>художественного</w:t>
      </w:r>
      <w:r w:rsidRPr="001F60BD">
        <w:rPr>
          <w:spacing w:val="1"/>
        </w:rPr>
        <w:t xml:space="preserve"> </w:t>
      </w:r>
      <w:r w:rsidRPr="001F60BD">
        <w:t>произведения,</w:t>
      </w:r>
      <w:r w:rsidRPr="001F60BD">
        <w:rPr>
          <w:spacing w:val="1"/>
        </w:rPr>
        <w:t xml:space="preserve"> </w:t>
      </w:r>
      <w:r w:rsidRPr="001F60BD">
        <w:t>собственной</w:t>
      </w:r>
      <w:r w:rsidRPr="001F60BD">
        <w:rPr>
          <w:spacing w:val="1"/>
        </w:rPr>
        <w:t xml:space="preserve"> </w:t>
      </w:r>
      <w:r w:rsidRPr="001F60BD">
        <w:t>нравственной</w:t>
      </w:r>
      <w:r w:rsidRPr="001F60BD">
        <w:rPr>
          <w:spacing w:val="1"/>
        </w:rPr>
        <w:t xml:space="preserve"> </w:t>
      </w:r>
      <w:r w:rsidRPr="001F60BD">
        <w:t>позиции,</w:t>
      </w:r>
      <w:r w:rsidRPr="001F60BD">
        <w:rPr>
          <w:spacing w:val="1"/>
        </w:rPr>
        <w:t xml:space="preserve"> </w:t>
      </w:r>
      <w:r w:rsidRPr="001F60BD">
        <w:t>воспитание</w:t>
      </w:r>
      <w:r w:rsidRPr="001F60BD">
        <w:rPr>
          <w:spacing w:val="55"/>
        </w:rPr>
        <w:t xml:space="preserve"> </w:t>
      </w:r>
      <w:r w:rsidRPr="001F60BD">
        <w:t>эстетического</w:t>
      </w:r>
      <w:r w:rsidRPr="001F60BD">
        <w:rPr>
          <w:spacing w:val="1"/>
        </w:rPr>
        <w:t xml:space="preserve"> </w:t>
      </w:r>
      <w:r w:rsidRPr="001F60BD">
        <w:t>вкуса,</w:t>
      </w:r>
      <w:r w:rsidRPr="001F60BD">
        <w:rPr>
          <w:spacing w:val="1"/>
        </w:rPr>
        <w:t xml:space="preserve"> </w:t>
      </w:r>
      <w:r w:rsidRPr="001F60BD">
        <w:t>развитие</w:t>
      </w:r>
      <w:r w:rsidRPr="001F60BD">
        <w:rPr>
          <w:spacing w:val="1"/>
        </w:rPr>
        <w:t xml:space="preserve"> </w:t>
      </w:r>
      <w:r w:rsidRPr="001F60BD">
        <w:t>творческого</w:t>
      </w:r>
      <w:r w:rsidRPr="001F60BD">
        <w:rPr>
          <w:spacing w:val="1"/>
        </w:rPr>
        <w:t xml:space="preserve"> </w:t>
      </w:r>
      <w:r w:rsidRPr="001F60BD">
        <w:t>мышления,</w:t>
      </w:r>
      <w:r w:rsidRPr="001F60BD">
        <w:rPr>
          <w:spacing w:val="1"/>
        </w:rPr>
        <w:t xml:space="preserve"> </w:t>
      </w:r>
      <w:r w:rsidRPr="001F60BD">
        <w:t>которые</w:t>
      </w:r>
      <w:r w:rsidRPr="001F60BD">
        <w:rPr>
          <w:spacing w:val="1"/>
        </w:rPr>
        <w:t xml:space="preserve"> </w:t>
      </w:r>
      <w:r w:rsidRPr="001F60BD">
        <w:t>в</w:t>
      </w:r>
      <w:r w:rsidRPr="001F60BD">
        <w:rPr>
          <w:spacing w:val="1"/>
        </w:rPr>
        <w:t xml:space="preserve"> </w:t>
      </w:r>
      <w:r w:rsidRPr="001F60BD">
        <w:t>целом</w:t>
      </w:r>
      <w:r w:rsidRPr="001F60BD">
        <w:rPr>
          <w:spacing w:val="1"/>
        </w:rPr>
        <w:t xml:space="preserve"> </w:t>
      </w:r>
      <w:r w:rsidRPr="001F60BD">
        <w:t>станут</w:t>
      </w:r>
      <w:r w:rsidRPr="001F60BD">
        <w:rPr>
          <w:spacing w:val="1"/>
        </w:rPr>
        <w:t xml:space="preserve"> </w:t>
      </w:r>
      <w:r w:rsidRPr="001F60BD">
        <w:t>средством</w:t>
      </w:r>
      <w:r w:rsidRPr="001F60BD">
        <w:rPr>
          <w:spacing w:val="1"/>
        </w:rPr>
        <w:t xml:space="preserve"> </w:t>
      </w:r>
      <w:r w:rsidRPr="001F60BD">
        <w:t>для</w:t>
      </w:r>
      <w:r w:rsidRPr="001F60BD">
        <w:rPr>
          <w:spacing w:val="1"/>
        </w:rPr>
        <w:t xml:space="preserve"> </w:t>
      </w:r>
      <w:r w:rsidRPr="001F60BD">
        <w:t>формирования</w:t>
      </w:r>
      <w:r w:rsidRPr="001F60BD">
        <w:rPr>
          <w:spacing w:val="1"/>
        </w:rPr>
        <w:t xml:space="preserve"> </w:t>
      </w:r>
      <w:r w:rsidRPr="001F60BD">
        <w:t>мировоззрения</w:t>
      </w:r>
      <w:r w:rsidRPr="001F60BD">
        <w:rPr>
          <w:spacing w:val="-2"/>
        </w:rPr>
        <w:t xml:space="preserve"> </w:t>
      </w:r>
      <w:r w:rsidRPr="001F60BD">
        <w:t>и</w:t>
      </w:r>
      <w:r w:rsidRPr="001F60BD">
        <w:rPr>
          <w:spacing w:val="-2"/>
        </w:rPr>
        <w:t xml:space="preserve"> </w:t>
      </w:r>
      <w:r w:rsidRPr="001F60BD">
        <w:t>оценки</w:t>
      </w:r>
      <w:r w:rsidRPr="001F60BD">
        <w:rPr>
          <w:spacing w:val="-1"/>
        </w:rPr>
        <w:t xml:space="preserve"> </w:t>
      </w:r>
      <w:r w:rsidRPr="001F60BD">
        <w:t>окружающей действительности.</w:t>
      </w:r>
    </w:p>
    <w:p w:rsidR="00C912B8" w:rsidRDefault="00C912B8" w:rsidP="001F60BD">
      <w:pPr>
        <w:jc w:val="both"/>
        <w:rPr>
          <w:sz w:val="24"/>
          <w:szCs w:val="24"/>
        </w:rPr>
      </w:pPr>
    </w:p>
    <w:p w:rsidR="00C912B8" w:rsidRPr="00A90966" w:rsidRDefault="00C912B8" w:rsidP="00BC74DB">
      <w:pPr>
        <w:tabs>
          <w:tab w:val="left" w:pos="567"/>
        </w:tabs>
        <w:ind w:firstLine="426"/>
        <w:jc w:val="center"/>
        <w:rPr>
          <w:b/>
          <w:color w:val="000000"/>
          <w:sz w:val="24"/>
          <w:szCs w:val="24"/>
          <w:lang w:val="tt-RU"/>
        </w:rPr>
      </w:pPr>
    </w:p>
    <w:p w:rsidR="00C912B8" w:rsidRDefault="00C912B8" w:rsidP="005E6C69">
      <w:pPr>
        <w:keepNext/>
        <w:keepLines/>
        <w:spacing w:line="276" w:lineRule="auto"/>
        <w:rPr>
          <w:bCs/>
          <w:sz w:val="24"/>
          <w:szCs w:val="24"/>
        </w:rPr>
      </w:pPr>
    </w:p>
    <w:p w:rsidR="00C912B8" w:rsidRPr="001F60BD" w:rsidRDefault="00C912B8" w:rsidP="0039382C">
      <w:pPr>
        <w:keepNext/>
        <w:keepLines/>
        <w:spacing w:line="276" w:lineRule="auto"/>
        <w:jc w:val="center"/>
        <w:rPr>
          <w:b/>
          <w:bCs/>
          <w:sz w:val="24"/>
          <w:szCs w:val="24"/>
        </w:rPr>
      </w:pPr>
      <w:r w:rsidRPr="001F60BD">
        <w:rPr>
          <w:b/>
          <w:bCs/>
          <w:sz w:val="24"/>
          <w:szCs w:val="24"/>
        </w:rPr>
        <w:t>5 класс</w:t>
      </w:r>
    </w:p>
    <w:p w:rsidR="00C912B8" w:rsidRPr="0071484A" w:rsidRDefault="00C912B8" w:rsidP="0039382C">
      <w:pPr>
        <w:pStyle w:val="ListParagraph"/>
        <w:keepNext/>
        <w:keepLines/>
        <w:ind w:left="0" w:right="1133" w:firstLine="284"/>
        <w:rPr>
          <w:b/>
          <w:sz w:val="24"/>
          <w:szCs w:val="24"/>
          <w:lang w:val="tt-RU"/>
        </w:rPr>
      </w:pPr>
      <w:r w:rsidRPr="0071484A">
        <w:rPr>
          <w:b/>
          <w:sz w:val="24"/>
          <w:szCs w:val="24"/>
          <w:lang w:val="tt-RU"/>
        </w:rPr>
        <w:t>Устное народное творчество</w:t>
      </w:r>
    </w:p>
    <w:p w:rsidR="00C912B8" w:rsidRPr="0071484A" w:rsidRDefault="00C912B8" w:rsidP="0039382C">
      <w:pPr>
        <w:pStyle w:val="ListParagraph"/>
        <w:keepNext/>
        <w:keepLines/>
        <w:ind w:left="0" w:right="1133" w:firstLine="284"/>
        <w:rPr>
          <w:sz w:val="24"/>
          <w:szCs w:val="24"/>
          <w:lang w:val="tt-RU"/>
        </w:rPr>
      </w:pPr>
      <w:r>
        <w:rPr>
          <w:b/>
          <w:bCs/>
          <w:sz w:val="24"/>
          <w:szCs w:val="24"/>
          <w:lang w:val="tt-RU"/>
        </w:rPr>
        <w:t xml:space="preserve">Обучающийся </w:t>
      </w:r>
      <w:r w:rsidRPr="0071484A">
        <w:rPr>
          <w:b/>
          <w:sz w:val="24"/>
          <w:szCs w:val="24"/>
          <w:lang w:val="tt-RU"/>
        </w:rPr>
        <w:t>научится</w:t>
      </w:r>
      <w:r w:rsidRPr="0071484A">
        <w:rPr>
          <w:sz w:val="24"/>
          <w:szCs w:val="24"/>
          <w:lang w:val="tt-RU"/>
        </w:rPr>
        <w:t xml:space="preserve"> </w:t>
      </w:r>
    </w:p>
    <w:p w:rsidR="00C912B8" w:rsidRPr="0071484A" w:rsidRDefault="00C912B8" w:rsidP="0039382C">
      <w:pPr>
        <w:ind w:firstLine="284"/>
        <w:jc w:val="both"/>
        <w:rPr>
          <w:sz w:val="24"/>
          <w:szCs w:val="24"/>
        </w:rPr>
      </w:pPr>
      <w:r w:rsidRPr="0071484A">
        <w:rPr>
          <w:sz w:val="24"/>
          <w:szCs w:val="24"/>
        </w:rPr>
        <w:t xml:space="preserve">- как основа развития читательских компетенций школьников: осмысленному, творческому, выразительному чтению художественных произведений различных жанров, чтению стихотворных текстов или отрывков из прозаических текстов наизусть; </w:t>
      </w:r>
    </w:p>
    <w:p w:rsidR="00C912B8" w:rsidRPr="0071484A" w:rsidRDefault="00C912B8" w:rsidP="0039382C">
      <w:pPr>
        <w:ind w:firstLine="284"/>
        <w:jc w:val="both"/>
        <w:rPr>
          <w:sz w:val="24"/>
          <w:szCs w:val="24"/>
        </w:rPr>
      </w:pPr>
      <w:r w:rsidRPr="0071484A">
        <w:rPr>
          <w:sz w:val="24"/>
          <w:szCs w:val="24"/>
        </w:rPr>
        <w:t xml:space="preserve">- рассказу о жизненном пути и творчестве писателя (выборочно или предложенного автора); </w:t>
      </w:r>
    </w:p>
    <w:p w:rsidR="00C912B8" w:rsidRPr="0071484A" w:rsidRDefault="00C912B8" w:rsidP="0039382C">
      <w:pPr>
        <w:ind w:firstLine="284"/>
        <w:jc w:val="both"/>
        <w:rPr>
          <w:sz w:val="24"/>
          <w:szCs w:val="24"/>
        </w:rPr>
      </w:pPr>
      <w:r w:rsidRPr="0071484A">
        <w:rPr>
          <w:sz w:val="24"/>
          <w:szCs w:val="24"/>
        </w:rPr>
        <w:t xml:space="preserve">- определению жанров фольклорных произведений и их особенностей; </w:t>
      </w:r>
    </w:p>
    <w:p w:rsidR="00C912B8" w:rsidRDefault="00C912B8" w:rsidP="0039382C">
      <w:pPr>
        <w:ind w:firstLine="284"/>
        <w:jc w:val="both"/>
        <w:rPr>
          <w:color w:val="000000"/>
          <w:sz w:val="24"/>
          <w:szCs w:val="24"/>
          <w:shd w:val="clear" w:color="auto" w:fill="FFFFFF"/>
          <w:lang w:val="tt-RU"/>
        </w:rPr>
      </w:pPr>
      <w:r w:rsidRPr="0071484A">
        <w:rPr>
          <w:sz w:val="24"/>
          <w:szCs w:val="24"/>
        </w:rPr>
        <w:t>- определению</w:t>
      </w:r>
      <w:r w:rsidRPr="0071484A">
        <w:rPr>
          <w:color w:val="000000"/>
          <w:sz w:val="24"/>
          <w:szCs w:val="24"/>
          <w:shd w:val="clear" w:color="auto" w:fill="FFFFFF"/>
        </w:rPr>
        <w:t xml:space="preserve"> принадлежности художественного произведения к одному из литературных родов и жанров.</w:t>
      </w:r>
    </w:p>
    <w:p w:rsidR="00C912B8" w:rsidRDefault="00C912B8" w:rsidP="0039382C">
      <w:pPr>
        <w:ind w:firstLine="284"/>
        <w:jc w:val="both"/>
        <w:rPr>
          <w:b/>
          <w:i/>
          <w:sz w:val="24"/>
          <w:szCs w:val="24"/>
          <w:lang w:val="tt-RU"/>
        </w:rPr>
      </w:pPr>
      <w:r>
        <w:rPr>
          <w:b/>
          <w:bCs/>
          <w:i/>
          <w:sz w:val="24"/>
          <w:szCs w:val="24"/>
          <w:lang w:val="tt-RU"/>
        </w:rPr>
        <w:t xml:space="preserve">Обучающийся </w:t>
      </w:r>
      <w:r w:rsidRPr="0071484A">
        <w:rPr>
          <w:b/>
          <w:i/>
          <w:sz w:val="24"/>
          <w:szCs w:val="24"/>
          <w:lang w:val="tt-RU"/>
        </w:rPr>
        <w:t>получит возможность научиться</w:t>
      </w:r>
    </w:p>
    <w:p w:rsidR="00C912B8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>
        <w:rPr>
          <w:b/>
          <w:i/>
          <w:sz w:val="24"/>
          <w:szCs w:val="24"/>
          <w:lang w:val="tt-RU"/>
        </w:rPr>
        <w:t>-</w:t>
      </w:r>
      <w:r w:rsidRPr="0071484A">
        <w:rPr>
          <w:i/>
          <w:sz w:val="24"/>
          <w:szCs w:val="24"/>
          <w:lang w:val="tt-RU"/>
        </w:rPr>
        <w:t xml:space="preserve"> умению самостоятельно организовывать учебную деятельность; </w:t>
      </w:r>
    </w:p>
    <w:p w:rsidR="00C912B8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 xml:space="preserve">- прислушиваться к чужому мнению, прийти к общему мнению; </w:t>
      </w:r>
    </w:p>
    <w:p w:rsidR="00C912B8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>
        <w:rPr>
          <w:i/>
          <w:sz w:val="24"/>
          <w:szCs w:val="24"/>
          <w:lang w:val="tt-RU"/>
        </w:rPr>
        <w:t xml:space="preserve">-умению делать выводов; </w:t>
      </w:r>
    </w:p>
    <w:p w:rsidR="00C912B8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>- умению определять сходства и различия героев, нравственных идеалов;</w:t>
      </w:r>
    </w:p>
    <w:p w:rsidR="00C912B8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>- умению находить информацию из различных источников.</w:t>
      </w:r>
    </w:p>
    <w:p w:rsidR="00C912B8" w:rsidRDefault="00C912B8" w:rsidP="0039382C">
      <w:pPr>
        <w:ind w:firstLine="284"/>
        <w:jc w:val="both"/>
        <w:rPr>
          <w:b/>
          <w:sz w:val="24"/>
          <w:szCs w:val="24"/>
          <w:lang w:val="tt-RU"/>
        </w:rPr>
      </w:pPr>
      <w:r w:rsidRPr="0071484A">
        <w:rPr>
          <w:b/>
          <w:sz w:val="24"/>
          <w:szCs w:val="24"/>
          <w:lang w:val="tt-RU"/>
        </w:rPr>
        <w:t>Татарские народные сказки</w:t>
      </w:r>
    </w:p>
    <w:p w:rsidR="00C912B8" w:rsidRDefault="00C912B8" w:rsidP="0039382C">
      <w:pPr>
        <w:ind w:firstLine="284"/>
        <w:jc w:val="both"/>
        <w:rPr>
          <w:b/>
          <w:sz w:val="24"/>
          <w:szCs w:val="24"/>
          <w:lang w:val="tt-RU"/>
        </w:rPr>
      </w:pP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sz w:val="24"/>
          <w:szCs w:val="24"/>
          <w:lang w:val="tt-RU"/>
        </w:rPr>
        <w:t xml:space="preserve"> научится </w:t>
      </w:r>
    </w:p>
    <w:p w:rsidR="00C912B8" w:rsidRDefault="00C912B8" w:rsidP="0039382C">
      <w:pPr>
        <w:ind w:firstLine="284"/>
        <w:jc w:val="both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 xml:space="preserve">- возможность полностью, кратко, выброчно и творчески пересказывать содержание прочитанного; </w:t>
      </w:r>
    </w:p>
    <w:p w:rsidR="00C912B8" w:rsidRDefault="00C912B8" w:rsidP="0039382C">
      <w:pPr>
        <w:ind w:firstLine="284"/>
        <w:jc w:val="both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>- умение различать виды сказок; умение находить магические элементы;</w:t>
      </w:r>
    </w:p>
    <w:p w:rsidR="00C912B8" w:rsidRDefault="00C912B8" w:rsidP="0039382C">
      <w:pPr>
        <w:ind w:firstLine="284"/>
        <w:jc w:val="both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 xml:space="preserve">- сравнивать сказки, сделать общие выводы, толкование различий; </w:t>
      </w:r>
    </w:p>
    <w:p w:rsidR="00C912B8" w:rsidRDefault="00C912B8" w:rsidP="0039382C">
      <w:pPr>
        <w:ind w:firstLine="284"/>
        <w:jc w:val="both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>- по содержанию разбирать сказки и объяснять, почему они относятся к этому виду;</w:t>
      </w:r>
    </w:p>
    <w:p w:rsidR="00C912B8" w:rsidRDefault="00C912B8" w:rsidP="0039382C">
      <w:pPr>
        <w:ind w:firstLine="284"/>
        <w:jc w:val="both"/>
        <w:rPr>
          <w:b/>
          <w:i/>
          <w:sz w:val="24"/>
          <w:szCs w:val="24"/>
          <w:lang w:val="tt-RU"/>
        </w:rPr>
      </w:pPr>
      <w:r>
        <w:rPr>
          <w:b/>
          <w:bCs/>
          <w:i/>
          <w:sz w:val="24"/>
          <w:szCs w:val="24"/>
          <w:lang w:val="tt-RU"/>
        </w:rPr>
        <w:t>Обучающийся</w:t>
      </w:r>
      <w:r w:rsidRPr="0071484A">
        <w:rPr>
          <w:b/>
          <w:i/>
          <w:sz w:val="24"/>
          <w:szCs w:val="24"/>
          <w:lang w:val="tt-RU"/>
        </w:rPr>
        <w:t xml:space="preserve"> получает возможность научиться</w:t>
      </w:r>
    </w:p>
    <w:p w:rsidR="00C912B8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>- знания о прошлой жизнь народа;</w:t>
      </w:r>
    </w:p>
    <w:p w:rsidR="00C912B8" w:rsidRDefault="00C912B8" w:rsidP="00B814E2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>- освоение сказки народным устным творчеством, отражающей мечты и устремления о будущем, посредством реальных и фантастических образов людей, животных, мифических образов.</w:t>
      </w:r>
    </w:p>
    <w:p w:rsidR="00C912B8" w:rsidRDefault="00C912B8" w:rsidP="001D3BD9">
      <w:pPr>
        <w:ind w:firstLine="284"/>
        <w:jc w:val="both"/>
        <w:rPr>
          <w:b/>
          <w:sz w:val="24"/>
          <w:szCs w:val="24"/>
          <w:lang w:val="tt-RU"/>
        </w:rPr>
      </w:pPr>
      <w:r w:rsidRPr="0071484A">
        <w:rPr>
          <w:b/>
          <w:sz w:val="24"/>
          <w:szCs w:val="24"/>
          <w:lang w:val="tt-RU"/>
        </w:rPr>
        <w:t>Лирический и лиро-эпический жанры татарского фольклора: песни и басни.</w:t>
      </w:r>
      <w:r>
        <w:rPr>
          <w:b/>
          <w:sz w:val="24"/>
          <w:szCs w:val="24"/>
          <w:lang w:val="tt-RU"/>
        </w:rPr>
        <w:t xml:space="preserve"> </w:t>
      </w: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sz w:val="24"/>
          <w:szCs w:val="24"/>
          <w:lang w:val="tt-RU"/>
        </w:rPr>
        <w:t xml:space="preserve"> научится </w:t>
      </w:r>
    </w:p>
    <w:p w:rsidR="00C912B8" w:rsidRDefault="00C912B8" w:rsidP="001D3BD9">
      <w:pPr>
        <w:ind w:firstLine="284"/>
        <w:jc w:val="both"/>
        <w:rPr>
          <w:sz w:val="24"/>
          <w:szCs w:val="24"/>
          <w:lang w:val="tt-RU"/>
        </w:rPr>
      </w:pPr>
      <w:r w:rsidRPr="001D3BD9">
        <w:rPr>
          <w:sz w:val="24"/>
          <w:szCs w:val="24"/>
          <w:lang w:val="tt-RU"/>
        </w:rPr>
        <w:t xml:space="preserve">- в песне отражены национальный характер, духовные качества народа; </w:t>
      </w:r>
    </w:p>
    <w:p w:rsidR="00C912B8" w:rsidRDefault="00C912B8" w:rsidP="001D3BD9">
      <w:pPr>
        <w:ind w:firstLine="284"/>
        <w:jc w:val="both"/>
        <w:rPr>
          <w:sz w:val="24"/>
          <w:szCs w:val="24"/>
          <w:lang w:val="tt-RU"/>
        </w:rPr>
      </w:pPr>
      <w:r w:rsidRPr="001D3BD9">
        <w:rPr>
          <w:sz w:val="24"/>
          <w:szCs w:val="24"/>
          <w:lang w:val="tt-RU"/>
        </w:rPr>
        <w:t xml:space="preserve">- лирическое чувство-богатство впечатлений; </w:t>
      </w:r>
    </w:p>
    <w:p w:rsidR="00C912B8" w:rsidRDefault="00C912B8" w:rsidP="001D3BD9">
      <w:pPr>
        <w:ind w:firstLine="284"/>
        <w:jc w:val="both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 xml:space="preserve">- освоение структуры текстов песен, гармонической идентичности мелодий, распознавание мелодий; </w:t>
      </w:r>
    </w:p>
    <w:p w:rsidR="00C912B8" w:rsidRDefault="00C912B8" w:rsidP="001D3BD9">
      <w:pPr>
        <w:ind w:firstLine="284"/>
        <w:jc w:val="both"/>
        <w:rPr>
          <w:sz w:val="24"/>
          <w:szCs w:val="24"/>
          <w:lang w:val="tt-RU"/>
        </w:rPr>
      </w:pPr>
      <w:r w:rsidRPr="001D3BD9">
        <w:rPr>
          <w:sz w:val="24"/>
          <w:szCs w:val="24"/>
          <w:lang w:val="tt-RU"/>
        </w:rPr>
        <w:t xml:space="preserve">- умение интерпретировать изученные произведения; </w:t>
      </w:r>
    </w:p>
    <w:p w:rsidR="00C912B8" w:rsidRDefault="00C912B8" w:rsidP="001D3BD9">
      <w:pPr>
        <w:ind w:firstLine="284"/>
        <w:jc w:val="both"/>
        <w:rPr>
          <w:sz w:val="24"/>
          <w:szCs w:val="24"/>
          <w:lang w:val="tt-RU"/>
        </w:rPr>
      </w:pPr>
      <w:r w:rsidRPr="001D3BD9">
        <w:rPr>
          <w:sz w:val="24"/>
          <w:szCs w:val="24"/>
          <w:lang w:val="tt-RU"/>
        </w:rPr>
        <w:t>- умение группировать, обобщать материал;</w:t>
      </w:r>
    </w:p>
    <w:p w:rsidR="00C912B8" w:rsidRDefault="00C912B8" w:rsidP="001D3BD9">
      <w:pPr>
        <w:ind w:firstLine="284"/>
        <w:jc w:val="both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 xml:space="preserve">- особенности Баитов (отражения истории жизни народа, посвященные общественным событиям; </w:t>
      </w:r>
    </w:p>
    <w:p w:rsidR="00C912B8" w:rsidRDefault="00C912B8" w:rsidP="001D3BD9">
      <w:pPr>
        <w:ind w:firstLine="284"/>
        <w:jc w:val="both"/>
        <w:rPr>
          <w:sz w:val="24"/>
          <w:szCs w:val="24"/>
          <w:lang w:val="tt-RU"/>
        </w:rPr>
      </w:pPr>
      <w:r w:rsidRPr="001D3BD9">
        <w:rPr>
          <w:sz w:val="24"/>
          <w:szCs w:val="24"/>
          <w:lang w:val="tt-RU"/>
        </w:rPr>
        <w:t xml:space="preserve">- гордость за них, чувство уважения к Родине; </w:t>
      </w:r>
    </w:p>
    <w:p w:rsidR="00C912B8" w:rsidRDefault="00C912B8" w:rsidP="001D3BD9">
      <w:pPr>
        <w:ind w:firstLine="284"/>
        <w:jc w:val="both"/>
        <w:rPr>
          <w:sz w:val="24"/>
          <w:szCs w:val="24"/>
          <w:lang w:val="tt-RU"/>
        </w:rPr>
      </w:pPr>
      <w:r w:rsidRPr="001D3BD9">
        <w:rPr>
          <w:sz w:val="24"/>
          <w:szCs w:val="24"/>
          <w:lang w:val="tt-RU"/>
        </w:rPr>
        <w:t xml:space="preserve">- горечь утраты, горе, вызванные трагическими судьбами, посвященными личной жизни; </w:t>
      </w:r>
    </w:p>
    <w:p w:rsidR="00C912B8" w:rsidRDefault="00C912B8" w:rsidP="001D3BD9">
      <w:pPr>
        <w:ind w:firstLine="284"/>
        <w:jc w:val="both"/>
        <w:rPr>
          <w:sz w:val="24"/>
          <w:szCs w:val="24"/>
          <w:lang w:val="tt-RU"/>
        </w:rPr>
      </w:pPr>
      <w:r w:rsidRPr="001D3BD9">
        <w:rPr>
          <w:sz w:val="24"/>
          <w:szCs w:val="24"/>
          <w:lang w:val="tt-RU"/>
        </w:rPr>
        <w:t>- умение использовать юмор или сатирические приемы в повседневной жизни.</w:t>
      </w:r>
    </w:p>
    <w:p w:rsidR="00C912B8" w:rsidRDefault="00C912B8" w:rsidP="001D3BD9">
      <w:pPr>
        <w:ind w:firstLine="284"/>
        <w:jc w:val="both"/>
        <w:rPr>
          <w:sz w:val="24"/>
          <w:szCs w:val="24"/>
          <w:lang w:val="tt-RU"/>
        </w:rPr>
      </w:pPr>
      <w:r w:rsidRPr="001D3BD9">
        <w:rPr>
          <w:sz w:val="24"/>
          <w:szCs w:val="24"/>
          <w:lang w:val="tt-RU"/>
        </w:rPr>
        <w:t>Ученик получает возможность учиться</w:t>
      </w:r>
    </w:p>
    <w:p w:rsidR="00C912B8" w:rsidRDefault="00C912B8" w:rsidP="001D3BD9">
      <w:pPr>
        <w:ind w:firstLine="284"/>
        <w:jc w:val="both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 xml:space="preserve">- умение работать с различными источниками: находить, использовать самостоятельно, определять, сравнивать, анализировать и оценивать; </w:t>
      </w:r>
    </w:p>
    <w:p w:rsidR="00C912B8" w:rsidRPr="0071484A" w:rsidRDefault="00C912B8" w:rsidP="001D3BD9">
      <w:pPr>
        <w:ind w:firstLine="284"/>
        <w:jc w:val="both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>- воспринимать искусство слова как сокровищницу сохранения и закрепления образа жизни, духовных ценностей народа;</w:t>
      </w:r>
    </w:p>
    <w:p w:rsidR="00C912B8" w:rsidRPr="0071484A" w:rsidRDefault="00C912B8" w:rsidP="0039382C">
      <w:pPr>
        <w:pStyle w:val="ListParagraph"/>
        <w:keepNext/>
        <w:keepLines/>
        <w:ind w:left="0" w:right="-285" w:firstLine="284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 xml:space="preserve">- умение интерпретировать изученные произведения; </w:t>
      </w:r>
    </w:p>
    <w:p w:rsidR="00C912B8" w:rsidRPr="0071484A" w:rsidRDefault="00C912B8" w:rsidP="0039382C">
      <w:pPr>
        <w:pStyle w:val="ListParagraph"/>
        <w:keepNext/>
        <w:keepLines/>
        <w:ind w:left="0" w:right="-285" w:firstLine="284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>- умение определять сходства и различия героев, нравственных идеалов;</w:t>
      </w:r>
    </w:p>
    <w:p w:rsidR="00C912B8" w:rsidRPr="0071484A" w:rsidRDefault="00C912B8" w:rsidP="0039382C">
      <w:pPr>
        <w:pStyle w:val="ListParagraph"/>
        <w:keepNext/>
        <w:keepLines/>
        <w:ind w:left="0" w:right="-285" w:firstLine="284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 xml:space="preserve">- умение находить информацию из различных источников; </w:t>
      </w:r>
    </w:p>
    <w:p w:rsidR="00C912B8" w:rsidRPr="00B520CE" w:rsidRDefault="00C912B8" w:rsidP="0039382C">
      <w:pPr>
        <w:pStyle w:val="ListParagraph"/>
        <w:keepNext/>
        <w:keepLines/>
        <w:ind w:left="0" w:right="-285" w:firstLine="284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>-изучение духовно-нравственных ценностей национальной литературы.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  <w:lang w:val="tt-RU"/>
        </w:rPr>
      </w:pPr>
      <w:r w:rsidRPr="0071484A">
        <w:rPr>
          <w:rFonts w:ascii="Times New Roman" w:hAnsi="Times New Roman"/>
          <w:b/>
          <w:lang w:val="tt-RU"/>
        </w:rPr>
        <w:t>Эпические жанры татарского фольклора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  <w:lang w:val="tt-RU"/>
        </w:rPr>
      </w:pPr>
      <w:r>
        <w:rPr>
          <w:rFonts w:ascii="Times New Roman" w:hAnsi="Times New Roman"/>
          <w:b/>
          <w:lang w:val="tt-RU"/>
        </w:rPr>
        <w:t>Обучабщийся</w:t>
      </w:r>
      <w:r w:rsidRPr="0071484A">
        <w:rPr>
          <w:rFonts w:ascii="Times New Roman" w:hAnsi="Times New Roman"/>
          <w:b/>
          <w:lang w:val="tt-RU"/>
        </w:rPr>
        <w:t xml:space="preserve"> научится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освоение особенностей легенд и преданий, интереса татарского народа к своей истории еще в древние времена, отражения уровня мышления о мире, природе и человечестве;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- отражение в легендах мировоззрения народа, они основаны на реальности.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  <w:i/>
          <w:lang w:val="tt-RU"/>
        </w:rPr>
      </w:pPr>
      <w:r w:rsidRPr="00B330B9">
        <w:rPr>
          <w:rFonts w:ascii="Times New Roman" w:hAnsi="Times New Roman"/>
          <w:b/>
          <w:bCs/>
          <w:i/>
          <w:lang w:val="tt-RU"/>
        </w:rPr>
        <w:t>Обучающийся</w:t>
      </w:r>
      <w:r w:rsidRPr="00B330B9">
        <w:rPr>
          <w:rFonts w:ascii="Times New Roman" w:hAnsi="Times New Roman"/>
          <w:b/>
          <w:i/>
          <w:lang w:val="tt-RU"/>
        </w:rPr>
        <w:t xml:space="preserve"> </w:t>
      </w:r>
      <w:r w:rsidRPr="0071484A">
        <w:rPr>
          <w:rFonts w:ascii="Times New Roman" w:hAnsi="Times New Roman"/>
          <w:b/>
          <w:i/>
          <w:lang w:val="tt-RU"/>
        </w:rPr>
        <w:t xml:space="preserve">получает возможность учиться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умение самостоятельно оценивать окружающую жизнь;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умение находить информацию из различных источников; стремление к чтению с удовольствием;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умение эстетически оценивать литературный текст;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воспринимать искусство слова как сокровище, сохраняющее образ жизни и духовные ценности народа.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  <w:lang w:val="tt-RU"/>
        </w:rPr>
      </w:pPr>
      <w:r w:rsidRPr="0071484A">
        <w:rPr>
          <w:rFonts w:ascii="Times New Roman" w:hAnsi="Times New Roman"/>
          <w:b/>
          <w:lang w:val="tt-RU"/>
        </w:rPr>
        <w:t>Фольклор и литературная сказка. Габдулла Тукай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  <w:lang w:val="tt-RU"/>
        </w:rPr>
      </w:pPr>
      <w:r w:rsidRPr="00B330B9">
        <w:rPr>
          <w:rFonts w:ascii="Times New Roman" w:hAnsi="Times New Roman"/>
          <w:b/>
          <w:bCs/>
          <w:lang w:val="tt-RU"/>
        </w:rPr>
        <w:t>Обучающийся</w:t>
      </w:r>
      <w:r w:rsidRPr="0071484A">
        <w:rPr>
          <w:rFonts w:ascii="Times New Roman" w:hAnsi="Times New Roman"/>
          <w:b/>
          <w:lang w:val="tt-RU"/>
        </w:rPr>
        <w:t xml:space="preserve"> научится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умение последовательно рассказывать содержание прочитанных произведений;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найти позицию автора, основное мнение, смысл, понимание;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умение различать авторскую речь, литературный подход, художественные средства;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- при чтении вслух произведения, найти соответствующую интонацию по содержанию;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- находит в образах природы изображение человеческих качеств, и обобщение основных мыслей и выводов;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  <w:i/>
          <w:lang w:val="tt-RU"/>
        </w:rPr>
      </w:pPr>
      <w:r w:rsidRPr="00B330B9">
        <w:rPr>
          <w:rFonts w:ascii="Times New Roman" w:hAnsi="Times New Roman"/>
          <w:b/>
          <w:bCs/>
          <w:i/>
          <w:lang w:val="tt-RU"/>
        </w:rPr>
        <w:t xml:space="preserve">Обучающийся </w:t>
      </w:r>
      <w:r w:rsidRPr="00B330B9">
        <w:rPr>
          <w:rFonts w:ascii="Times New Roman" w:hAnsi="Times New Roman"/>
          <w:b/>
          <w:i/>
          <w:lang w:val="tt-RU"/>
        </w:rPr>
        <w:t>получит</w:t>
      </w:r>
      <w:r w:rsidRPr="0071484A">
        <w:rPr>
          <w:rFonts w:ascii="Times New Roman" w:hAnsi="Times New Roman"/>
          <w:b/>
          <w:i/>
          <w:lang w:val="tt-RU"/>
        </w:rPr>
        <w:t xml:space="preserve"> возможность научиться: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осознанному чтению: умение слышать и воспринимать при чтении вслух, что в словах звучат чувства, присущие пожилому человеку или ребенку: восхищение, удивление, раздражение, обида, раздражение-недовольство, беспокойство, радость, удовольство; найти пути решения конфликта в случае возникновения конфликтов в жизни.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  <w:lang w:val="tt-RU"/>
        </w:rPr>
      </w:pPr>
      <w:r w:rsidRPr="0071484A">
        <w:rPr>
          <w:rFonts w:ascii="Times New Roman" w:hAnsi="Times New Roman"/>
          <w:b/>
          <w:lang w:val="tt-RU"/>
        </w:rPr>
        <w:t>Татарское народное устное творчество, созвучие и различия фольклора других народов.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  <w:lang w:val="tt-RU"/>
        </w:rPr>
      </w:pPr>
      <w:r w:rsidRPr="0071484A">
        <w:rPr>
          <w:rFonts w:ascii="Times New Roman" w:hAnsi="Times New Roman"/>
          <w:b/>
          <w:lang w:val="tt-RU"/>
        </w:rPr>
        <w:t xml:space="preserve">     </w:t>
      </w:r>
      <w:r w:rsidRPr="00B330B9">
        <w:rPr>
          <w:rFonts w:ascii="Times New Roman" w:hAnsi="Times New Roman"/>
          <w:b/>
          <w:bCs/>
          <w:lang w:val="tt-RU"/>
        </w:rPr>
        <w:t>Обучающийся</w:t>
      </w:r>
      <w:r w:rsidRPr="0071484A">
        <w:rPr>
          <w:rFonts w:ascii="Times New Roman" w:hAnsi="Times New Roman"/>
          <w:b/>
          <w:lang w:val="tt-RU"/>
        </w:rPr>
        <w:t xml:space="preserve"> </w:t>
      </w:r>
      <w:r>
        <w:rPr>
          <w:rFonts w:ascii="Times New Roman" w:hAnsi="Times New Roman"/>
          <w:b/>
          <w:lang w:val="tt-RU"/>
        </w:rPr>
        <w:t>научится</w:t>
      </w:r>
      <w:r w:rsidRPr="0071484A">
        <w:rPr>
          <w:rFonts w:ascii="Times New Roman" w:hAnsi="Times New Roman"/>
          <w:b/>
          <w:lang w:val="tt-RU"/>
        </w:rPr>
        <w:t>: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усвоить, что Ф. Амирхан был одним из основателей татарской литературы, современником Тукая, близким другом;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особенности его произведений: насыщенность, красочность художественных средств языка, впечатления героев;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В рассказе «Зухра кыз» </w:t>
      </w:r>
      <w:r w:rsidRPr="0071484A">
        <w:rPr>
          <w:rFonts w:ascii="Times New Roman" w:hAnsi="Times New Roman"/>
        </w:rPr>
        <w:t>идейно-эмоциональное содержание</w:t>
      </w:r>
      <w:r w:rsidRPr="0071484A">
        <w:rPr>
          <w:rFonts w:ascii="Times New Roman" w:hAnsi="Times New Roman"/>
          <w:lang w:val="tt-RU"/>
        </w:rPr>
        <w:t xml:space="preserve"> и художественный уровень;</w:t>
      </w:r>
      <w:r w:rsidRPr="0071484A">
        <w:rPr>
          <w:rFonts w:ascii="Times New Roman" w:hAnsi="Times New Roman"/>
        </w:rPr>
        <w:t>.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 </w:t>
      </w:r>
      <w:r w:rsidRPr="00B330B9">
        <w:rPr>
          <w:rFonts w:ascii="Times New Roman" w:hAnsi="Times New Roman"/>
          <w:b/>
          <w:bCs/>
          <w:i/>
          <w:lang w:val="tt-RU"/>
        </w:rPr>
        <w:t>Обучающийся</w:t>
      </w:r>
      <w:r w:rsidRPr="00B330B9">
        <w:rPr>
          <w:rFonts w:ascii="Times New Roman" w:hAnsi="Times New Roman"/>
          <w:b/>
          <w:i/>
          <w:lang w:val="tt-RU"/>
        </w:rPr>
        <w:t xml:space="preserve"> получит</w:t>
      </w:r>
      <w:r w:rsidRPr="0071484A">
        <w:rPr>
          <w:rFonts w:ascii="Times New Roman" w:hAnsi="Times New Roman"/>
          <w:b/>
          <w:i/>
          <w:lang w:val="tt-RU"/>
        </w:rPr>
        <w:t xml:space="preserve"> возможность научиться: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воспринимать искусство слова как сокровищницу сохранения и закрепления образа жизни, духовных ценностей народа;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умение самостоятельно оценивать окружающий мир;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освоение норм морали, соблюдение этических правил в обществе.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  <w:lang w:val="tt-RU"/>
        </w:rPr>
      </w:pPr>
      <w:r w:rsidRPr="0071484A">
        <w:rPr>
          <w:rFonts w:ascii="Times New Roman" w:hAnsi="Times New Roman"/>
          <w:b/>
          <w:lang w:val="tt-RU"/>
        </w:rPr>
        <w:t>Жанр притчи. М. Гафури</w:t>
      </w:r>
      <w:r>
        <w:rPr>
          <w:rFonts w:ascii="Times New Roman" w:hAnsi="Times New Roman"/>
          <w:b/>
          <w:lang w:val="tt-RU"/>
        </w:rPr>
        <w:t>.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  <w:lang w:val="tt-RU"/>
        </w:rPr>
      </w:pPr>
      <w:r w:rsidRPr="00B330B9">
        <w:rPr>
          <w:rFonts w:ascii="Times New Roman" w:hAnsi="Times New Roman"/>
          <w:b/>
          <w:bCs/>
          <w:lang w:val="tt-RU"/>
        </w:rPr>
        <w:t>Обучающийся</w:t>
      </w:r>
      <w:r w:rsidRPr="00B330B9">
        <w:rPr>
          <w:rFonts w:ascii="Times New Roman" w:hAnsi="Times New Roman"/>
          <w:b/>
          <w:lang w:val="tt-RU"/>
        </w:rPr>
        <w:t xml:space="preserve"> научится</w:t>
      </w:r>
      <w:r w:rsidRPr="0071484A">
        <w:rPr>
          <w:rFonts w:ascii="Times New Roman" w:hAnsi="Times New Roman"/>
          <w:b/>
          <w:lang w:val="tt-RU"/>
        </w:rPr>
        <w:t>: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помнить о том, что басня - это отдельный литературный жанр, относится к эпическому виду и имеет свои особенности, внешнюю форму;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уметь рассказывать содержание двух прочитанных басен;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уметь распознавать басню в зависимости от ее основных качеств;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- умению интерпретировать изученные произведения; умению группировать, обобщать материал.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  <w:i/>
          <w:lang w:val="tt-RU"/>
        </w:rPr>
      </w:pPr>
      <w:r w:rsidRPr="00B40B2E">
        <w:rPr>
          <w:rFonts w:ascii="Times New Roman" w:hAnsi="Times New Roman"/>
          <w:b/>
          <w:bCs/>
          <w:i/>
          <w:lang w:val="tt-RU"/>
        </w:rPr>
        <w:t>Обучающийся</w:t>
      </w:r>
      <w:r w:rsidRPr="00B40B2E">
        <w:rPr>
          <w:rFonts w:ascii="Times New Roman" w:hAnsi="Times New Roman"/>
          <w:b/>
          <w:i/>
          <w:lang w:val="tt-RU"/>
        </w:rPr>
        <w:t xml:space="preserve"> получит</w:t>
      </w:r>
      <w:r w:rsidRPr="0071484A">
        <w:rPr>
          <w:rFonts w:ascii="Times New Roman" w:hAnsi="Times New Roman"/>
          <w:b/>
          <w:i/>
          <w:lang w:val="tt-RU"/>
        </w:rPr>
        <w:t xml:space="preserve"> возможность научиться: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умение понимать вопрос, ставить гипотезу, выражать свои чувства с помощью слов;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умение подтверждать и аргументировать свои взгляды, обращаться к понятиям литературоведения;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принятие духовно-нравственных ценностей национальной литературы.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  <w:lang w:val="tt-RU"/>
        </w:rPr>
      </w:pPr>
      <w:r w:rsidRPr="0071484A">
        <w:rPr>
          <w:rFonts w:ascii="Times New Roman" w:hAnsi="Times New Roman"/>
          <w:b/>
          <w:lang w:val="tt-RU"/>
        </w:rPr>
        <w:t>Поэзия. Габдулла Тукай, Ш. Галиев, Ф. Яруллин.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  <w:lang w:val="tt-RU"/>
        </w:rPr>
      </w:pPr>
      <w:r w:rsidRPr="0071484A">
        <w:rPr>
          <w:rFonts w:ascii="Times New Roman" w:hAnsi="Times New Roman"/>
          <w:b/>
          <w:lang w:val="tt-RU"/>
        </w:rPr>
        <w:t xml:space="preserve"> </w:t>
      </w:r>
      <w:r w:rsidRPr="00B40B2E">
        <w:rPr>
          <w:rFonts w:ascii="Times New Roman" w:hAnsi="Times New Roman"/>
          <w:b/>
          <w:bCs/>
          <w:lang w:val="tt-RU"/>
        </w:rPr>
        <w:t>Обучающийся</w:t>
      </w:r>
      <w:r w:rsidRPr="00B40B2E">
        <w:rPr>
          <w:rFonts w:ascii="Times New Roman" w:hAnsi="Times New Roman"/>
          <w:b/>
          <w:lang w:val="tt-RU"/>
        </w:rPr>
        <w:t xml:space="preserve"> научится</w:t>
      </w:r>
      <w:r w:rsidRPr="0071484A">
        <w:rPr>
          <w:rFonts w:ascii="Times New Roman" w:hAnsi="Times New Roman"/>
          <w:b/>
          <w:lang w:val="tt-RU"/>
        </w:rPr>
        <w:t>: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умение передать эмоции, описанные в стихах;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умение пересказывать наизусть тексты;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понимание, выделение терминов, относящихся к стихотворному строению;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- овладение навыками поиска литературных приемов и выявления на их основе философской мысли;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- достижение письменного и речевого мастерства, осознанная оценка эстетической целостности литературного текста.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  <w:i/>
          <w:lang w:val="tt-RU"/>
        </w:rPr>
      </w:pPr>
      <w:r w:rsidRPr="00B40B2E">
        <w:rPr>
          <w:rFonts w:ascii="Times New Roman" w:hAnsi="Times New Roman"/>
          <w:b/>
          <w:bCs/>
          <w:i/>
          <w:lang w:val="tt-RU"/>
        </w:rPr>
        <w:t xml:space="preserve">Обучающийся </w:t>
      </w:r>
      <w:r w:rsidRPr="00B40B2E">
        <w:rPr>
          <w:rFonts w:ascii="Times New Roman" w:hAnsi="Times New Roman"/>
          <w:b/>
          <w:i/>
          <w:lang w:val="tt-RU"/>
        </w:rPr>
        <w:t>получит</w:t>
      </w:r>
      <w:r w:rsidRPr="0071484A">
        <w:rPr>
          <w:rFonts w:ascii="Times New Roman" w:hAnsi="Times New Roman"/>
          <w:b/>
          <w:i/>
          <w:lang w:val="tt-RU"/>
        </w:rPr>
        <w:t xml:space="preserve"> возможность научиться: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умение интерпретировать художественные произведения;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умение определять сходства и различия лирических героев, нравственных идеалов;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умение находить информацию из различных источников;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изучение духовно-нравственных ценностей национальной литературы.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  <w:lang w:val="tt-RU"/>
        </w:rPr>
      </w:pPr>
      <w:r w:rsidRPr="0071484A">
        <w:rPr>
          <w:rFonts w:ascii="Times New Roman" w:hAnsi="Times New Roman"/>
          <w:b/>
          <w:lang w:val="tt-RU"/>
        </w:rPr>
        <w:t>Короткие жанры в народном устном творчестве</w:t>
      </w:r>
      <w:r>
        <w:rPr>
          <w:rFonts w:ascii="Times New Roman" w:hAnsi="Times New Roman"/>
          <w:b/>
          <w:lang w:val="tt-RU"/>
        </w:rPr>
        <w:t>.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  <w:lang w:val="tt-RU"/>
        </w:rPr>
      </w:pPr>
      <w:r w:rsidRPr="00B40B2E">
        <w:rPr>
          <w:rFonts w:ascii="Times New Roman" w:hAnsi="Times New Roman"/>
          <w:b/>
          <w:bCs/>
          <w:lang w:val="tt-RU"/>
        </w:rPr>
        <w:t>Обучающийся</w:t>
      </w:r>
      <w:r w:rsidRPr="00B40B2E">
        <w:rPr>
          <w:rFonts w:ascii="Times New Roman" w:hAnsi="Times New Roman"/>
          <w:b/>
          <w:lang w:val="tt-RU"/>
        </w:rPr>
        <w:t xml:space="preserve"> научится</w:t>
      </w:r>
      <w:r w:rsidRPr="0071484A">
        <w:rPr>
          <w:rFonts w:ascii="Times New Roman" w:hAnsi="Times New Roman"/>
          <w:b/>
          <w:lang w:val="tt-RU"/>
        </w:rPr>
        <w:t>: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умение различать, распознавать короткие жанры;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- их активное использование в живой речи и литературных произведениях; понимание того, что они пополняются; острота мышления в пословицах, загадках, шутках, находчивость, образность - жанровые качества.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  <w:i/>
          <w:lang w:val="tt-RU"/>
        </w:rPr>
      </w:pPr>
      <w:r w:rsidRPr="00B40B2E">
        <w:rPr>
          <w:rFonts w:ascii="Times New Roman" w:hAnsi="Times New Roman"/>
          <w:b/>
          <w:bCs/>
          <w:i/>
          <w:lang w:val="tt-RU"/>
        </w:rPr>
        <w:t xml:space="preserve">Обучающийся </w:t>
      </w:r>
      <w:r w:rsidRPr="00B40B2E">
        <w:rPr>
          <w:rFonts w:ascii="Times New Roman" w:hAnsi="Times New Roman"/>
          <w:b/>
          <w:i/>
          <w:lang w:val="tt-RU"/>
        </w:rPr>
        <w:t>получит</w:t>
      </w:r>
      <w:r w:rsidRPr="0071484A">
        <w:rPr>
          <w:rFonts w:ascii="Times New Roman" w:hAnsi="Times New Roman"/>
          <w:b/>
          <w:i/>
          <w:lang w:val="tt-RU"/>
        </w:rPr>
        <w:t xml:space="preserve"> возможность научиться: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умение подводить итоги, обобщать материал, выражать свои чувства с помощью слов и одновременно владеть навыками совместной коллективной и групповой работы; </w:t>
      </w:r>
    </w:p>
    <w:p w:rsidR="00C912B8" w:rsidRPr="001E0791" w:rsidRDefault="00C912B8" w:rsidP="001E0791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освоение норм морали, правил жизни в обществе.</w:t>
      </w:r>
    </w:p>
    <w:p w:rsidR="00C912B8" w:rsidRDefault="00C912B8" w:rsidP="005E6C69">
      <w:pPr>
        <w:keepNext/>
        <w:keepLines/>
        <w:spacing w:line="276" w:lineRule="auto"/>
        <w:rPr>
          <w:bCs/>
          <w:sz w:val="24"/>
          <w:szCs w:val="24"/>
        </w:rPr>
      </w:pPr>
    </w:p>
    <w:p w:rsidR="00C912B8" w:rsidRPr="001F60BD" w:rsidRDefault="00C912B8" w:rsidP="0039382C">
      <w:pPr>
        <w:keepNext/>
        <w:keepLines/>
        <w:spacing w:line="276" w:lineRule="auto"/>
        <w:jc w:val="center"/>
        <w:rPr>
          <w:b/>
          <w:bCs/>
          <w:sz w:val="24"/>
          <w:szCs w:val="24"/>
        </w:rPr>
      </w:pPr>
      <w:r w:rsidRPr="001F60BD">
        <w:rPr>
          <w:b/>
          <w:bCs/>
          <w:sz w:val="24"/>
          <w:szCs w:val="24"/>
        </w:rPr>
        <w:t>6 класс</w:t>
      </w:r>
    </w:p>
    <w:p w:rsidR="00C912B8" w:rsidRPr="0071484A" w:rsidRDefault="00C912B8" w:rsidP="0039382C">
      <w:pPr>
        <w:ind w:firstLine="284"/>
        <w:rPr>
          <w:b/>
          <w:color w:val="000000"/>
          <w:sz w:val="24"/>
          <w:szCs w:val="24"/>
          <w:lang w:val="tt-RU"/>
        </w:rPr>
      </w:pPr>
      <w:r w:rsidRPr="0071484A">
        <w:rPr>
          <w:b/>
          <w:color w:val="000000"/>
          <w:sz w:val="24"/>
          <w:szCs w:val="24"/>
          <w:lang w:val="tt-RU"/>
        </w:rPr>
        <w:t>Повторение эпических жанров фольклора. Мифы.</w:t>
      </w:r>
    </w:p>
    <w:p w:rsidR="00C912B8" w:rsidRPr="0071484A" w:rsidRDefault="00C912B8" w:rsidP="0039382C">
      <w:pPr>
        <w:pStyle w:val="ListParagraph"/>
        <w:ind w:left="0" w:firstLine="284"/>
        <w:rPr>
          <w:b/>
          <w:sz w:val="24"/>
          <w:szCs w:val="24"/>
          <w:lang w:val="tt-RU"/>
        </w:rPr>
      </w:pP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sz w:val="24"/>
          <w:szCs w:val="24"/>
          <w:lang w:val="tt-RU"/>
        </w:rPr>
        <w:t xml:space="preserve"> научится:</w:t>
      </w:r>
    </w:p>
    <w:p w:rsidR="00C912B8" w:rsidRPr="0071484A" w:rsidRDefault="00C912B8" w:rsidP="0039382C">
      <w:pPr>
        <w:pStyle w:val="ListParagraph"/>
        <w:ind w:left="0" w:firstLine="284"/>
        <w:rPr>
          <w:sz w:val="24"/>
          <w:szCs w:val="24"/>
          <w:lang w:val="tt-RU"/>
        </w:rPr>
      </w:pPr>
      <w:r w:rsidRPr="0071484A">
        <w:rPr>
          <w:b/>
          <w:sz w:val="24"/>
          <w:szCs w:val="24"/>
          <w:lang w:val="tt-RU"/>
        </w:rPr>
        <w:t xml:space="preserve">- </w:t>
      </w:r>
      <w:r w:rsidRPr="0071484A">
        <w:rPr>
          <w:sz w:val="24"/>
          <w:szCs w:val="24"/>
          <w:lang w:val="tt-RU"/>
        </w:rPr>
        <w:t xml:space="preserve">определить общность и различия устного  народного творчества с художественной литературой , умени аргументировать, анализировать, объяснять и оценивать систему образов, характеров, пересказ прочитанное; </w:t>
      </w:r>
    </w:p>
    <w:p w:rsidR="00C912B8" w:rsidRPr="0071484A" w:rsidRDefault="00C912B8" w:rsidP="0039382C">
      <w:pPr>
        <w:pStyle w:val="ListParagraph"/>
        <w:ind w:left="0" w:firstLine="284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>- составить план.</w:t>
      </w:r>
    </w:p>
    <w:p w:rsidR="00C912B8" w:rsidRPr="0071484A" w:rsidRDefault="00C912B8" w:rsidP="0039382C">
      <w:pPr>
        <w:shd w:val="clear" w:color="auto" w:fill="FFFFFF"/>
        <w:adjustRightInd w:val="0"/>
        <w:ind w:firstLine="284"/>
        <w:rPr>
          <w:bCs/>
          <w:i/>
          <w:noProof/>
          <w:sz w:val="24"/>
          <w:szCs w:val="24"/>
          <w:lang w:val="tt-RU"/>
        </w:rPr>
      </w:pPr>
      <w:r w:rsidRPr="0071484A">
        <w:rPr>
          <w:b/>
          <w:bCs/>
          <w:i/>
          <w:sz w:val="24"/>
          <w:szCs w:val="24"/>
          <w:lang w:val="tt-RU"/>
        </w:rPr>
        <w:t xml:space="preserve"> </w:t>
      </w:r>
      <w:r>
        <w:rPr>
          <w:b/>
          <w:bCs/>
          <w:i/>
          <w:sz w:val="24"/>
          <w:szCs w:val="24"/>
          <w:lang w:val="tt-RU"/>
        </w:rPr>
        <w:t>Обучающийся</w:t>
      </w:r>
      <w:r w:rsidRPr="0071484A">
        <w:rPr>
          <w:b/>
          <w:bCs/>
          <w:i/>
          <w:sz w:val="24"/>
          <w:szCs w:val="24"/>
          <w:lang w:val="tt-RU"/>
        </w:rPr>
        <w:t xml:space="preserve"> получит возможность научиться:</w:t>
      </w:r>
      <w:r w:rsidRPr="0071484A">
        <w:rPr>
          <w:bCs/>
          <w:i/>
          <w:noProof/>
          <w:sz w:val="24"/>
          <w:szCs w:val="24"/>
          <w:lang w:val="tt-RU"/>
        </w:rPr>
        <w:t xml:space="preserve"> </w:t>
      </w:r>
    </w:p>
    <w:p w:rsidR="00C912B8" w:rsidRPr="0071484A" w:rsidRDefault="00C912B8" w:rsidP="0039382C">
      <w:pPr>
        <w:shd w:val="clear" w:color="auto" w:fill="FFFFFF"/>
        <w:adjustRightInd w:val="0"/>
        <w:ind w:firstLine="284"/>
        <w:rPr>
          <w:bCs/>
          <w:i/>
          <w:noProof/>
          <w:sz w:val="24"/>
          <w:szCs w:val="24"/>
          <w:lang w:val="tt-RU"/>
        </w:rPr>
      </w:pPr>
      <w:r w:rsidRPr="0071484A">
        <w:rPr>
          <w:bCs/>
          <w:i/>
          <w:noProof/>
          <w:sz w:val="24"/>
          <w:szCs w:val="24"/>
          <w:lang w:val="tt-RU"/>
        </w:rPr>
        <w:t xml:space="preserve">   -определить роль татарской литературы в судьбе народа и нации, понять роль         произведений устного народного творчества в формировании татарской литературы.</w:t>
      </w:r>
    </w:p>
    <w:p w:rsidR="00C912B8" w:rsidRPr="0071484A" w:rsidRDefault="00C912B8" w:rsidP="0039382C">
      <w:pPr>
        <w:ind w:firstLine="284"/>
        <w:rPr>
          <w:b/>
          <w:color w:val="000000"/>
          <w:sz w:val="24"/>
          <w:szCs w:val="24"/>
          <w:lang w:val="tt-RU"/>
        </w:rPr>
      </w:pPr>
      <w:r w:rsidRPr="0071484A">
        <w:rPr>
          <w:b/>
          <w:color w:val="000000"/>
          <w:sz w:val="24"/>
          <w:szCs w:val="24"/>
          <w:lang w:val="tt-RU"/>
        </w:rPr>
        <w:t>Развитие мифических и религиозных сюжетов в литературе. Каюм Насыри</w:t>
      </w:r>
      <w:r>
        <w:rPr>
          <w:b/>
          <w:color w:val="000000"/>
          <w:sz w:val="24"/>
          <w:szCs w:val="24"/>
          <w:lang w:val="tt-RU"/>
        </w:rPr>
        <w:t>.</w:t>
      </w:r>
    </w:p>
    <w:p w:rsidR="00C912B8" w:rsidRPr="0071484A" w:rsidRDefault="00C912B8" w:rsidP="0039382C">
      <w:pPr>
        <w:ind w:firstLine="284"/>
        <w:rPr>
          <w:b/>
          <w:color w:val="000000"/>
          <w:sz w:val="24"/>
          <w:szCs w:val="24"/>
          <w:lang w:val="tt-RU"/>
        </w:rPr>
      </w:pPr>
      <w:r>
        <w:rPr>
          <w:b/>
          <w:color w:val="000000"/>
          <w:sz w:val="24"/>
          <w:szCs w:val="24"/>
          <w:lang w:val="tt-RU"/>
        </w:rPr>
        <w:t>О</w:t>
      </w:r>
      <w:r>
        <w:rPr>
          <w:b/>
          <w:bCs/>
          <w:sz w:val="24"/>
          <w:szCs w:val="24"/>
          <w:lang w:val="tt-RU"/>
        </w:rPr>
        <w:t>бучающийся</w:t>
      </w:r>
      <w:r w:rsidRPr="0071484A">
        <w:rPr>
          <w:b/>
          <w:sz w:val="24"/>
          <w:szCs w:val="24"/>
          <w:lang w:val="tt-RU"/>
        </w:rPr>
        <w:t xml:space="preserve"> научится:</w:t>
      </w:r>
    </w:p>
    <w:p w:rsidR="00C912B8" w:rsidRPr="0071484A" w:rsidRDefault="00C912B8" w:rsidP="0039382C">
      <w:pPr>
        <w:pStyle w:val="ListParagraph"/>
        <w:ind w:left="0" w:firstLine="284"/>
        <w:rPr>
          <w:sz w:val="24"/>
          <w:szCs w:val="24"/>
          <w:lang w:val="tt-RU"/>
        </w:rPr>
      </w:pPr>
      <w:r w:rsidRPr="0071484A">
        <w:rPr>
          <w:b/>
          <w:sz w:val="24"/>
          <w:szCs w:val="24"/>
          <w:lang w:val="tt-RU"/>
        </w:rPr>
        <w:t>-</w:t>
      </w:r>
      <w:r w:rsidRPr="0071484A">
        <w:rPr>
          <w:sz w:val="24"/>
          <w:szCs w:val="24"/>
        </w:rPr>
        <w:t xml:space="preserve"> </w:t>
      </w:r>
      <w:r w:rsidRPr="0071484A">
        <w:rPr>
          <w:sz w:val="24"/>
          <w:szCs w:val="24"/>
          <w:lang w:val="tt-RU"/>
        </w:rPr>
        <w:t>уметь читать и анализировать литературный текст;</w:t>
      </w:r>
    </w:p>
    <w:p w:rsidR="00C912B8" w:rsidRPr="0071484A" w:rsidRDefault="00C912B8" w:rsidP="0039382C">
      <w:pPr>
        <w:pStyle w:val="ListParagraph"/>
        <w:ind w:left="0" w:firstLine="284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 xml:space="preserve">- уметь рассказывать о жизни, творчестве писателя и связывать его с периодом его творчества; </w:t>
      </w:r>
    </w:p>
    <w:p w:rsidR="00C912B8" w:rsidRPr="0071484A" w:rsidRDefault="00C912B8" w:rsidP="0039382C">
      <w:pPr>
        <w:ind w:firstLine="284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>- анализировать, интерпретировать и оценивать систему образов.</w:t>
      </w:r>
    </w:p>
    <w:p w:rsidR="00C912B8" w:rsidRPr="0071484A" w:rsidRDefault="00C912B8" w:rsidP="0039382C">
      <w:pPr>
        <w:shd w:val="clear" w:color="auto" w:fill="FFFFFF"/>
        <w:adjustRightInd w:val="0"/>
        <w:ind w:firstLine="284"/>
        <w:rPr>
          <w:bCs/>
          <w:i/>
          <w:noProof/>
          <w:sz w:val="24"/>
          <w:szCs w:val="24"/>
          <w:lang w:val="tt-RU"/>
        </w:rPr>
      </w:pPr>
      <w:r w:rsidRPr="0071484A">
        <w:rPr>
          <w:b/>
          <w:bCs/>
          <w:i/>
          <w:sz w:val="24"/>
          <w:szCs w:val="24"/>
          <w:lang w:val="tt-RU"/>
        </w:rPr>
        <w:t xml:space="preserve"> </w:t>
      </w:r>
      <w:r>
        <w:rPr>
          <w:b/>
          <w:bCs/>
          <w:i/>
          <w:sz w:val="24"/>
          <w:szCs w:val="24"/>
          <w:lang w:val="tt-RU"/>
        </w:rPr>
        <w:t>Обучающийся</w:t>
      </w:r>
      <w:r w:rsidRPr="0071484A">
        <w:rPr>
          <w:b/>
          <w:bCs/>
          <w:i/>
          <w:sz w:val="24"/>
          <w:szCs w:val="24"/>
          <w:lang w:val="tt-RU"/>
        </w:rPr>
        <w:t xml:space="preserve"> получит возможность научиться:</w:t>
      </w:r>
      <w:r w:rsidRPr="0071484A">
        <w:rPr>
          <w:bCs/>
          <w:i/>
          <w:noProof/>
          <w:sz w:val="24"/>
          <w:szCs w:val="24"/>
          <w:lang w:val="tt-RU"/>
        </w:rPr>
        <w:t xml:space="preserve"> </w:t>
      </w:r>
    </w:p>
    <w:p w:rsidR="00C912B8" w:rsidRPr="0071484A" w:rsidRDefault="00C912B8" w:rsidP="0039382C">
      <w:pPr>
        <w:shd w:val="clear" w:color="auto" w:fill="FFFFFF"/>
        <w:adjustRightInd w:val="0"/>
        <w:ind w:firstLine="284"/>
        <w:rPr>
          <w:bCs/>
          <w:i/>
          <w:noProof/>
          <w:sz w:val="24"/>
          <w:szCs w:val="24"/>
          <w:lang w:val="tt-RU"/>
        </w:rPr>
      </w:pPr>
      <w:r w:rsidRPr="0071484A">
        <w:rPr>
          <w:bCs/>
          <w:i/>
          <w:noProof/>
          <w:sz w:val="24"/>
          <w:szCs w:val="24"/>
          <w:lang w:val="tt-RU"/>
        </w:rPr>
        <w:t xml:space="preserve">- самостоятельно находить ответы на проблемные вопросы; </w:t>
      </w:r>
    </w:p>
    <w:p w:rsidR="00C912B8" w:rsidRPr="0071484A" w:rsidRDefault="00C912B8" w:rsidP="0039382C">
      <w:pPr>
        <w:shd w:val="clear" w:color="auto" w:fill="FFFFFF"/>
        <w:adjustRightInd w:val="0"/>
        <w:ind w:firstLine="284"/>
        <w:rPr>
          <w:bCs/>
          <w:i/>
          <w:noProof/>
          <w:sz w:val="24"/>
          <w:szCs w:val="24"/>
          <w:lang w:val="tt-RU"/>
        </w:rPr>
      </w:pPr>
      <w:r w:rsidRPr="0071484A">
        <w:rPr>
          <w:bCs/>
          <w:i/>
          <w:noProof/>
          <w:sz w:val="24"/>
          <w:szCs w:val="24"/>
          <w:lang w:val="tt-RU"/>
        </w:rPr>
        <w:t>- давать разъяснения, оценку литературному произведению,  творчеству писателя.</w:t>
      </w:r>
    </w:p>
    <w:p w:rsidR="00C912B8" w:rsidRPr="0071484A" w:rsidRDefault="00C912B8" w:rsidP="0039382C">
      <w:pPr>
        <w:adjustRightInd w:val="0"/>
        <w:ind w:firstLine="284"/>
        <w:rPr>
          <w:b/>
          <w:bCs/>
          <w:sz w:val="24"/>
          <w:szCs w:val="24"/>
          <w:lang w:val="tt-RU"/>
        </w:rPr>
      </w:pPr>
      <w:r w:rsidRPr="0071484A">
        <w:rPr>
          <w:b/>
          <w:bCs/>
          <w:sz w:val="24"/>
          <w:szCs w:val="24"/>
          <w:lang w:val="tt-RU"/>
        </w:rPr>
        <w:t>Переход фольклорных жанров в литературные. Гали Рахим</w:t>
      </w:r>
      <w:r>
        <w:rPr>
          <w:b/>
          <w:bCs/>
          <w:sz w:val="24"/>
          <w:szCs w:val="24"/>
          <w:lang w:val="tt-RU"/>
        </w:rPr>
        <w:t>.</w:t>
      </w:r>
    </w:p>
    <w:p w:rsidR="00C912B8" w:rsidRPr="0071484A" w:rsidRDefault="00C912B8" w:rsidP="0039382C">
      <w:pPr>
        <w:adjustRightInd w:val="0"/>
        <w:ind w:firstLine="284"/>
        <w:rPr>
          <w:b/>
          <w:bCs/>
          <w:sz w:val="24"/>
          <w:szCs w:val="24"/>
          <w:lang w:val="tt-RU"/>
        </w:rPr>
      </w:pP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bCs/>
          <w:sz w:val="24"/>
          <w:szCs w:val="24"/>
          <w:lang w:val="tt-RU"/>
        </w:rPr>
        <w:t xml:space="preserve"> научится:</w:t>
      </w:r>
    </w:p>
    <w:p w:rsidR="00C912B8" w:rsidRPr="0071484A" w:rsidRDefault="00C912B8" w:rsidP="0039382C">
      <w:pPr>
        <w:adjustRightInd w:val="0"/>
        <w:ind w:firstLine="284"/>
        <w:rPr>
          <w:bCs/>
          <w:sz w:val="24"/>
          <w:szCs w:val="24"/>
          <w:lang w:val="tt-RU"/>
        </w:rPr>
      </w:pPr>
      <w:r w:rsidRPr="0071484A">
        <w:rPr>
          <w:b/>
          <w:bCs/>
          <w:sz w:val="24"/>
          <w:szCs w:val="24"/>
          <w:lang w:val="tt-RU"/>
        </w:rPr>
        <w:t>-</w:t>
      </w:r>
      <w:r w:rsidRPr="0071484A">
        <w:rPr>
          <w:sz w:val="24"/>
          <w:szCs w:val="24"/>
        </w:rPr>
        <w:t xml:space="preserve"> </w:t>
      </w:r>
      <w:r w:rsidRPr="0071484A">
        <w:rPr>
          <w:bCs/>
          <w:sz w:val="24"/>
          <w:szCs w:val="24"/>
          <w:lang w:val="tt-RU"/>
        </w:rPr>
        <w:t xml:space="preserve">рассказать о жизни, творчестве писателя и связать его с творчеством; </w:t>
      </w:r>
    </w:p>
    <w:p w:rsidR="00C912B8" w:rsidRPr="0071484A" w:rsidRDefault="00C912B8" w:rsidP="0039382C">
      <w:pPr>
        <w:adjustRightInd w:val="0"/>
        <w:ind w:firstLine="284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 xml:space="preserve">- уметь использовать при анализе произведений понятия, относящиеся к содержанию и форме литературного произведения; </w:t>
      </w:r>
    </w:p>
    <w:p w:rsidR="00C912B8" w:rsidRPr="0071484A" w:rsidRDefault="00C912B8" w:rsidP="0039382C">
      <w:pPr>
        <w:adjustRightInd w:val="0"/>
        <w:ind w:firstLine="284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 xml:space="preserve">- умение определять сюжетные элементы литературного произведения; </w:t>
      </w:r>
    </w:p>
    <w:p w:rsidR="00C912B8" w:rsidRPr="0071484A" w:rsidRDefault="00C912B8" w:rsidP="0039382C">
      <w:pPr>
        <w:adjustRightInd w:val="0"/>
        <w:ind w:firstLine="284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>- выявить решение конфликта и разъяснить намерения автора.</w:t>
      </w:r>
    </w:p>
    <w:p w:rsidR="00C912B8" w:rsidRPr="0071484A" w:rsidRDefault="00C912B8" w:rsidP="0039382C">
      <w:pPr>
        <w:adjustRightInd w:val="0"/>
        <w:ind w:firstLine="284"/>
        <w:rPr>
          <w:bCs/>
          <w:i/>
          <w:sz w:val="24"/>
          <w:szCs w:val="24"/>
          <w:lang w:val="tt-RU"/>
        </w:rPr>
      </w:pPr>
      <w:r>
        <w:rPr>
          <w:b/>
          <w:bCs/>
          <w:i/>
          <w:sz w:val="24"/>
          <w:szCs w:val="24"/>
          <w:lang w:val="tt-RU"/>
        </w:rPr>
        <w:t xml:space="preserve"> Обучающийся</w:t>
      </w:r>
      <w:r w:rsidRPr="0071484A">
        <w:rPr>
          <w:b/>
          <w:bCs/>
          <w:i/>
          <w:sz w:val="24"/>
          <w:szCs w:val="24"/>
          <w:lang w:val="tt-RU"/>
        </w:rPr>
        <w:t xml:space="preserve"> получит возможность научиться:</w:t>
      </w:r>
      <w:r w:rsidRPr="0071484A">
        <w:rPr>
          <w:bCs/>
          <w:i/>
          <w:sz w:val="24"/>
          <w:szCs w:val="24"/>
          <w:lang w:val="tt-RU"/>
        </w:rPr>
        <w:t xml:space="preserve"> </w:t>
      </w:r>
    </w:p>
    <w:p w:rsidR="00C912B8" w:rsidRPr="0071484A" w:rsidRDefault="00C912B8" w:rsidP="0039382C">
      <w:pPr>
        <w:adjustRightInd w:val="0"/>
        <w:ind w:firstLine="284"/>
        <w:rPr>
          <w:bCs/>
          <w:i/>
          <w:sz w:val="24"/>
          <w:szCs w:val="24"/>
          <w:lang w:val="tt-RU"/>
        </w:rPr>
      </w:pPr>
      <w:r w:rsidRPr="0071484A">
        <w:rPr>
          <w:bCs/>
          <w:i/>
          <w:sz w:val="24"/>
          <w:szCs w:val="24"/>
          <w:lang w:val="tt-RU"/>
        </w:rPr>
        <w:t xml:space="preserve">- самостоятельно находить ответы на проблемные вопросы; </w:t>
      </w:r>
    </w:p>
    <w:p w:rsidR="00C912B8" w:rsidRPr="0071484A" w:rsidRDefault="00C912B8" w:rsidP="0039382C">
      <w:pPr>
        <w:adjustRightInd w:val="0"/>
        <w:ind w:firstLine="284"/>
        <w:rPr>
          <w:bCs/>
          <w:i/>
          <w:sz w:val="24"/>
          <w:szCs w:val="24"/>
          <w:lang w:val="tt-RU"/>
        </w:rPr>
      </w:pPr>
      <w:r w:rsidRPr="0071484A">
        <w:rPr>
          <w:bCs/>
          <w:i/>
          <w:sz w:val="24"/>
          <w:szCs w:val="24"/>
          <w:lang w:val="tt-RU"/>
        </w:rPr>
        <w:t xml:space="preserve">-  целенаправленно работать с различными источниками информации (словари, справочники, энциклопедии, электронные средства) ; </w:t>
      </w:r>
    </w:p>
    <w:p w:rsidR="00C912B8" w:rsidRPr="0071484A" w:rsidRDefault="00C912B8" w:rsidP="0039382C">
      <w:pPr>
        <w:adjustRightInd w:val="0"/>
        <w:ind w:firstLine="284"/>
        <w:rPr>
          <w:bCs/>
          <w:sz w:val="24"/>
          <w:szCs w:val="24"/>
          <w:lang w:val="tt-RU"/>
        </w:rPr>
      </w:pPr>
      <w:r w:rsidRPr="0071484A">
        <w:rPr>
          <w:bCs/>
          <w:i/>
          <w:sz w:val="24"/>
          <w:szCs w:val="24"/>
          <w:lang w:val="tt-RU"/>
        </w:rPr>
        <w:t xml:space="preserve"> - обращаться к материалам периодической печати.</w:t>
      </w:r>
    </w:p>
    <w:p w:rsidR="00C912B8" w:rsidRPr="0071484A" w:rsidRDefault="00C912B8" w:rsidP="0039382C">
      <w:pPr>
        <w:ind w:firstLine="284"/>
        <w:rPr>
          <w:b/>
          <w:bCs/>
          <w:sz w:val="24"/>
          <w:szCs w:val="24"/>
          <w:lang w:val="tt-RU"/>
        </w:rPr>
      </w:pPr>
      <w:r w:rsidRPr="0071484A">
        <w:rPr>
          <w:b/>
          <w:color w:val="000000"/>
          <w:sz w:val="24"/>
          <w:szCs w:val="24"/>
          <w:lang w:val="tt-RU"/>
        </w:rPr>
        <w:t>Г.Ибрагимов “Алмачуар”</w:t>
      </w:r>
      <w:r>
        <w:rPr>
          <w:b/>
          <w:color w:val="000000"/>
          <w:sz w:val="24"/>
          <w:szCs w:val="24"/>
          <w:lang w:val="tt-RU"/>
        </w:rPr>
        <w:t>.</w:t>
      </w:r>
    </w:p>
    <w:p w:rsidR="00C912B8" w:rsidRPr="0071484A" w:rsidRDefault="00C912B8" w:rsidP="0039382C">
      <w:pPr>
        <w:ind w:firstLine="284"/>
        <w:rPr>
          <w:b/>
          <w:bCs/>
          <w:sz w:val="24"/>
          <w:szCs w:val="24"/>
          <w:lang w:val="tt-RU"/>
        </w:rPr>
      </w:pPr>
      <w:r w:rsidRPr="0071484A">
        <w:rPr>
          <w:b/>
          <w:bCs/>
          <w:sz w:val="24"/>
          <w:szCs w:val="24"/>
          <w:lang w:val="tt-RU"/>
        </w:rPr>
        <w:t xml:space="preserve">  </w:t>
      </w: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bCs/>
          <w:sz w:val="24"/>
          <w:szCs w:val="24"/>
          <w:lang w:val="tt-RU"/>
        </w:rPr>
        <w:t xml:space="preserve"> научится:</w:t>
      </w:r>
    </w:p>
    <w:p w:rsidR="00C912B8" w:rsidRPr="0071484A" w:rsidRDefault="00C912B8" w:rsidP="0039382C">
      <w:pPr>
        <w:ind w:firstLine="284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 xml:space="preserve">-рассказать о жизни, творчестве писателя и связать его с периодом его творчества; </w:t>
      </w:r>
    </w:p>
    <w:p w:rsidR="00C912B8" w:rsidRPr="0071484A" w:rsidRDefault="00C912B8" w:rsidP="0039382C">
      <w:pPr>
        <w:ind w:firstLine="284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 xml:space="preserve">-  использовать понятия при анализе произведений, относящиеся к содержанию и форме литературного произведения; </w:t>
      </w:r>
    </w:p>
    <w:p w:rsidR="00C912B8" w:rsidRPr="0071484A" w:rsidRDefault="00C912B8" w:rsidP="0039382C">
      <w:pPr>
        <w:ind w:firstLine="284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>-  определять сюжетные элементы литературного произведения.</w:t>
      </w:r>
    </w:p>
    <w:p w:rsidR="00C912B8" w:rsidRPr="0071484A" w:rsidRDefault="00C912B8" w:rsidP="0039382C">
      <w:pPr>
        <w:ind w:firstLine="284"/>
        <w:rPr>
          <w:b/>
          <w:bCs/>
          <w:i/>
          <w:sz w:val="24"/>
          <w:szCs w:val="24"/>
          <w:lang w:val="tt-RU"/>
        </w:rPr>
      </w:pPr>
      <w:r w:rsidRPr="0071484A">
        <w:rPr>
          <w:b/>
          <w:bCs/>
          <w:i/>
          <w:sz w:val="24"/>
          <w:szCs w:val="24"/>
          <w:lang w:val="tt-RU"/>
        </w:rPr>
        <w:t xml:space="preserve">  </w:t>
      </w:r>
      <w:r w:rsidRPr="00637703">
        <w:rPr>
          <w:b/>
          <w:bCs/>
          <w:i/>
          <w:sz w:val="24"/>
          <w:szCs w:val="24"/>
          <w:lang w:val="tt-RU"/>
        </w:rPr>
        <w:t xml:space="preserve">Обучающийся </w:t>
      </w:r>
      <w:r w:rsidRPr="0071484A">
        <w:rPr>
          <w:b/>
          <w:bCs/>
          <w:i/>
          <w:sz w:val="24"/>
          <w:szCs w:val="24"/>
          <w:lang w:val="tt-RU"/>
        </w:rPr>
        <w:t>получит возможность научиться:</w:t>
      </w:r>
    </w:p>
    <w:p w:rsidR="00C912B8" w:rsidRPr="0071484A" w:rsidRDefault="00C912B8" w:rsidP="0039382C">
      <w:pPr>
        <w:ind w:firstLine="284"/>
        <w:rPr>
          <w:bCs/>
          <w:i/>
          <w:sz w:val="24"/>
          <w:szCs w:val="24"/>
          <w:lang w:val="tt-RU"/>
        </w:rPr>
      </w:pPr>
      <w:r w:rsidRPr="0071484A">
        <w:rPr>
          <w:b/>
          <w:bCs/>
          <w:i/>
          <w:sz w:val="24"/>
          <w:szCs w:val="24"/>
          <w:lang w:val="tt-RU"/>
        </w:rPr>
        <w:t>-</w:t>
      </w:r>
      <w:r w:rsidRPr="0071484A">
        <w:rPr>
          <w:sz w:val="24"/>
          <w:szCs w:val="24"/>
        </w:rPr>
        <w:t xml:space="preserve"> </w:t>
      </w:r>
      <w:r w:rsidRPr="0071484A">
        <w:rPr>
          <w:bCs/>
          <w:i/>
          <w:sz w:val="24"/>
          <w:szCs w:val="24"/>
          <w:lang w:val="tt-RU"/>
        </w:rPr>
        <w:t>принять духовно-нравственные ценности национальной литературы;</w:t>
      </w:r>
    </w:p>
    <w:p w:rsidR="00C912B8" w:rsidRPr="0071484A" w:rsidRDefault="00C912B8" w:rsidP="0039382C">
      <w:pPr>
        <w:ind w:firstLine="284"/>
        <w:rPr>
          <w:sz w:val="24"/>
          <w:szCs w:val="24"/>
          <w:lang w:val="tt-RU"/>
        </w:rPr>
      </w:pPr>
      <w:r w:rsidRPr="0071484A">
        <w:rPr>
          <w:bCs/>
          <w:i/>
          <w:sz w:val="24"/>
          <w:szCs w:val="24"/>
          <w:lang w:val="tt-RU"/>
        </w:rPr>
        <w:t>- создать общее информационное представление об образной природе литературного произведения.</w:t>
      </w:r>
      <w:r w:rsidRPr="0071484A">
        <w:rPr>
          <w:bCs/>
          <w:i/>
          <w:noProof/>
          <w:sz w:val="24"/>
          <w:szCs w:val="24"/>
          <w:lang w:val="tt-RU"/>
        </w:rPr>
        <w:t xml:space="preserve"> </w:t>
      </w:r>
    </w:p>
    <w:p w:rsidR="00C912B8" w:rsidRPr="0071484A" w:rsidRDefault="00C912B8" w:rsidP="0039382C">
      <w:pPr>
        <w:ind w:firstLine="284"/>
        <w:rPr>
          <w:b/>
          <w:bCs/>
          <w:sz w:val="24"/>
          <w:szCs w:val="24"/>
          <w:lang w:val="tt-RU"/>
        </w:rPr>
      </w:pPr>
      <w:r w:rsidRPr="0071484A">
        <w:rPr>
          <w:b/>
          <w:sz w:val="24"/>
          <w:szCs w:val="24"/>
          <w:lang w:val="tt-RU"/>
        </w:rPr>
        <w:t>Лирически-эмоциональные  образы.</w:t>
      </w:r>
      <w:r w:rsidRPr="0071484A">
        <w:rPr>
          <w:sz w:val="24"/>
          <w:szCs w:val="24"/>
          <w:lang w:val="tt-RU"/>
        </w:rPr>
        <w:t xml:space="preserve"> </w:t>
      </w:r>
      <w:r w:rsidRPr="0071484A">
        <w:rPr>
          <w:b/>
          <w:sz w:val="24"/>
          <w:szCs w:val="24"/>
          <w:lang w:val="tt-RU"/>
        </w:rPr>
        <w:t>Дардманд</w:t>
      </w:r>
      <w:r>
        <w:rPr>
          <w:b/>
          <w:sz w:val="24"/>
          <w:szCs w:val="24"/>
          <w:lang w:val="tt-RU"/>
        </w:rPr>
        <w:t>.</w:t>
      </w:r>
    </w:p>
    <w:p w:rsidR="00C912B8" w:rsidRPr="0071484A" w:rsidRDefault="00C912B8" w:rsidP="0039382C">
      <w:pPr>
        <w:ind w:firstLine="284"/>
        <w:rPr>
          <w:b/>
          <w:bCs/>
          <w:sz w:val="24"/>
          <w:szCs w:val="24"/>
          <w:lang w:val="tt-RU"/>
        </w:rPr>
      </w:pPr>
      <w:r w:rsidRPr="0071484A">
        <w:rPr>
          <w:b/>
          <w:bCs/>
          <w:sz w:val="24"/>
          <w:szCs w:val="24"/>
          <w:lang w:val="tt-RU"/>
        </w:rPr>
        <w:t xml:space="preserve">  </w:t>
      </w: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bCs/>
          <w:sz w:val="24"/>
          <w:szCs w:val="24"/>
          <w:lang w:val="tt-RU"/>
        </w:rPr>
        <w:t xml:space="preserve"> научится: </w:t>
      </w:r>
    </w:p>
    <w:p w:rsidR="00C912B8" w:rsidRPr="0071484A" w:rsidRDefault="00C912B8" w:rsidP="0039382C">
      <w:pPr>
        <w:ind w:firstLine="284"/>
        <w:rPr>
          <w:bCs/>
          <w:sz w:val="24"/>
          <w:szCs w:val="24"/>
          <w:lang w:val="tt-RU"/>
        </w:rPr>
      </w:pPr>
      <w:r w:rsidRPr="0071484A">
        <w:rPr>
          <w:b/>
          <w:bCs/>
          <w:sz w:val="24"/>
          <w:szCs w:val="24"/>
          <w:lang w:val="tt-RU"/>
        </w:rPr>
        <w:t>-</w:t>
      </w:r>
      <w:r w:rsidRPr="0071484A">
        <w:rPr>
          <w:sz w:val="24"/>
          <w:szCs w:val="24"/>
        </w:rPr>
        <w:t xml:space="preserve"> </w:t>
      </w:r>
      <w:r w:rsidRPr="0071484A">
        <w:rPr>
          <w:bCs/>
          <w:sz w:val="24"/>
          <w:szCs w:val="24"/>
          <w:lang w:val="tt-RU"/>
        </w:rPr>
        <w:t>определить роль языка в раскрытии изобразительных средств, содержания их произведений;</w:t>
      </w:r>
    </w:p>
    <w:p w:rsidR="00C912B8" w:rsidRPr="0071484A" w:rsidRDefault="00C912B8" w:rsidP="0039382C">
      <w:pPr>
        <w:ind w:firstLine="284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>- использовать простую литературную терминологию при анализе литературного произведения;</w:t>
      </w:r>
    </w:p>
    <w:p w:rsidR="00C912B8" w:rsidRPr="0071484A" w:rsidRDefault="00C912B8" w:rsidP="0039382C">
      <w:pPr>
        <w:ind w:firstLine="284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>- анализировать лирические произведения, знать их отношение к определенному жанру.</w:t>
      </w:r>
    </w:p>
    <w:p w:rsidR="00C912B8" w:rsidRPr="0071484A" w:rsidRDefault="00C912B8" w:rsidP="0039382C">
      <w:pPr>
        <w:ind w:firstLine="284"/>
        <w:rPr>
          <w:b/>
          <w:bCs/>
          <w:i/>
          <w:sz w:val="24"/>
          <w:szCs w:val="24"/>
          <w:lang w:val="tt-RU"/>
        </w:rPr>
      </w:pPr>
      <w:r w:rsidRPr="0071484A">
        <w:rPr>
          <w:b/>
          <w:bCs/>
          <w:i/>
          <w:sz w:val="24"/>
          <w:szCs w:val="24"/>
          <w:lang w:val="tt-RU"/>
        </w:rPr>
        <w:t xml:space="preserve">   </w:t>
      </w:r>
      <w:r>
        <w:rPr>
          <w:b/>
          <w:bCs/>
          <w:i/>
          <w:sz w:val="24"/>
          <w:szCs w:val="24"/>
          <w:lang w:val="tt-RU"/>
        </w:rPr>
        <w:t>Обучающийся</w:t>
      </w:r>
      <w:r w:rsidRPr="0071484A">
        <w:rPr>
          <w:b/>
          <w:bCs/>
          <w:i/>
          <w:sz w:val="24"/>
          <w:szCs w:val="24"/>
          <w:lang w:val="tt-RU"/>
        </w:rPr>
        <w:t xml:space="preserve"> получит возможность научиться:</w:t>
      </w:r>
    </w:p>
    <w:p w:rsidR="00C912B8" w:rsidRPr="0071484A" w:rsidRDefault="00C912B8" w:rsidP="0039382C">
      <w:pPr>
        <w:ind w:firstLine="284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>- самостоятельно анализировать литературное произведение, творчество писателя.</w:t>
      </w:r>
    </w:p>
    <w:p w:rsidR="00C912B8" w:rsidRPr="0071484A" w:rsidRDefault="00C912B8" w:rsidP="0039382C">
      <w:pPr>
        <w:ind w:firstLine="284"/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t xml:space="preserve">  </w:t>
      </w:r>
      <w:r w:rsidRPr="0071484A">
        <w:rPr>
          <w:b/>
          <w:sz w:val="24"/>
          <w:szCs w:val="24"/>
          <w:lang w:val="tt-RU"/>
        </w:rPr>
        <w:t>Х.Такташ</w:t>
      </w:r>
      <w:r w:rsidRPr="0071484A">
        <w:rPr>
          <w:sz w:val="24"/>
          <w:szCs w:val="24"/>
          <w:lang w:val="tt-RU"/>
        </w:rPr>
        <w:t xml:space="preserve">. </w:t>
      </w:r>
      <w:r w:rsidRPr="0071484A">
        <w:rPr>
          <w:b/>
          <w:sz w:val="24"/>
          <w:szCs w:val="24"/>
          <w:lang w:val="tt-RU"/>
        </w:rPr>
        <w:t>Лирические  образы</w:t>
      </w:r>
      <w:r>
        <w:rPr>
          <w:b/>
          <w:sz w:val="24"/>
          <w:szCs w:val="24"/>
          <w:lang w:val="tt-RU"/>
        </w:rPr>
        <w:t>.</w:t>
      </w:r>
    </w:p>
    <w:p w:rsidR="00C912B8" w:rsidRPr="0071484A" w:rsidRDefault="00C912B8" w:rsidP="0039382C">
      <w:pPr>
        <w:ind w:firstLine="284"/>
        <w:jc w:val="both"/>
        <w:rPr>
          <w:b/>
          <w:bCs/>
          <w:sz w:val="24"/>
          <w:szCs w:val="24"/>
          <w:lang w:val="tt-RU"/>
        </w:rPr>
      </w:pPr>
      <w:r w:rsidRPr="0071484A">
        <w:rPr>
          <w:b/>
          <w:bCs/>
          <w:sz w:val="24"/>
          <w:szCs w:val="24"/>
          <w:lang w:val="tt-RU"/>
        </w:rPr>
        <w:t xml:space="preserve">  </w:t>
      </w: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bCs/>
          <w:sz w:val="24"/>
          <w:szCs w:val="24"/>
          <w:lang w:val="tt-RU"/>
        </w:rPr>
        <w:t xml:space="preserve"> научится: </w:t>
      </w:r>
    </w:p>
    <w:p w:rsidR="00C912B8" w:rsidRPr="0071484A" w:rsidRDefault="00C912B8" w:rsidP="0039382C">
      <w:pPr>
        <w:ind w:firstLine="284"/>
        <w:jc w:val="both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 xml:space="preserve">-чтение наизусть поэтические тексты и отрывки; </w:t>
      </w:r>
    </w:p>
    <w:p w:rsidR="00C912B8" w:rsidRPr="0071484A" w:rsidRDefault="00C912B8" w:rsidP="0039382C">
      <w:pPr>
        <w:ind w:firstLine="284"/>
        <w:jc w:val="both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>- рассказать о жизни, творчестве писателя и связать его с периодом его творчества;</w:t>
      </w:r>
    </w:p>
    <w:p w:rsidR="00C912B8" w:rsidRPr="0071484A" w:rsidRDefault="00C912B8" w:rsidP="0039382C">
      <w:pPr>
        <w:ind w:firstLine="284"/>
        <w:jc w:val="both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>- анализировать лирические произведения, знать их отношение к определенному жанру.</w:t>
      </w:r>
    </w:p>
    <w:p w:rsidR="00C912B8" w:rsidRPr="0071484A" w:rsidRDefault="00C912B8" w:rsidP="0039382C">
      <w:pPr>
        <w:shd w:val="clear" w:color="auto" w:fill="FFFFFF"/>
        <w:adjustRightInd w:val="0"/>
        <w:ind w:firstLine="284"/>
        <w:rPr>
          <w:b/>
          <w:bCs/>
          <w:i/>
          <w:sz w:val="24"/>
          <w:szCs w:val="24"/>
          <w:lang w:val="tt-RU"/>
        </w:rPr>
      </w:pPr>
      <w:r>
        <w:rPr>
          <w:b/>
          <w:bCs/>
          <w:i/>
          <w:sz w:val="24"/>
          <w:szCs w:val="24"/>
          <w:lang w:val="tt-RU"/>
        </w:rPr>
        <w:t xml:space="preserve">  Обучающийся</w:t>
      </w:r>
      <w:r w:rsidRPr="0071484A">
        <w:rPr>
          <w:b/>
          <w:bCs/>
          <w:i/>
          <w:sz w:val="24"/>
          <w:szCs w:val="24"/>
          <w:lang w:val="tt-RU"/>
        </w:rPr>
        <w:t xml:space="preserve"> получит возможность научиться:</w:t>
      </w:r>
    </w:p>
    <w:p w:rsidR="00C912B8" w:rsidRPr="0071484A" w:rsidRDefault="00C912B8" w:rsidP="0039382C">
      <w:pPr>
        <w:shd w:val="clear" w:color="auto" w:fill="FFFFFF"/>
        <w:adjustRightInd w:val="0"/>
        <w:ind w:firstLine="284"/>
        <w:rPr>
          <w:bCs/>
          <w:i/>
          <w:sz w:val="24"/>
          <w:szCs w:val="24"/>
          <w:lang w:val="tt-RU"/>
        </w:rPr>
      </w:pPr>
      <w:r w:rsidRPr="0071484A">
        <w:rPr>
          <w:b/>
          <w:bCs/>
          <w:i/>
          <w:sz w:val="24"/>
          <w:szCs w:val="24"/>
          <w:lang w:val="tt-RU"/>
        </w:rPr>
        <w:t>-</w:t>
      </w:r>
      <w:r w:rsidRPr="0071484A">
        <w:rPr>
          <w:bCs/>
          <w:i/>
          <w:sz w:val="24"/>
          <w:szCs w:val="24"/>
          <w:lang w:val="tt-RU"/>
        </w:rPr>
        <w:t xml:space="preserve">понимать образный мир литературы как явление словесного искусства, воспринимать эстетическую сторону литературных произведений, находить духовную пищу из произведений; </w:t>
      </w:r>
    </w:p>
    <w:p w:rsidR="00C912B8" w:rsidRPr="0071484A" w:rsidRDefault="00C912B8" w:rsidP="0039382C">
      <w:pPr>
        <w:shd w:val="clear" w:color="auto" w:fill="FFFFFF"/>
        <w:adjustRightInd w:val="0"/>
        <w:ind w:firstLine="284"/>
        <w:rPr>
          <w:bCs/>
          <w:i/>
          <w:noProof/>
          <w:sz w:val="24"/>
          <w:szCs w:val="24"/>
          <w:lang w:val="tt-RU"/>
        </w:rPr>
      </w:pPr>
      <w:r w:rsidRPr="0071484A">
        <w:rPr>
          <w:bCs/>
          <w:i/>
          <w:sz w:val="24"/>
          <w:szCs w:val="24"/>
          <w:lang w:val="tt-RU"/>
        </w:rPr>
        <w:t>- давать разъяснения, оценку литературному произведению,  творчеству писателя</w:t>
      </w:r>
    </w:p>
    <w:p w:rsidR="00C912B8" w:rsidRPr="0071484A" w:rsidRDefault="00C912B8" w:rsidP="0039382C">
      <w:pPr>
        <w:ind w:firstLine="284"/>
        <w:rPr>
          <w:b/>
          <w:bCs/>
          <w:sz w:val="24"/>
          <w:szCs w:val="24"/>
          <w:lang w:val="tt-RU"/>
        </w:rPr>
      </w:pPr>
      <w:r w:rsidRPr="0071484A">
        <w:rPr>
          <w:b/>
          <w:sz w:val="24"/>
          <w:szCs w:val="24"/>
          <w:lang w:val="tt-RU"/>
        </w:rPr>
        <w:t xml:space="preserve"> Литературные виды и жанры</w:t>
      </w:r>
      <w:r>
        <w:rPr>
          <w:b/>
          <w:sz w:val="24"/>
          <w:szCs w:val="24"/>
          <w:lang w:val="tt-RU"/>
        </w:rPr>
        <w:t>.</w:t>
      </w:r>
    </w:p>
    <w:p w:rsidR="00C912B8" w:rsidRPr="0071484A" w:rsidRDefault="00C912B8" w:rsidP="0039382C">
      <w:pPr>
        <w:ind w:firstLine="284"/>
        <w:jc w:val="both"/>
        <w:rPr>
          <w:b/>
          <w:bCs/>
          <w:sz w:val="24"/>
          <w:szCs w:val="24"/>
          <w:lang w:val="tt-RU"/>
        </w:rPr>
      </w:pPr>
      <w:r>
        <w:rPr>
          <w:b/>
          <w:bCs/>
          <w:sz w:val="24"/>
          <w:szCs w:val="24"/>
          <w:lang w:val="tt-RU"/>
        </w:rPr>
        <w:t xml:space="preserve">Обучающийся </w:t>
      </w:r>
      <w:r w:rsidRPr="0071484A">
        <w:rPr>
          <w:b/>
          <w:bCs/>
          <w:sz w:val="24"/>
          <w:szCs w:val="24"/>
          <w:lang w:val="tt-RU"/>
        </w:rPr>
        <w:t xml:space="preserve">научится: </w:t>
      </w:r>
    </w:p>
    <w:p w:rsidR="00C912B8" w:rsidRPr="0071484A" w:rsidRDefault="00C912B8" w:rsidP="0039382C">
      <w:pPr>
        <w:ind w:firstLine="284"/>
        <w:jc w:val="both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>-</w:t>
      </w:r>
      <w:r w:rsidRPr="0071484A">
        <w:rPr>
          <w:sz w:val="24"/>
          <w:szCs w:val="24"/>
        </w:rPr>
        <w:t xml:space="preserve"> </w:t>
      </w:r>
      <w:r w:rsidRPr="0071484A">
        <w:rPr>
          <w:bCs/>
          <w:sz w:val="24"/>
          <w:szCs w:val="24"/>
          <w:lang w:val="tt-RU"/>
        </w:rPr>
        <w:t>читать и пересказывать содержание литературного текста, рассказывать о жизни и творчестве писателя;</w:t>
      </w:r>
    </w:p>
    <w:p w:rsidR="00C912B8" w:rsidRPr="0071484A" w:rsidRDefault="00C912B8" w:rsidP="0039382C">
      <w:pPr>
        <w:ind w:firstLine="284"/>
        <w:jc w:val="both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>- определить вид, жанр  литературного произведения.</w:t>
      </w:r>
    </w:p>
    <w:p w:rsidR="00C912B8" w:rsidRPr="0071484A" w:rsidRDefault="00C912B8" w:rsidP="0039382C">
      <w:pPr>
        <w:ind w:firstLine="284"/>
        <w:jc w:val="both"/>
        <w:rPr>
          <w:bCs/>
          <w:sz w:val="24"/>
          <w:szCs w:val="24"/>
          <w:lang w:val="tt-RU"/>
        </w:rPr>
      </w:pPr>
      <w:r w:rsidRPr="0071484A">
        <w:rPr>
          <w:b/>
          <w:bCs/>
          <w:i/>
          <w:sz w:val="24"/>
          <w:szCs w:val="24"/>
          <w:lang w:val="tt-RU"/>
        </w:rPr>
        <w:t xml:space="preserve"> </w:t>
      </w:r>
      <w:r>
        <w:rPr>
          <w:b/>
          <w:bCs/>
          <w:i/>
          <w:sz w:val="24"/>
          <w:szCs w:val="24"/>
          <w:lang w:val="tt-RU"/>
        </w:rPr>
        <w:t xml:space="preserve">Обучающийся </w:t>
      </w:r>
      <w:r w:rsidRPr="0071484A">
        <w:rPr>
          <w:b/>
          <w:bCs/>
          <w:i/>
          <w:sz w:val="24"/>
          <w:szCs w:val="24"/>
          <w:lang w:val="tt-RU"/>
        </w:rPr>
        <w:t>получит возможность научиться:</w:t>
      </w:r>
    </w:p>
    <w:p w:rsidR="00C912B8" w:rsidRPr="0071484A" w:rsidRDefault="00C912B8" w:rsidP="0039382C">
      <w:pPr>
        <w:ind w:firstLine="284"/>
        <w:jc w:val="both"/>
        <w:rPr>
          <w:sz w:val="24"/>
          <w:szCs w:val="24"/>
          <w:lang w:val="tt-RU"/>
        </w:rPr>
      </w:pPr>
      <w:r w:rsidRPr="0071484A">
        <w:rPr>
          <w:b/>
          <w:bCs/>
          <w:i/>
          <w:sz w:val="24"/>
          <w:szCs w:val="24"/>
          <w:lang w:val="tt-RU"/>
        </w:rPr>
        <w:t>-</w:t>
      </w:r>
      <w:r w:rsidRPr="0071484A">
        <w:rPr>
          <w:sz w:val="24"/>
          <w:szCs w:val="24"/>
        </w:rPr>
        <w:t xml:space="preserve"> </w:t>
      </w:r>
      <w:r w:rsidRPr="0071484A">
        <w:rPr>
          <w:bCs/>
          <w:i/>
          <w:sz w:val="24"/>
          <w:szCs w:val="24"/>
          <w:lang w:val="tt-RU"/>
        </w:rPr>
        <w:t>участвовать в различных обсуждениях, высказывать свое мнение и аргументировать его.</w:t>
      </w:r>
    </w:p>
    <w:p w:rsidR="00C912B8" w:rsidRPr="0071484A" w:rsidRDefault="00C912B8" w:rsidP="0039382C">
      <w:pPr>
        <w:adjustRightInd w:val="0"/>
        <w:ind w:firstLine="284"/>
        <w:rPr>
          <w:i/>
          <w:sz w:val="24"/>
          <w:szCs w:val="24"/>
          <w:lang w:val="tt-RU"/>
        </w:rPr>
      </w:pPr>
      <w:r w:rsidRPr="0071484A">
        <w:rPr>
          <w:b/>
          <w:sz w:val="24"/>
          <w:szCs w:val="24"/>
          <w:lang w:val="tt-RU"/>
        </w:rPr>
        <w:t>Творчество Г.Тукая</w:t>
      </w:r>
      <w:r>
        <w:rPr>
          <w:b/>
          <w:sz w:val="24"/>
          <w:szCs w:val="24"/>
          <w:lang w:val="tt-RU"/>
        </w:rPr>
        <w:t>.</w:t>
      </w:r>
    </w:p>
    <w:p w:rsidR="00C912B8" w:rsidRPr="0071484A" w:rsidRDefault="00C912B8" w:rsidP="0039382C">
      <w:pPr>
        <w:ind w:firstLine="284"/>
        <w:rPr>
          <w:b/>
          <w:bCs/>
          <w:sz w:val="24"/>
          <w:szCs w:val="24"/>
          <w:lang w:val="tt-RU"/>
        </w:rPr>
      </w:pP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bCs/>
          <w:sz w:val="24"/>
          <w:szCs w:val="24"/>
          <w:lang w:val="tt-RU"/>
        </w:rPr>
        <w:t xml:space="preserve"> научится: </w:t>
      </w:r>
    </w:p>
    <w:p w:rsidR="00C912B8" w:rsidRPr="0071484A" w:rsidRDefault="00C912B8" w:rsidP="0039382C">
      <w:pPr>
        <w:ind w:firstLine="284"/>
        <w:rPr>
          <w:bCs/>
          <w:sz w:val="24"/>
          <w:szCs w:val="24"/>
          <w:lang w:val="tt-RU"/>
        </w:rPr>
      </w:pPr>
      <w:r w:rsidRPr="0071484A">
        <w:rPr>
          <w:b/>
          <w:bCs/>
          <w:sz w:val="24"/>
          <w:szCs w:val="24"/>
          <w:lang w:val="tt-RU"/>
        </w:rPr>
        <w:t>-</w:t>
      </w:r>
      <w:r w:rsidRPr="0071484A">
        <w:rPr>
          <w:sz w:val="24"/>
          <w:szCs w:val="24"/>
        </w:rPr>
        <w:t xml:space="preserve"> читать</w:t>
      </w:r>
      <w:r w:rsidRPr="0071484A">
        <w:rPr>
          <w:sz w:val="24"/>
          <w:szCs w:val="24"/>
          <w:lang w:val="tt-RU"/>
        </w:rPr>
        <w:t xml:space="preserve">  </w:t>
      </w:r>
      <w:r w:rsidRPr="0071484A">
        <w:rPr>
          <w:bCs/>
          <w:sz w:val="24"/>
          <w:szCs w:val="24"/>
          <w:lang w:val="tt-RU"/>
        </w:rPr>
        <w:t xml:space="preserve">наизусть поэтические тексты и отрывки ; </w:t>
      </w:r>
    </w:p>
    <w:p w:rsidR="00C912B8" w:rsidRPr="0071484A" w:rsidRDefault="00C912B8" w:rsidP="0039382C">
      <w:pPr>
        <w:ind w:firstLine="284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>- рассказать о жизни, творчестве писателя и связать его с периодом его творчества;</w:t>
      </w:r>
    </w:p>
    <w:p w:rsidR="00C912B8" w:rsidRPr="0071484A" w:rsidRDefault="00C912B8" w:rsidP="0039382C">
      <w:pPr>
        <w:ind w:firstLine="284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>-  использовать при анализе произведений понятия, относящиеся к содержанию и форме литературного произведения.</w:t>
      </w:r>
    </w:p>
    <w:p w:rsidR="00C912B8" w:rsidRPr="0071484A" w:rsidRDefault="00C912B8" w:rsidP="0039382C">
      <w:pPr>
        <w:ind w:firstLine="284"/>
        <w:rPr>
          <w:b/>
          <w:bCs/>
          <w:i/>
          <w:sz w:val="24"/>
          <w:szCs w:val="24"/>
          <w:lang w:val="tt-RU"/>
        </w:rPr>
      </w:pPr>
      <w:r w:rsidRPr="0071484A">
        <w:rPr>
          <w:b/>
          <w:bCs/>
          <w:i/>
          <w:sz w:val="24"/>
          <w:szCs w:val="24"/>
          <w:lang w:val="tt-RU"/>
        </w:rPr>
        <w:t xml:space="preserve"> Ученик получит возможность научится:</w:t>
      </w:r>
    </w:p>
    <w:p w:rsidR="00C912B8" w:rsidRPr="0071484A" w:rsidRDefault="00C912B8" w:rsidP="0039382C">
      <w:pPr>
        <w:ind w:firstLine="284"/>
        <w:rPr>
          <w:bCs/>
          <w:sz w:val="24"/>
          <w:szCs w:val="24"/>
          <w:lang w:val="tt-RU"/>
        </w:rPr>
      </w:pPr>
      <w:r w:rsidRPr="0071484A">
        <w:rPr>
          <w:bCs/>
          <w:i/>
          <w:sz w:val="24"/>
          <w:szCs w:val="24"/>
          <w:lang w:val="tt-RU"/>
        </w:rPr>
        <w:t>- определить объем новых понятий, моделировать их. Понимать взаимосвязь между целью учебной деятельности и ее мотивом.</w:t>
      </w:r>
      <w:r w:rsidRPr="0071484A">
        <w:rPr>
          <w:bCs/>
          <w:i/>
          <w:noProof/>
          <w:sz w:val="24"/>
          <w:szCs w:val="24"/>
          <w:lang w:val="tt-RU"/>
        </w:rPr>
        <w:t xml:space="preserve"> </w:t>
      </w:r>
    </w:p>
    <w:p w:rsidR="00C912B8" w:rsidRPr="0071484A" w:rsidRDefault="00C912B8" w:rsidP="0039382C">
      <w:pPr>
        <w:adjustRightInd w:val="0"/>
        <w:ind w:firstLine="284"/>
        <w:rPr>
          <w:b/>
          <w:bCs/>
          <w:sz w:val="24"/>
          <w:szCs w:val="24"/>
          <w:lang w:val="tt-RU"/>
        </w:rPr>
      </w:pPr>
      <w:r w:rsidRPr="0071484A">
        <w:rPr>
          <w:b/>
          <w:color w:val="000000"/>
          <w:sz w:val="24"/>
          <w:szCs w:val="24"/>
          <w:lang w:val="tt-RU"/>
        </w:rPr>
        <w:t xml:space="preserve"> Р. Батулла “Имче”</w:t>
      </w:r>
      <w:r>
        <w:rPr>
          <w:b/>
          <w:color w:val="000000"/>
          <w:sz w:val="24"/>
          <w:szCs w:val="24"/>
          <w:lang w:val="tt-RU"/>
        </w:rPr>
        <w:t>.</w:t>
      </w:r>
      <w:r w:rsidRPr="0071484A">
        <w:rPr>
          <w:color w:val="000000"/>
          <w:sz w:val="24"/>
          <w:szCs w:val="24"/>
          <w:lang w:val="tt-RU"/>
        </w:rPr>
        <w:t xml:space="preserve"> </w:t>
      </w:r>
    </w:p>
    <w:p w:rsidR="00C912B8" w:rsidRPr="0071484A" w:rsidRDefault="00C912B8" w:rsidP="0039382C">
      <w:pPr>
        <w:adjustRightInd w:val="0"/>
        <w:ind w:firstLine="284"/>
        <w:rPr>
          <w:b/>
          <w:bCs/>
          <w:sz w:val="24"/>
          <w:szCs w:val="24"/>
          <w:lang w:val="tt-RU"/>
        </w:rPr>
      </w:pP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bCs/>
          <w:sz w:val="24"/>
          <w:szCs w:val="24"/>
          <w:lang w:val="tt-RU"/>
        </w:rPr>
        <w:t xml:space="preserve"> научится:</w:t>
      </w:r>
    </w:p>
    <w:p w:rsidR="00C912B8" w:rsidRPr="0071484A" w:rsidRDefault="00C912B8" w:rsidP="0039382C">
      <w:pPr>
        <w:adjustRightInd w:val="0"/>
        <w:ind w:firstLine="284"/>
        <w:rPr>
          <w:bCs/>
          <w:sz w:val="24"/>
          <w:szCs w:val="24"/>
          <w:lang w:val="tt-RU"/>
        </w:rPr>
      </w:pPr>
      <w:r w:rsidRPr="0071484A">
        <w:rPr>
          <w:b/>
          <w:bCs/>
          <w:sz w:val="24"/>
          <w:szCs w:val="24"/>
          <w:lang w:val="tt-RU"/>
        </w:rPr>
        <w:t>-</w:t>
      </w:r>
      <w:r w:rsidRPr="0071484A">
        <w:rPr>
          <w:sz w:val="24"/>
          <w:szCs w:val="24"/>
        </w:rPr>
        <w:t xml:space="preserve"> </w:t>
      </w:r>
      <w:r w:rsidRPr="0071484A">
        <w:rPr>
          <w:bCs/>
          <w:sz w:val="24"/>
          <w:szCs w:val="24"/>
          <w:lang w:val="tt-RU"/>
        </w:rPr>
        <w:t xml:space="preserve">анализировать литературное произведение с точки зрения сюжета-композиции, изображения, языка, стиля; определить его особенности; </w:t>
      </w:r>
    </w:p>
    <w:p w:rsidR="00C912B8" w:rsidRPr="0071484A" w:rsidRDefault="00C912B8" w:rsidP="0039382C">
      <w:pPr>
        <w:adjustRightInd w:val="0"/>
        <w:ind w:firstLine="284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>-  сравнивать произведения, находить общие и различия;</w:t>
      </w:r>
    </w:p>
    <w:p w:rsidR="00C912B8" w:rsidRPr="0071484A" w:rsidRDefault="00C912B8" w:rsidP="0039382C">
      <w:pPr>
        <w:adjustRightInd w:val="0"/>
        <w:ind w:firstLine="284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>-  сравнивать и оценивать творчество, произведения писателей;</w:t>
      </w:r>
    </w:p>
    <w:p w:rsidR="00C912B8" w:rsidRPr="0071484A" w:rsidRDefault="00C912B8" w:rsidP="0039382C">
      <w:pPr>
        <w:adjustRightInd w:val="0"/>
        <w:ind w:firstLine="284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>- уметь быстро и уместно использовать, сравнивать, обобщать материал учебника.</w:t>
      </w:r>
    </w:p>
    <w:p w:rsidR="00C912B8" w:rsidRPr="0071484A" w:rsidRDefault="00C912B8" w:rsidP="0039382C">
      <w:pPr>
        <w:shd w:val="clear" w:color="auto" w:fill="FFFFFF"/>
        <w:adjustRightInd w:val="0"/>
        <w:ind w:firstLine="284"/>
        <w:rPr>
          <w:b/>
          <w:bCs/>
          <w:i/>
          <w:sz w:val="24"/>
          <w:szCs w:val="24"/>
          <w:lang w:val="tt-RU"/>
        </w:rPr>
      </w:pPr>
      <w:r w:rsidRPr="0071484A">
        <w:rPr>
          <w:b/>
          <w:bCs/>
          <w:i/>
          <w:sz w:val="24"/>
          <w:szCs w:val="24"/>
          <w:lang w:val="tt-RU"/>
        </w:rPr>
        <w:t xml:space="preserve">  </w:t>
      </w:r>
      <w:r>
        <w:rPr>
          <w:b/>
          <w:bCs/>
          <w:i/>
          <w:sz w:val="24"/>
          <w:szCs w:val="24"/>
          <w:lang w:val="tt-RU"/>
        </w:rPr>
        <w:t>Обучающийся</w:t>
      </w:r>
      <w:r w:rsidRPr="0071484A">
        <w:rPr>
          <w:b/>
          <w:bCs/>
          <w:i/>
          <w:sz w:val="24"/>
          <w:szCs w:val="24"/>
          <w:lang w:val="tt-RU"/>
        </w:rPr>
        <w:t xml:space="preserve"> получит возможность научиться:</w:t>
      </w:r>
    </w:p>
    <w:p w:rsidR="00C912B8" w:rsidRPr="0071484A" w:rsidRDefault="00C912B8" w:rsidP="0039382C">
      <w:pPr>
        <w:shd w:val="clear" w:color="auto" w:fill="FFFFFF"/>
        <w:adjustRightInd w:val="0"/>
        <w:ind w:firstLine="284"/>
        <w:rPr>
          <w:bCs/>
          <w:i/>
          <w:noProof/>
          <w:sz w:val="24"/>
          <w:szCs w:val="24"/>
          <w:lang w:val="tt-RU"/>
        </w:rPr>
      </w:pPr>
      <w:r w:rsidRPr="0071484A">
        <w:rPr>
          <w:bCs/>
          <w:i/>
          <w:sz w:val="24"/>
          <w:szCs w:val="24"/>
          <w:lang w:val="tt-RU"/>
        </w:rPr>
        <w:t>-</w:t>
      </w:r>
      <w:r w:rsidRPr="0071484A">
        <w:rPr>
          <w:sz w:val="24"/>
          <w:szCs w:val="24"/>
        </w:rPr>
        <w:t xml:space="preserve"> </w:t>
      </w:r>
      <w:r w:rsidRPr="0071484A">
        <w:rPr>
          <w:bCs/>
          <w:i/>
          <w:sz w:val="24"/>
          <w:szCs w:val="24"/>
          <w:lang w:val="tt-RU"/>
        </w:rPr>
        <w:t>написать логическую цепочку мышления</w:t>
      </w:r>
    </w:p>
    <w:p w:rsidR="00C912B8" w:rsidRPr="0071484A" w:rsidRDefault="00C912B8" w:rsidP="0039382C">
      <w:pPr>
        <w:shd w:val="clear" w:color="auto" w:fill="FFFFFF"/>
        <w:ind w:firstLine="284"/>
        <w:jc w:val="both"/>
        <w:rPr>
          <w:noProof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 xml:space="preserve">  </w:t>
      </w:r>
      <w:r w:rsidRPr="0071484A">
        <w:rPr>
          <w:b/>
          <w:sz w:val="24"/>
          <w:szCs w:val="24"/>
          <w:lang w:val="tt-RU"/>
        </w:rPr>
        <w:t>Комические образы. Г. Камал</w:t>
      </w:r>
    </w:p>
    <w:p w:rsidR="00C912B8" w:rsidRPr="0071484A" w:rsidRDefault="00C912B8" w:rsidP="0039382C">
      <w:pPr>
        <w:ind w:firstLine="284"/>
        <w:jc w:val="both"/>
        <w:rPr>
          <w:b/>
          <w:bCs/>
          <w:sz w:val="24"/>
          <w:szCs w:val="24"/>
          <w:lang w:val="tt-RU"/>
        </w:rPr>
      </w:pP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bCs/>
          <w:sz w:val="24"/>
          <w:szCs w:val="24"/>
          <w:lang w:val="tt-RU"/>
        </w:rPr>
        <w:t xml:space="preserve"> научится:</w:t>
      </w:r>
    </w:p>
    <w:p w:rsidR="00C912B8" w:rsidRPr="0071484A" w:rsidRDefault="00C912B8" w:rsidP="0039382C">
      <w:pPr>
        <w:ind w:firstLine="284"/>
        <w:jc w:val="both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>-рассказать о жизни и творчестве основоположника татарск</w:t>
      </w:r>
      <w:r>
        <w:rPr>
          <w:bCs/>
          <w:sz w:val="24"/>
          <w:szCs w:val="24"/>
          <w:lang w:val="tt-RU"/>
        </w:rPr>
        <w:t xml:space="preserve">ой реалистической драматургии </w:t>
      </w:r>
      <w:r w:rsidRPr="0071484A">
        <w:rPr>
          <w:bCs/>
          <w:sz w:val="24"/>
          <w:szCs w:val="24"/>
          <w:lang w:val="tt-RU"/>
        </w:rPr>
        <w:t>Г. Камала;</w:t>
      </w:r>
    </w:p>
    <w:p w:rsidR="00C912B8" w:rsidRPr="0071484A" w:rsidRDefault="00C912B8" w:rsidP="0039382C">
      <w:pPr>
        <w:ind w:firstLine="284"/>
        <w:jc w:val="both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 xml:space="preserve">- определять основные </w:t>
      </w:r>
      <w:r>
        <w:rPr>
          <w:bCs/>
          <w:sz w:val="24"/>
          <w:szCs w:val="24"/>
          <w:lang w:val="tt-RU"/>
        </w:rPr>
        <w:t>конфликты в комедии Г. Камала "Первый театр</w:t>
      </w:r>
      <w:r w:rsidRPr="0071484A">
        <w:rPr>
          <w:bCs/>
          <w:sz w:val="24"/>
          <w:szCs w:val="24"/>
          <w:lang w:val="tt-RU"/>
        </w:rPr>
        <w:t xml:space="preserve">”, просветительские идеи, освоение комических мероприятий; </w:t>
      </w:r>
    </w:p>
    <w:p w:rsidR="00C912B8" w:rsidRPr="0071484A" w:rsidRDefault="00C912B8" w:rsidP="0039382C">
      <w:pPr>
        <w:ind w:firstLine="284"/>
        <w:jc w:val="both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 xml:space="preserve">- жизненный путь писателя; </w:t>
      </w:r>
    </w:p>
    <w:p w:rsidR="00C912B8" w:rsidRPr="0071484A" w:rsidRDefault="00C912B8" w:rsidP="0039382C">
      <w:pPr>
        <w:ind w:firstLine="284"/>
        <w:jc w:val="both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>- использовать понятия, относящиеся к содержанию и форме литературного произведения при анализе произведений.</w:t>
      </w:r>
    </w:p>
    <w:p w:rsidR="00C912B8" w:rsidRPr="0071484A" w:rsidRDefault="00C912B8" w:rsidP="0039382C">
      <w:pPr>
        <w:shd w:val="clear" w:color="auto" w:fill="FFFFFF"/>
        <w:adjustRightInd w:val="0"/>
        <w:ind w:firstLine="284"/>
        <w:rPr>
          <w:b/>
          <w:bCs/>
          <w:i/>
          <w:sz w:val="24"/>
          <w:szCs w:val="24"/>
          <w:lang w:val="tt-RU"/>
        </w:rPr>
      </w:pPr>
      <w:r w:rsidRPr="0071484A">
        <w:rPr>
          <w:b/>
          <w:bCs/>
          <w:i/>
          <w:sz w:val="24"/>
          <w:szCs w:val="24"/>
          <w:lang w:val="tt-RU"/>
        </w:rPr>
        <w:t xml:space="preserve">  </w:t>
      </w:r>
      <w:r>
        <w:rPr>
          <w:b/>
          <w:bCs/>
          <w:i/>
          <w:sz w:val="24"/>
          <w:szCs w:val="24"/>
          <w:lang w:val="tt-RU"/>
        </w:rPr>
        <w:t>Обучающийся</w:t>
      </w:r>
      <w:r w:rsidRPr="0071484A">
        <w:rPr>
          <w:b/>
          <w:bCs/>
          <w:i/>
          <w:sz w:val="24"/>
          <w:szCs w:val="24"/>
          <w:lang w:val="tt-RU"/>
        </w:rPr>
        <w:t xml:space="preserve"> получит возможность научиться:</w:t>
      </w:r>
    </w:p>
    <w:p w:rsidR="00C912B8" w:rsidRPr="0071484A" w:rsidRDefault="00C912B8" w:rsidP="0039382C">
      <w:pPr>
        <w:shd w:val="clear" w:color="auto" w:fill="FFFFFF"/>
        <w:adjustRightInd w:val="0"/>
        <w:ind w:firstLine="284"/>
        <w:rPr>
          <w:bCs/>
          <w:i/>
          <w:noProof/>
          <w:sz w:val="24"/>
          <w:szCs w:val="24"/>
          <w:lang w:val="tt-RU"/>
        </w:rPr>
      </w:pPr>
      <w:r w:rsidRPr="0071484A">
        <w:rPr>
          <w:b/>
          <w:bCs/>
          <w:i/>
          <w:sz w:val="24"/>
          <w:szCs w:val="24"/>
          <w:lang w:val="tt-RU"/>
        </w:rPr>
        <w:t>-</w:t>
      </w:r>
      <w:r w:rsidRPr="0071484A">
        <w:rPr>
          <w:sz w:val="24"/>
          <w:szCs w:val="24"/>
        </w:rPr>
        <w:t xml:space="preserve"> </w:t>
      </w:r>
      <w:r w:rsidRPr="0071484A">
        <w:rPr>
          <w:bCs/>
          <w:i/>
          <w:sz w:val="24"/>
          <w:szCs w:val="24"/>
          <w:lang w:val="tt-RU"/>
        </w:rPr>
        <w:t xml:space="preserve"> высказывать свое мнение, эффективно использовать различные речевые средства для организации своей деятельности в целях реализации задач общения.</w:t>
      </w:r>
    </w:p>
    <w:p w:rsidR="00C912B8" w:rsidRPr="0071484A" w:rsidRDefault="00C912B8" w:rsidP="0039382C">
      <w:pPr>
        <w:ind w:firstLine="284"/>
        <w:rPr>
          <w:b/>
          <w:bCs/>
          <w:sz w:val="24"/>
          <w:szCs w:val="24"/>
          <w:lang w:val="tt-RU"/>
        </w:rPr>
      </w:pPr>
      <w:r w:rsidRPr="0071484A">
        <w:rPr>
          <w:b/>
          <w:sz w:val="24"/>
          <w:szCs w:val="24"/>
          <w:lang w:val="tt-RU"/>
        </w:rPr>
        <w:t>Баллада.  М.Джалиль.</w:t>
      </w:r>
    </w:p>
    <w:p w:rsidR="00C912B8" w:rsidRPr="0071484A" w:rsidRDefault="00C912B8" w:rsidP="0039382C">
      <w:pPr>
        <w:adjustRightInd w:val="0"/>
        <w:ind w:firstLine="284"/>
        <w:rPr>
          <w:b/>
          <w:bCs/>
          <w:sz w:val="24"/>
          <w:szCs w:val="24"/>
          <w:lang w:val="tt-RU"/>
        </w:rPr>
      </w:pP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bCs/>
          <w:sz w:val="24"/>
          <w:szCs w:val="24"/>
          <w:lang w:val="tt-RU"/>
        </w:rPr>
        <w:t xml:space="preserve"> научится</w:t>
      </w:r>
    </w:p>
    <w:p w:rsidR="00C912B8" w:rsidRPr="0071484A" w:rsidRDefault="00C912B8" w:rsidP="0039382C">
      <w:pPr>
        <w:adjustRightInd w:val="0"/>
        <w:ind w:firstLine="284"/>
        <w:rPr>
          <w:bCs/>
          <w:sz w:val="24"/>
          <w:szCs w:val="24"/>
          <w:lang w:val="tt-RU"/>
        </w:rPr>
      </w:pPr>
      <w:r w:rsidRPr="0071484A">
        <w:rPr>
          <w:b/>
          <w:bCs/>
          <w:sz w:val="24"/>
          <w:szCs w:val="24"/>
          <w:lang w:val="tt-RU"/>
        </w:rPr>
        <w:t xml:space="preserve">- </w:t>
      </w:r>
      <w:r w:rsidRPr="0071484A">
        <w:rPr>
          <w:bCs/>
          <w:sz w:val="24"/>
          <w:szCs w:val="24"/>
          <w:lang w:val="tt-RU"/>
        </w:rPr>
        <w:t>определить роль языка в раскрытии изобразительных средств, содержания их произведений;</w:t>
      </w:r>
    </w:p>
    <w:p w:rsidR="00C912B8" w:rsidRPr="0071484A" w:rsidRDefault="00C912B8" w:rsidP="0039382C">
      <w:pPr>
        <w:adjustRightInd w:val="0"/>
        <w:ind w:firstLine="284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 xml:space="preserve">- использовать при анализе литературного произведения простую литературную терминологию; </w:t>
      </w:r>
    </w:p>
    <w:p w:rsidR="00C912B8" w:rsidRPr="0071484A" w:rsidRDefault="00C912B8" w:rsidP="0039382C">
      <w:pPr>
        <w:adjustRightInd w:val="0"/>
        <w:ind w:firstLine="284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>- анализировать лирические произведения, узнать их отношение к определенному жанру.</w:t>
      </w:r>
    </w:p>
    <w:p w:rsidR="00C912B8" w:rsidRPr="0071484A" w:rsidRDefault="00C912B8" w:rsidP="0039382C">
      <w:pPr>
        <w:adjustRightInd w:val="0"/>
        <w:ind w:firstLine="284"/>
        <w:rPr>
          <w:b/>
          <w:bCs/>
          <w:i/>
          <w:sz w:val="24"/>
          <w:szCs w:val="24"/>
          <w:lang w:val="tt-RU"/>
        </w:rPr>
      </w:pPr>
      <w:r>
        <w:rPr>
          <w:b/>
          <w:bCs/>
          <w:i/>
          <w:sz w:val="24"/>
          <w:szCs w:val="24"/>
          <w:lang w:val="tt-RU"/>
        </w:rPr>
        <w:t xml:space="preserve">Обучающийся </w:t>
      </w:r>
      <w:r w:rsidRPr="0071484A">
        <w:rPr>
          <w:b/>
          <w:bCs/>
          <w:i/>
          <w:sz w:val="24"/>
          <w:szCs w:val="24"/>
          <w:lang w:val="tt-RU"/>
        </w:rPr>
        <w:t>получит возможность научиться</w:t>
      </w:r>
    </w:p>
    <w:p w:rsidR="00C912B8" w:rsidRPr="0071484A" w:rsidRDefault="00C912B8" w:rsidP="0039382C">
      <w:pPr>
        <w:adjustRightInd w:val="0"/>
        <w:ind w:firstLine="284"/>
        <w:rPr>
          <w:color w:val="000000"/>
          <w:sz w:val="24"/>
          <w:szCs w:val="24"/>
          <w:lang w:val="tt-RU"/>
        </w:rPr>
      </w:pPr>
      <w:r w:rsidRPr="0071484A">
        <w:rPr>
          <w:bCs/>
          <w:i/>
          <w:sz w:val="24"/>
          <w:szCs w:val="24"/>
          <w:lang w:val="tt-RU"/>
        </w:rPr>
        <w:t>-</w:t>
      </w:r>
      <w:r w:rsidRPr="0071484A">
        <w:rPr>
          <w:sz w:val="24"/>
          <w:szCs w:val="24"/>
        </w:rPr>
        <w:t xml:space="preserve"> </w:t>
      </w:r>
      <w:r w:rsidRPr="0071484A">
        <w:rPr>
          <w:bCs/>
          <w:i/>
          <w:sz w:val="24"/>
          <w:szCs w:val="24"/>
          <w:lang w:val="tt-RU"/>
        </w:rPr>
        <w:t>присоединиться к коллективному обсуждению; определять основную и вспомогательную информацию, выделяя необходимую информацию.</w:t>
      </w:r>
    </w:p>
    <w:p w:rsidR="00C912B8" w:rsidRPr="0071484A" w:rsidRDefault="00C912B8" w:rsidP="0039382C">
      <w:pPr>
        <w:adjustRightInd w:val="0"/>
        <w:ind w:firstLine="284"/>
        <w:rPr>
          <w:sz w:val="24"/>
          <w:szCs w:val="24"/>
          <w:lang w:val="be-BY"/>
        </w:rPr>
      </w:pPr>
      <w:r w:rsidRPr="0071484A">
        <w:rPr>
          <w:b/>
          <w:sz w:val="24"/>
          <w:szCs w:val="24"/>
          <w:lang w:val="tt-RU"/>
        </w:rPr>
        <w:t>Эпический жанры. Роман.</w:t>
      </w:r>
      <w:r w:rsidRPr="0071484A">
        <w:rPr>
          <w:sz w:val="24"/>
          <w:szCs w:val="24"/>
          <w:lang w:val="be-BY"/>
        </w:rPr>
        <w:t xml:space="preserve"> </w:t>
      </w:r>
    </w:p>
    <w:p w:rsidR="00C912B8" w:rsidRPr="0071484A" w:rsidRDefault="00C912B8" w:rsidP="0039382C">
      <w:pPr>
        <w:adjustRightInd w:val="0"/>
        <w:ind w:firstLine="284"/>
        <w:rPr>
          <w:b/>
          <w:bCs/>
          <w:sz w:val="24"/>
          <w:szCs w:val="24"/>
          <w:lang w:val="tt-RU"/>
        </w:rPr>
      </w:pP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bCs/>
          <w:sz w:val="24"/>
          <w:szCs w:val="24"/>
          <w:lang w:val="tt-RU"/>
        </w:rPr>
        <w:t xml:space="preserve"> научится</w:t>
      </w:r>
    </w:p>
    <w:p w:rsidR="00C912B8" w:rsidRPr="0071484A" w:rsidRDefault="00C912B8" w:rsidP="0039382C">
      <w:pPr>
        <w:adjustRightInd w:val="0"/>
        <w:ind w:firstLine="284"/>
        <w:rPr>
          <w:bCs/>
          <w:sz w:val="24"/>
          <w:szCs w:val="24"/>
          <w:lang w:val="tt-RU"/>
        </w:rPr>
      </w:pPr>
      <w:r w:rsidRPr="0071484A">
        <w:rPr>
          <w:b/>
          <w:bCs/>
          <w:sz w:val="24"/>
          <w:szCs w:val="24"/>
          <w:lang w:val="tt-RU"/>
        </w:rPr>
        <w:t xml:space="preserve">- </w:t>
      </w:r>
      <w:r w:rsidRPr="0071484A">
        <w:rPr>
          <w:bCs/>
          <w:sz w:val="24"/>
          <w:szCs w:val="24"/>
          <w:lang w:val="tt-RU"/>
        </w:rPr>
        <w:t>анализироват</w:t>
      </w:r>
      <w:r w:rsidRPr="0071484A">
        <w:rPr>
          <w:bCs/>
          <w:sz w:val="24"/>
          <w:szCs w:val="24"/>
        </w:rPr>
        <w:t>ь</w:t>
      </w:r>
      <w:r w:rsidRPr="0071484A">
        <w:rPr>
          <w:bCs/>
          <w:sz w:val="24"/>
          <w:szCs w:val="24"/>
          <w:lang w:val="tt-RU"/>
        </w:rPr>
        <w:t xml:space="preserve">  литературные произведения с точки зрения сюжета-композиции, передачи образов, языка-стиля; </w:t>
      </w:r>
    </w:p>
    <w:p w:rsidR="00C912B8" w:rsidRPr="0071484A" w:rsidRDefault="00C912B8" w:rsidP="0039382C">
      <w:pPr>
        <w:adjustRightInd w:val="0"/>
        <w:ind w:firstLine="284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 xml:space="preserve">- определить особенности; сопоставить произведения между собой, найти общие и отличительные черты; </w:t>
      </w:r>
    </w:p>
    <w:p w:rsidR="00C912B8" w:rsidRPr="0071484A" w:rsidRDefault="00C912B8" w:rsidP="0039382C">
      <w:pPr>
        <w:adjustRightInd w:val="0"/>
        <w:ind w:firstLine="284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>- сравнивать произведения писателей, уметь понимать, оценивать их общие и отличительные черты.</w:t>
      </w:r>
    </w:p>
    <w:p w:rsidR="00C912B8" w:rsidRPr="0071484A" w:rsidRDefault="00C912B8" w:rsidP="0039382C">
      <w:pPr>
        <w:shd w:val="clear" w:color="auto" w:fill="FFFFFF"/>
        <w:adjustRightInd w:val="0"/>
        <w:ind w:firstLine="284"/>
        <w:rPr>
          <w:b/>
          <w:bCs/>
          <w:i/>
          <w:sz w:val="24"/>
          <w:szCs w:val="24"/>
          <w:lang w:val="tt-RU"/>
        </w:rPr>
      </w:pPr>
      <w:r w:rsidRPr="0071484A">
        <w:rPr>
          <w:b/>
          <w:bCs/>
          <w:i/>
          <w:sz w:val="24"/>
          <w:szCs w:val="24"/>
          <w:lang w:val="tt-RU"/>
        </w:rPr>
        <w:t xml:space="preserve">  </w:t>
      </w:r>
      <w:r>
        <w:rPr>
          <w:b/>
          <w:bCs/>
          <w:i/>
          <w:sz w:val="24"/>
          <w:szCs w:val="24"/>
          <w:lang w:val="tt-RU"/>
        </w:rPr>
        <w:t>Обучающийся</w:t>
      </w:r>
      <w:r w:rsidRPr="0071484A">
        <w:rPr>
          <w:b/>
          <w:bCs/>
          <w:i/>
          <w:sz w:val="24"/>
          <w:szCs w:val="24"/>
          <w:lang w:val="tt-RU"/>
        </w:rPr>
        <w:t xml:space="preserve"> получит возможность научиться</w:t>
      </w:r>
    </w:p>
    <w:p w:rsidR="00C912B8" w:rsidRPr="0071484A" w:rsidRDefault="00C912B8" w:rsidP="0039382C">
      <w:pPr>
        <w:shd w:val="clear" w:color="auto" w:fill="FFFFFF"/>
        <w:adjustRightInd w:val="0"/>
        <w:ind w:firstLine="284"/>
        <w:rPr>
          <w:bCs/>
          <w:i/>
          <w:noProof/>
          <w:sz w:val="24"/>
          <w:szCs w:val="24"/>
          <w:lang w:val="tt-RU"/>
        </w:rPr>
      </w:pPr>
      <w:r w:rsidRPr="0071484A">
        <w:rPr>
          <w:bCs/>
          <w:i/>
          <w:sz w:val="24"/>
          <w:szCs w:val="24"/>
          <w:lang w:val="tt-RU"/>
        </w:rPr>
        <w:t>-</w:t>
      </w:r>
      <w:r w:rsidRPr="0071484A">
        <w:rPr>
          <w:sz w:val="24"/>
          <w:szCs w:val="24"/>
        </w:rPr>
        <w:t xml:space="preserve"> </w:t>
      </w:r>
      <w:r w:rsidRPr="0071484A">
        <w:rPr>
          <w:bCs/>
          <w:i/>
          <w:sz w:val="24"/>
          <w:szCs w:val="24"/>
          <w:lang w:val="tt-RU"/>
        </w:rPr>
        <w:t xml:space="preserve">  выбирать критерии и делать выводы для классификации объектов, сравнения.</w:t>
      </w:r>
    </w:p>
    <w:p w:rsidR="00C912B8" w:rsidRDefault="00C912B8" w:rsidP="001E0791">
      <w:pPr>
        <w:keepNext/>
        <w:keepLines/>
        <w:spacing w:line="276" w:lineRule="auto"/>
        <w:rPr>
          <w:bCs/>
          <w:sz w:val="24"/>
          <w:szCs w:val="24"/>
        </w:rPr>
      </w:pPr>
    </w:p>
    <w:p w:rsidR="00C912B8" w:rsidRPr="00404AFA" w:rsidRDefault="00C912B8" w:rsidP="00404AFA">
      <w:pPr>
        <w:keepNext/>
        <w:keepLines/>
        <w:spacing w:line="276" w:lineRule="auto"/>
        <w:jc w:val="center"/>
        <w:rPr>
          <w:b/>
          <w:bCs/>
          <w:sz w:val="24"/>
          <w:szCs w:val="24"/>
        </w:rPr>
      </w:pPr>
      <w:r w:rsidRPr="00404AFA">
        <w:rPr>
          <w:b/>
          <w:bCs/>
          <w:sz w:val="24"/>
          <w:szCs w:val="24"/>
        </w:rPr>
        <w:t>7 класс</w:t>
      </w:r>
    </w:p>
    <w:p w:rsidR="00C912B8" w:rsidRPr="0071484A" w:rsidRDefault="00C912B8" w:rsidP="0039382C">
      <w:pPr>
        <w:ind w:firstLine="284"/>
        <w:rPr>
          <w:b/>
          <w:sz w:val="24"/>
          <w:szCs w:val="24"/>
          <w:lang w:val="tt-RU"/>
        </w:rPr>
      </w:pPr>
      <w:r w:rsidRPr="0071484A">
        <w:rPr>
          <w:b/>
          <w:sz w:val="24"/>
          <w:szCs w:val="24"/>
          <w:lang w:val="tt-RU"/>
        </w:rPr>
        <w:t>Литература как вид искусства. Устное народное творчество. Эпос.</w:t>
      </w:r>
      <w:r>
        <w:rPr>
          <w:b/>
          <w:sz w:val="24"/>
          <w:szCs w:val="24"/>
          <w:lang w:val="tt-RU"/>
        </w:rPr>
        <w:t xml:space="preserve"> Эпос “Идегей”.</w:t>
      </w:r>
      <w:r w:rsidRPr="0071484A">
        <w:rPr>
          <w:b/>
          <w:sz w:val="24"/>
          <w:szCs w:val="24"/>
          <w:lang w:val="tt-RU"/>
        </w:rPr>
        <w:t xml:space="preserve">  </w:t>
      </w:r>
    </w:p>
    <w:p w:rsidR="00C912B8" w:rsidRPr="0071484A" w:rsidRDefault="00C912B8" w:rsidP="0039382C">
      <w:pPr>
        <w:ind w:firstLine="284"/>
        <w:rPr>
          <w:b/>
          <w:sz w:val="24"/>
          <w:szCs w:val="24"/>
          <w:lang w:val="tt-RU"/>
        </w:rPr>
      </w:pP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sz w:val="24"/>
          <w:szCs w:val="24"/>
          <w:lang w:val="tt-RU"/>
        </w:rPr>
        <w:t xml:space="preserve"> учится: </w:t>
      </w:r>
    </w:p>
    <w:p w:rsidR="00C912B8" w:rsidRPr="0071484A" w:rsidRDefault="00C912B8" w:rsidP="0039382C">
      <w:pPr>
        <w:ind w:firstLine="284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 xml:space="preserve">- повышение возможности образного мышления, отслеживая, к каким художественным мероприятиям обращается литература в образе жизни; изучение исторического Дастана “Идегей”, анализ системы образов. </w:t>
      </w:r>
    </w:p>
    <w:p w:rsidR="00C912B8" w:rsidRPr="0071484A" w:rsidRDefault="00C912B8" w:rsidP="0039382C">
      <w:pPr>
        <w:ind w:firstLine="284"/>
        <w:jc w:val="both"/>
        <w:rPr>
          <w:b/>
          <w:i/>
          <w:sz w:val="24"/>
          <w:szCs w:val="24"/>
          <w:lang w:val="tt-RU"/>
        </w:rPr>
      </w:pPr>
      <w:r>
        <w:rPr>
          <w:b/>
          <w:bCs/>
          <w:i/>
          <w:sz w:val="24"/>
          <w:szCs w:val="24"/>
          <w:lang w:val="tt-RU"/>
        </w:rPr>
        <w:t>Обучающийся</w:t>
      </w:r>
      <w:r w:rsidRPr="0071484A">
        <w:rPr>
          <w:b/>
          <w:i/>
          <w:sz w:val="24"/>
          <w:szCs w:val="24"/>
          <w:lang w:val="tt-RU"/>
        </w:rPr>
        <w:t xml:space="preserve"> получает возможность </w:t>
      </w:r>
      <w:r>
        <w:rPr>
          <w:b/>
          <w:i/>
          <w:sz w:val="24"/>
          <w:szCs w:val="24"/>
          <w:lang w:val="tt-RU"/>
        </w:rPr>
        <w:t>на</w:t>
      </w:r>
      <w:r w:rsidRPr="0071484A">
        <w:rPr>
          <w:b/>
          <w:i/>
          <w:sz w:val="24"/>
          <w:szCs w:val="24"/>
          <w:lang w:val="tt-RU"/>
        </w:rPr>
        <w:t>учиться :</w:t>
      </w:r>
    </w:p>
    <w:p w:rsidR="00C912B8" w:rsidRPr="0071484A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 xml:space="preserve">- умение самостоятельно оценивать окружающую жизнь; ; </w:t>
      </w:r>
    </w:p>
    <w:p w:rsidR="00C912B8" w:rsidRPr="0071484A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>-воспринимать искусство слова как сокровище, сохраняющее образ жизни и духовные ценности народа. Освоение информации о жанре Дастана, оценка его высокой идейности, художественного совершенства;</w:t>
      </w:r>
    </w:p>
    <w:p w:rsidR="00C912B8" w:rsidRPr="0071484A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>- умение правильно сформулировать свое мнение, исходя из жизненного опыта, приводить аргументы, участвуя в различных видах обсуждения;</w:t>
      </w:r>
    </w:p>
    <w:p w:rsidR="00C912B8" w:rsidRPr="0071484A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>- систематически представлять литературное произведение в порядке развития эпох; определять эстетическую ценность, тип и жанр литературных произведений, анализировать литературный текст, утверждать и аргументировать свои взгляды с учетом мнений оппонентов в спорах; готовить рефераты, доклады; писать сочинения по литературным произведениям и свободным темам; сравнивать литературные произведения на русском и татарском языках; учить определять сходства и различия нравственных идеалов.</w:t>
      </w:r>
    </w:p>
    <w:p w:rsidR="00C912B8" w:rsidRPr="0071484A" w:rsidRDefault="00C912B8" w:rsidP="0039382C">
      <w:pPr>
        <w:ind w:firstLine="284"/>
        <w:rPr>
          <w:b/>
          <w:sz w:val="24"/>
          <w:szCs w:val="24"/>
          <w:lang w:val="tt-RU"/>
        </w:rPr>
      </w:pPr>
      <w:r w:rsidRPr="0071484A">
        <w:rPr>
          <w:b/>
          <w:sz w:val="24"/>
          <w:szCs w:val="24"/>
          <w:lang w:val="tt-RU"/>
        </w:rPr>
        <w:t>Эпический вид художественной литературы. Эпические жанры.</w:t>
      </w:r>
    </w:p>
    <w:p w:rsidR="00C912B8" w:rsidRPr="0071484A" w:rsidRDefault="00C912B8" w:rsidP="0039382C">
      <w:pPr>
        <w:ind w:firstLine="284"/>
        <w:rPr>
          <w:b/>
          <w:sz w:val="24"/>
          <w:szCs w:val="24"/>
          <w:lang w:val="tt-RU"/>
        </w:rPr>
      </w:pP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sz w:val="24"/>
          <w:szCs w:val="24"/>
          <w:lang w:val="tt-RU"/>
        </w:rPr>
        <w:t xml:space="preserve"> учится:</w:t>
      </w:r>
    </w:p>
    <w:p w:rsidR="00C912B8" w:rsidRPr="0071484A" w:rsidRDefault="00C912B8" w:rsidP="0039382C">
      <w:pPr>
        <w:ind w:firstLine="284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 xml:space="preserve">- определение специфики литературы начала ХХ века и признание богатой эпохи в литературном развитии; </w:t>
      </w:r>
    </w:p>
    <w:p w:rsidR="00C912B8" w:rsidRPr="0071484A" w:rsidRDefault="00C912B8" w:rsidP="0039382C">
      <w:pPr>
        <w:ind w:firstLine="284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 xml:space="preserve">- выявление литературной ценности творчества Н. Думави и рассказа «молодая мать»; </w:t>
      </w:r>
    </w:p>
    <w:p w:rsidR="00C912B8" w:rsidRPr="0071484A" w:rsidRDefault="00C912B8" w:rsidP="0039382C">
      <w:pPr>
        <w:ind w:firstLine="284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 xml:space="preserve">- определение места повести «Чайки» в литературе. </w:t>
      </w:r>
    </w:p>
    <w:p w:rsidR="00C912B8" w:rsidRPr="0071484A" w:rsidRDefault="00C912B8" w:rsidP="0039382C">
      <w:pPr>
        <w:ind w:firstLine="284"/>
        <w:rPr>
          <w:b/>
          <w:i/>
          <w:sz w:val="24"/>
          <w:szCs w:val="24"/>
          <w:lang w:val="tt-RU"/>
        </w:rPr>
      </w:pPr>
      <w:r>
        <w:rPr>
          <w:b/>
          <w:bCs/>
          <w:i/>
          <w:sz w:val="24"/>
          <w:szCs w:val="24"/>
          <w:lang w:val="tt-RU"/>
        </w:rPr>
        <w:t>Обучающийся</w:t>
      </w:r>
      <w:r w:rsidRPr="0071484A">
        <w:rPr>
          <w:b/>
          <w:i/>
          <w:sz w:val="24"/>
          <w:szCs w:val="24"/>
          <w:lang w:val="tt-RU"/>
        </w:rPr>
        <w:t xml:space="preserve"> получает возможность научиться:</w:t>
      </w:r>
    </w:p>
    <w:p w:rsidR="00C912B8" w:rsidRPr="0071484A" w:rsidRDefault="00C912B8" w:rsidP="0039382C">
      <w:pPr>
        <w:ind w:firstLine="284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 xml:space="preserve">- умение самостоятельно интерпретировать изученные произведения; </w:t>
      </w:r>
    </w:p>
    <w:p w:rsidR="00C912B8" w:rsidRPr="0071484A" w:rsidRDefault="00C912B8" w:rsidP="0039382C">
      <w:pPr>
        <w:ind w:firstLine="284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 xml:space="preserve">- умение самостоятельно оценивать окружающую жизнь; усвоение норм морали, правил жизни в обществе; </w:t>
      </w:r>
    </w:p>
    <w:p w:rsidR="00C912B8" w:rsidRPr="0071484A" w:rsidRDefault="00C912B8" w:rsidP="0039382C">
      <w:pPr>
        <w:ind w:firstLine="284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>- умение аргументировать свое мнение, при необходимости, корректировать, подводить итоги;</w:t>
      </w:r>
    </w:p>
    <w:p w:rsidR="00C912B8" w:rsidRPr="0071484A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>- самостоятельное планирование путей достижения целей, в том числе осознанный выбор альтернатив, наиболее эффективных учебных путей и познавательных задач;</w:t>
      </w:r>
    </w:p>
    <w:p w:rsidR="00C912B8" w:rsidRPr="0071484A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 xml:space="preserve">- исследовательская деятельность: сюжетно–композиционный, образный, Языково–стилистический анализ литературного произведения; полный анализ текста; </w:t>
      </w:r>
    </w:p>
    <w:p w:rsidR="00C912B8" w:rsidRPr="0071484A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 xml:space="preserve">- сопоставление проблем или тем различных произведений, определение их особенностей; </w:t>
      </w:r>
    </w:p>
    <w:p w:rsidR="00C912B8" w:rsidRPr="0071484A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 xml:space="preserve">- умение сравнивать произведения между собой, находить общие и отличительные стороны; умение сравнивать и оценивать творчество, произведения писателей. </w:t>
      </w:r>
    </w:p>
    <w:p w:rsidR="00C912B8" w:rsidRPr="0071484A" w:rsidRDefault="00C912B8" w:rsidP="0039382C">
      <w:pPr>
        <w:ind w:firstLine="284"/>
        <w:jc w:val="both"/>
        <w:rPr>
          <w:b/>
          <w:sz w:val="24"/>
          <w:szCs w:val="24"/>
          <w:lang w:val="tt-RU"/>
        </w:rPr>
      </w:pPr>
      <w:r w:rsidRPr="0071484A">
        <w:rPr>
          <w:b/>
          <w:sz w:val="24"/>
          <w:szCs w:val="24"/>
          <w:lang w:val="tt-RU"/>
        </w:rPr>
        <w:t>Лирический вид литературы. Лирика и лиро-эпика.</w:t>
      </w:r>
    </w:p>
    <w:p w:rsidR="00C912B8" w:rsidRPr="0071484A" w:rsidRDefault="00C912B8" w:rsidP="0039382C">
      <w:pPr>
        <w:ind w:firstLine="284"/>
        <w:jc w:val="both"/>
        <w:rPr>
          <w:b/>
          <w:sz w:val="24"/>
          <w:szCs w:val="24"/>
          <w:lang w:val="tt-RU"/>
        </w:rPr>
      </w:pP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sz w:val="24"/>
          <w:szCs w:val="24"/>
          <w:lang w:val="tt-RU"/>
        </w:rPr>
        <w:t xml:space="preserve"> учится: </w:t>
      </w:r>
    </w:p>
    <w:p w:rsidR="00C912B8" w:rsidRPr="0071484A" w:rsidRDefault="00C912B8" w:rsidP="0039382C">
      <w:pPr>
        <w:ind w:firstLine="284"/>
        <w:jc w:val="both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 xml:space="preserve">- умение группировать материал, высказывать свое мнение, комментировать изученные произведения; </w:t>
      </w:r>
    </w:p>
    <w:p w:rsidR="00C912B8" w:rsidRPr="0071484A" w:rsidRDefault="00C912B8" w:rsidP="0039382C">
      <w:pPr>
        <w:ind w:firstLine="284"/>
        <w:jc w:val="both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>- умение распознавать сходства и различия героев, нравственных идеалов;</w:t>
      </w:r>
    </w:p>
    <w:p w:rsidR="00C912B8" w:rsidRPr="0071484A" w:rsidRDefault="00C912B8" w:rsidP="0039382C">
      <w:pPr>
        <w:ind w:firstLine="284"/>
        <w:jc w:val="both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 xml:space="preserve">- умение обобщать материал, находить литературные приемы, выявлять на их основе; </w:t>
      </w:r>
    </w:p>
    <w:p w:rsidR="00C912B8" w:rsidRPr="0071484A" w:rsidRDefault="00C912B8" w:rsidP="0039382C">
      <w:pPr>
        <w:ind w:firstLine="284"/>
        <w:jc w:val="both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>- умение писать и говорить. Диалоговое построение стихотворения. Братство нации, подчеркивание любви к своему народу. Информированность о лирике, гражданской лирике.</w:t>
      </w:r>
    </w:p>
    <w:p w:rsidR="00C912B8" w:rsidRPr="0071484A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>
        <w:rPr>
          <w:b/>
          <w:bCs/>
          <w:i/>
          <w:sz w:val="24"/>
          <w:szCs w:val="24"/>
          <w:lang w:val="tt-RU"/>
        </w:rPr>
        <w:t>Обучающийся</w:t>
      </w:r>
      <w:r w:rsidRPr="0071484A">
        <w:rPr>
          <w:b/>
          <w:i/>
          <w:sz w:val="24"/>
          <w:szCs w:val="24"/>
          <w:lang w:val="tt-RU"/>
        </w:rPr>
        <w:t xml:space="preserve"> получает возможность научиться</w:t>
      </w:r>
      <w:r w:rsidRPr="0071484A">
        <w:rPr>
          <w:i/>
          <w:sz w:val="24"/>
          <w:szCs w:val="24"/>
          <w:lang w:val="tt-RU"/>
        </w:rPr>
        <w:t xml:space="preserve">: </w:t>
      </w:r>
    </w:p>
    <w:p w:rsidR="00C912B8" w:rsidRPr="0071484A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 xml:space="preserve">- умение самостоятельно оценивать окружающую жизнь; </w:t>
      </w:r>
    </w:p>
    <w:p w:rsidR="00C912B8" w:rsidRPr="0071484A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 xml:space="preserve">- умение находить информацию из различных источников; стремление к чтению с удовольствием; </w:t>
      </w:r>
    </w:p>
    <w:p w:rsidR="00C912B8" w:rsidRPr="0071484A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 xml:space="preserve">- умение эстетически оценивать литературный текст; </w:t>
      </w:r>
    </w:p>
    <w:p w:rsidR="00C912B8" w:rsidRPr="0071484A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>-воспринимать искусство слова как сокровище, сохраняющее образ жизни и духовные ценности народа.</w:t>
      </w:r>
    </w:p>
    <w:p w:rsidR="00C912B8" w:rsidRPr="0071484A" w:rsidRDefault="00C912B8" w:rsidP="0039382C">
      <w:pPr>
        <w:ind w:firstLine="284"/>
        <w:jc w:val="both"/>
        <w:rPr>
          <w:b/>
          <w:sz w:val="24"/>
          <w:szCs w:val="24"/>
          <w:lang w:val="tt-RU"/>
        </w:rPr>
      </w:pPr>
      <w:r w:rsidRPr="0071484A">
        <w:rPr>
          <w:b/>
          <w:sz w:val="24"/>
          <w:szCs w:val="24"/>
          <w:lang w:val="tt-RU"/>
        </w:rPr>
        <w:t>Татарская литература второй половины ХХ века.</w:t>
      </w:r>
    </w:p>
    <w:p w:rsidR="00C912B8" w:rsidRPr="0071484A" w:rsidRDefault="00C912B8" w:rsidP="0039382C">
      <w:pPr>
        <w:ind w:firstLine="284"/>
        <w:jc w:val="both"/>
        <w:rPr>
          <w:sz w:val="24"/>
          <w:szCs w:val="24"/>
          <w:lang w:val="tt-RU"/>
        </w:rPr>
      </w:pP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sz w:val="24"/>
          <w:szCs w:val="24"/>
          <w:lang w:val="tt-RU"/>
        </w:rPr>
        <w:t xml:space="preserve"> учится:</w:t>
      </w:r>
      <w:r w:rsidRPr="0071484A">
        <w:rPr>
          <w:sz w:val="24"/>
          <w:szCs w:val="24"/>
          <w:lang w:val="tt-RU"/>
        </w:rPr>
        <w:t xml:space="preserve"> </w:t>
      </w:r>
    </w:p>
    <w:p w:rsidR="00C912B8" w:rsidRPr="0071484A" w:rsidRDefault="00C912B8" w:rsidP="0039382C">
      <w:pPr>
        <w:ind w:firstLine="284"/>
        <w:jc w:val="both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 xml:space="preserve">- определение особенностей татарской литературы во второй половине ХХ в. </w:t>
      </w:r>
    </w:p>
    <w:p w:rsidR="00C912B8" w:rsidRPr="0071484A" w:rsidRDefault="00C912B8" w:rsidP="0039382C">
      <w:pPr>
        <w:ind w:firstLine="284"/>
        <w:jc w:val="both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 xml:space="preserve">- получение информации о жизни и творчестве С. Хакима, А. Еники, М. Магдеева, З. Хакима, Ш. Хусаинова, Г. Гильманова, Г. Сабитова; </w:t>
      </w:r>
    </w:p>
    <w:p w:rsidR="00C912B8" w:rsidRPr="0071484A" w:rsidRDefault="00C912B8" w:rsidP="0039382C">
      <w:pPr>
        <w:ind w:firstLine="284"/>
        <w:jc w:val="both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>- умение видеть и различать приемы изображения, особенности композиции произведения;</w:t>
      </w:r>
    </w:p>
    <w:p w:rsidR="00C912B8" w:rsidRPr="0071484A" w:rsidRDefault="00C912B8" w:rsidP="0039382C">
      <w:pPr>
        <w:ind w:firstLine="284"/>
        <w:jc w:val="both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 xml:space="preserve">- защита исследовательских работ по литературным произведениям современности; </w:t>
      </w:r>
    </w:p>
    <w:p w:rsidR="00C912B8" w:rsidRPr="0071484A" w:rsidRDefault="00C912B8" w:rsidP="0039382C">
      <w:pPr>
        <w:ind w:firstLine="284"/>
        <w:jc w:val="both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 xml:space="preserve">- вспомнить особенности жанра, повторить методы анализа; </w:t>
      </w:r>
    </w:p>
    <w:p w:rsidR="00C912B8" w:rsidRPr="0071484A" w:rsidRDefault="00C912B8" w:rsidP="0039382C">
      <w:pPr>
        <w:ind w:firstLine="284"/>
        <w:jc w:val="both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 xml:space="preserve">- умение видеть, различать характерные особенности повествовательного, драматического жанра, определять тему, проблему, идею произведения. </w:t>
      </w:r>
    </w:p>
    <w:p w:rsidR="00C912B8" w:rsidRPr="0071484A" w:rsidRDefault="00C912B8" w:rsidP="0039382C">
      <w:pPr>
        <w:ind w:firstLine="284"/>
        <w:jc w:val="both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 xml:space="preserve">- обучение участвовать в обсуждении прочитанного произведения, подтверждать и аргументировать свое мнение с учетом мнений оппонентов, обращаться к понятиям литературоведения. </w:t>
      </w:r>
    </w:p>
    <w:p w:rsidR="00C912B8" w:rsidRPr="0071484A" w:rsidRDefault="00C912B8" w:rsidP="0039382C">
      <w:pPr>
        <w:ind w:firstLine="284"/>
        <w:jc w:val="both"/>
        <w:rPr>
          <w:b/>
          <w:i/>
          <w:sz w:val="24"/>
          <w:szCs w:val="24"/>
          <w:lang w:val="tt-RU"/>
        </w:rPr>
      </w:pPr>
      <w:r>
        <w:rPr>
          <w:b/>
          <w:bCs/>
          <w:i/>
          <w:sz w:val="24"/>
          <w:szCs w:val="24"/>
          <w:lang w:val="tt-RU"/>
        </w:rPr>
        <w:t xml:space="preserve">Обучающийся </w:t>
      </w:r>
      <w:r w:rsidRPr="0071484A">
        <w:rPr>
          <w:b/>
          <w:i/>
          <w:sz w:val="24"/>
          <w:szCs w:val="24"/>
          <w:lang w:val="tt-RU"/>
        </w:rPr>
        <w:t>получает возможность научитьс</w:t>
      </w:r>
      <w:r>
        <w:rPr>
          <w:b/>
          <w:i/>
          <w:sz w:val="24"/>
          <w:szCs w:val="24"/>
          <w:lang w:val="tt-RU"/>
        </w:rPr>
        <w:t>я</w:t>
      </w:r>
      <w:r w:rsidRPr="0071484A">
        <w:rPr>
          <w:b/>
          <w:i/>
          <w:sz w:val="24"/>
          <w:szCs w:val="24"/>
          <w:lang w:val="tt-RU"/>
        </w:rPr>
        <w:t>:</w:t>
      </w:r>
    </w:p>
    <w:p w:rsidR="00C912B8" w:rsidRPr="0071484A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 xml:space="preserve">-изучение татарской литературы во второй половине ХХ века в связи с политико-историческими событиями в стране; </w:t>
      </w:r>
    </w:p>
    <w:p w:rsidR="00C912B8" w:rsidRPr="0071484A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 xml:space="preserve">- воспринимать искусство слова как сокровище, сохраняющее образ жизни и духовные ценности народа.; </w:t>
      </w:r>
    </w:p>
    <w:p w:rsidR="00C912B8" w:rsidRPr="0071484A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 xml:space="preserve">- умение самостоятельно оценивать окружающую жизнь; </w:t>
      </w:r>
    </w:p>
    <w:p w:rsidR="00C912B8" w:rsidRPr="0071484A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>- освоение норм морали, соблюдение правил жизни в обществе;</w:t>
      </w:r>
    </w:p>
    <w:p w:rsidR="00C912B8" w:rsidRPr="0071484A" w:rsidRDefault="00C912B8" w:rsidP="0039382C">
      <w:pPr>
        <w:ind w:firstLine="284"/>
        <w:jc w:val="both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>- понимание специфики художественного оформления посредством усвоения содержания произведений.</w:t>
      </w:r>
    </w:p>
    <w:p w:rsidR="00C912B8" w:rsidRPr="0071484A" w:rsidRDefault="00C912B8" w:rsidP="0039382C">
      <w:pPr>
        <w:ind w:firstLine="284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 xml:space="preserve">                                              </w:t>
      </w:r>
    </w:p>
    <w:p w:rsidR="00C912B8" w:rsidRPr="00404AFA" w:rsidRDefault="00C912B8" w:rsidP="00404AFA">
      <w:pPr>
        <w:keepNext/>
        <w:keepLines/>
        <w:spacing w:line="276" w:lineRule="auto"/>
        <w:jc w:val="center"/>
        <w:rPr>
          <w:b/>
          <w:bCs/>
          <w:sz w:val="24"/>
          <w:szCs w:val="24"/>
          <w:lang w:val="tt-RU"/>
        </w:rPr>
      </w:pPr>
      <w:r w:rsidRPr="00404AFA">
        <w:rPr>
          <w:b/>
          <w:bCs/>
          <w:sz w:val="24"/>
          <w:szCs w:val="24"/>
          <w:lang w:val="tt-RU"/>
        </w:rPr>
        <w:t>8 класс</w:t>
      </w:r>
    </w:p>
    <w:p w:rsidR="00C912B8" w:rsidRPr="0071484A" w:rsidRDefault="00C912B8" w:rsidP="00404AFA">
      <w:pPr>
        <w:pStyle w:val="ParagraphStyle"/>
        <w:ind w:firstLine="284"/>
        <w:jc w:val="both"/>
        <w:rPr>
          <w:rFonts w:ascii="Times New Roman" w:hAnsi="Times New Roman"/>
          <w:b/>
          <w:lang w:val="tt-RU"/>
        </w:rPr>
      </w:pPr>
      <w:r w:rsidRPr="0071484A">
        <w:rPr>
          <w:rFonts w:ascii="Times New Roman" w:hAnsi="Times New Roman"/>
          <w:b/>
          <w:lang w:val="tt-RU"/>
        </w:rPr>
        <w:t>Повторение. Лирические, эпические и др</w:t>
      </w:r>
      <w:r>
        <w:rPr>
          <w:rFonts w:ascii="Times New Roman" w:hAnsi="Times New Roman"/>
          <w:b/>
          <w:lang w:val="tt-RU"/>
        </w:rPr>
        <w:t xml:space="preserve">аматические виды художественной </w:t>
      </w:r>
      <w:r w:rsidRPr="0071484A">
        <w:rPr>
          <w:rFonts w:ascii="Times New Roman" w:hAnsi="Times New Roman"/>
          <w:b/>
          <w:lang w:val="tt-RU"/>
        </w:rPr>
        <w:t>литературы</w:t>
      </w:r>
      <w:r>
        <w:rPr>
          <w:rFonts w:ascii="Times New Roman" w:hAnsi="Times New Roman"/>
          <w:b/>
          <w:lang w:val="tt-RU"/>
        </w:rPr>
        <w:t>.</w:t>
      </w:r>
    </w:p>
    <w:p w:rsidR="00C912B8" w:rsidRPr="0071484A" w:rsidRDefault="00C912B8" w:rsidP="0039382C">
      <w:pPr>
        <w:adjustRightInd w:val="0"/>
        <w:ind w:firstLine="284"/>
        <w:jc w:val="both"/>
        <w:rPr>
          <w:b/>
          <w:sz w:val="24"/>
          <w:szCs w:val="24"/>
        </w:rPr>
      </w:pPr>
      <w:r w:rsidRPr="0071484A">
        <w:rPr>
          <w:b/>
          <w:sz w:val="24"/>
          <w:szCs w:val="24"/>
        </w:rPr>
        <w:t xml:space="preserve">Учащийся научится: 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- умет</w:t>
      </w:r>
      <w:r w:rsidRPr="0071484A">
        <w:rPr>
          <w:rFonts w:ascii="Times New Roman" w:hAnsi="Times New Roman"/>
        </w:rPr>
        <w:t>ь</w:t>
      </w:r>
      <w:r w:rsidRPr="0071484A">
        <w:rPr>
          <w:rFonts w:ascii="Times New Roman" w:hAnsi="Times New Roman"/>
          <w:lang w:val="tt-RU"/>
        </w:rPr>
        <w:t xml:space="preserve"> подводить итоги, обобщать материал, выражать свои чувства с помощью слов и одновременно владеть навыками совместной работы с другими; 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- повторить, обобщать лирических, эпических, драматических видов на примере произведений, изученных в прошлых классах.</w:t>
      </w:r>
    </w:p>
    <w:p w:rsidR="00C912B8" w:rsidRPr="0071484A" w:rsidRDefault="00C912B8" w:rsidP="0039382C">
      <w:pPr>
        <w:ind w:firstLine="284"/>
        <w:jc w:val="both"/>
        <w:rPr>
          <w:b/>
          <w:i/>
          <w:noProof/>
          <w:sz w:val="24"/>
          <w:szCs w:val="24"/>
          <w:lang w:val="tt-RU"/>
        </w:rPr>
      </w:pPr>
      <w:r w:rsidRPr="0071484A">
        <w:rPr>
          <w:b/>
          <w:i/>
          <w:sz w:val="24"/>
          <w:szCs w:val="24"/>
          <w:lang w:val="tt-RU"/>
        </w:rPr>
        <w:t xml:space="preserve">Учащийся получит возможность научиться: 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изучить духовно-нравственных ценностей национальной литературы;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знать видов изученных произведений; 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иметь навыки определения сходства и различий видов литературных произведений;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уметь находить информацию из различных источников.</w:t>
      </w:r>
    </w:p>
    <w:p w:rsidR="00C912B8" w:rsidRPr="0071484A" w:rsidRDefault="00C912B8" w:rsidP="0039382C">
      <w:pPr>
        <w:adjustRightInd w:val="0"/>
        <w:ind w:firstLine="284"/>
        <w:jc w:val="both"/>
        <w:rPr>
          <w:b/>
          <w:noProof/>
          <w:sz w:val="24"/>
          <w:szCs w:val="24"/>
        </w:rPr>
      </w:pPr>
      <w:r w:rsidRPr="0071484A">
        <w:rPr>
          <w:b/>
          <w:bCs/>
          <w:sz w:val="24"/>
          <w:szCs w:val="24"/>
        </w:rPr>
        <w:t>Назидание в художественной литературе</w:t>
      </w:r>
      <w:r w:rsidRPr="0071484A">
        <w:rPr>
          <w:b/>
          <w:noProof/>
          <w:sz w:val="24"/>
          <w:szCs w:val="24"/>
        </w:rPr>
        <w:t>. Общая характеристика татарской литературы периода Казанского ханства</w:t>
      </w:r>
      <w:r>
        <w:rPr>
          <w:b/>
          <w:noProof/>
          <w:sz w:val="24"/>
          <w:szCs w:val="24"/>
        </w:rPr>
        <w:t>.</w:t>
      </w:r>
      <w:r w:rsidRPr="0071484A">
        <w:rPr>
          <w:b/>
          <w:noProof/>
          <w:sz w:val="24"/>
          <w:szCs w:val="24"/>
        </w:rPr>
        <w:t xml:space="preserve"> </w:t>
      </w:r>
    </w:p>
    <w:p w:rsidR="00C912B8" w:rsidRPr="0071484A" w:rsidRDefault="00C912B8" w:rsidP="0039382C">
      <w:pPr>
        <w:adjustRightInd w:val="0"/>
        <w:ind w:firstLine="284"/>
        <w:jc w:val="both"/>
        <w:rPr>
          <w:b/>
          <w:sz w:val="24"/>
          <w:szCs w:val="24"/>
        </w:rPr>
      </w:pP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sz w:val="24"/>
          <w:szCs w:val="24"/>
        </w:rPr>
        <w:t xml:space="preserve"> научится: 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уметь определять религиозно-суфийские взгляды в стихотворении </w:t>
      </w:r>
      <w:r w:rsidRPr="0071484A">
        <w:rPr>
          <w:rFonts w:ascii="Times New Roman" w:hAnsi="Times New Roman"/>
        </w:rPr>
        <w:t>«Нәсыйхәт» / «Назидание»)</w:t>
      </w:r>
      <w:r w:rsidRPr="0071484A">
        <w:rPr>
          <w:rFonts w:ascii="Times New Roman" w:hAnsi="Times New Roman"/>
          <w:lang w:val="tt-RU"/>
        </w:rPr>
        <w:t>"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- уметь определять позицию автора и выстраивать свое отношение к нему;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-уметь с пониманием оценивать особенности и значение языка-изобразительных приемов, образности литературного текста.</w:t>
      </w:r>
    </w:p>
    <w:p w:rsidR="00C912B8" w:rsidRPr="0071484A" w:rsidRDefault="00C912B8" w:rsidP="0039382C">
      <w:pPr>
        <w:ind w:firstLine="284"/>
        <w:jc w:val="both"/>
        <w:rPr>
          <w:b/>
          <w:i/>
          <w:noProof/>
          <w:sz w:val="24"/>
          <w:szCs w:val="24"/>
          <w:lang w:val="tt-RU"/>
        </w:rPr>
      </w:pPr>
      <w:r>
        <w:rPr>
          <w:b/>
          <w:bCs/>
          <w:i/>
          <w:sz w:val="24"/>
          <w:szCs w:val="24"/>
          <w:lang w:val="tt-RU"/>
        </w:rPr>
        <w:t>Обучающийся</w:t>
      </w:r>
      <w:r w:rsidRPr="0071484A">
        <w:rPr>
          <w:b/>
          <w:i/>
          <w:sz w:val="24"/>
          <w:szCs w:val="24"/>
          <w:lang w:val="tt-RU"/>
        </w:rPr>
        <w:t xml:space="preserve"> получит возможность научиться: 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уметь работать с различными источниками: находить, самостоятельно применять, группировать, сравнивать, анализировать и оценивать их;воспринимать искусство слова как сокровище, сохранившее и закрепляющее образ жизни, духовные ценности народа.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</w:rPr>
      </w:pPr>
      <w:r w:rsidRPr="0071484A">
        <w:rPr>
          <w:rFonts w:ascii="Times New Roman" w:hAnsi="Times New Roman"/>
          <w:b/>
        </w:rPr>
        <w:t>Концепция образованного, просвещенного человека, особенности его изображения.</w:t>
      </w:r>
    </w:p>
    <w:p w:rsidR="00C912B8" w:rsidRPr="0071484A" w:rsidRDefault="00C912B8" w:rsidP="0039382C">
      <w:pPr>
        <w:adjustRightInd w:val="0"/>
        <w:ind w:firstLine="284"/>
        <w:jc w:val="both"/>
        <w:rPr>
          <w:b/>
          <w:sz w:val="24"/>
          <w:szCs w:val="24"/>
        </w:rPr>
      </w:pP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sz w:val="24"/>
          <w:szCs w:val="24"/>
        </w:rPr>
        <w:t xml:space="preserve"> научится: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- определить содержание, тему, проблему, идею прочитанного литературного произведения, оценить его героев и литературный мир, разграничить его виды и жанры;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уметь определять позицию автора и иметь навыки построения собственного отношения к нему;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- уметь показать особенности стиля как пример просветительской литературы.</w:t>
      </w:r>
    </w:p>
    <w:p w:rsidR="00C912B8" w:rsidRPr="0071484A" w:rsidRDefault="00C912B8" w:rsidP="0039382C">
      <w:pPr>
        <w:ind w:firstLine="284"/>
        <w:jc w:val="both"/>
        <w:rPr>
          <w:b/>
          <w:i/>
          <w:noProof/>
          <w:sz w:val="24"/>
          <w:szCs w:val="24"/>
          <w:lang w:val="tt-RU"/>
        </w:rPr>
      </w:pPr>
      <w:r>
        <w:rPr>
          <w:b/>
          <w:bCs/>
          <w:i/>
          <w:sz w:val="24"/>
          <w:szCs w:val="24"/>
          <w:lang w:val="tt-RU"/>
        </w:rPr>
        <w:t>Обучающийся</w:t>
      </w:r>
      <w:r w:rsidRPr="0071484A">
        <w:rPr>
          <w:b/>
          <w:i/>
          <w:sz w:val="24"/>
          <w:szCs w:val="24"/>
          <w:lang w:val="tt-RU"/>
        </w:rPr>
        <w:t xml:space="preserve"> получит возможность научиться: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уметь интерпретировать изученные произведения;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уметь определять сходства и различия героев, нравственных идеалов; 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уметь находить информацию из различных источников; 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-изучить духовно-нравственных ценностей национальной литературы.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b/>
          <w:lang w:val="tt-RU"/>
        </w:rPr>
      </w:pPr>
      <w:r w:rsidRPr="0071484A">
        <w:rPr>
          <w:rFonts w:ascii="Times New Roman" w:hAnsi="Times New Roman"/>
          <w:b/>
          <w:lang w:val="tt-RU"/>
        </w:rPr>
        <w:t xml:space="preserve">Стихотворение </w:t>
      </w:r>
      <w:r>
        <w:rPr>
          <w:rFonts w:ascii="Times New Roman" w:hAnsi="Times New Roman"/>
          <w:b/>
        </w:rPr>
        <w:t>«Нәсыйхәт».</w:t>
      </w:r>
      <w:r w:rsidRPr="0071484A">
        <w:rPr>
          <w:rFonts w:ascii="Times New Roman" w:hAnsi="Times New Roman"/>
          <w:b/>
        </w:rPr>
        <w:t xml:space="preserve"> «Назидание» </w:t>
      </w:r>
      <w:r w:rsidRPr="0071484A">
        <w:rPr>
          <w:rFonts w:ascii="Times New Roman" w:hAnsi="Times New Roman"/>
          <w:b/>
          <w:lang w:val="tt-RU"/>
        </w:rPr>
        <w:t>Мазита Гафури.</w:t>
      </w:r>
    </w:p>
    <w:p w:rsidR="00C912B8" w:rsidRPr="0071484A" w:rsidRDefault="00C912B8" w:rsidP="0039382C">
      <w:pPr>
        <w:adjustRightInd w:val="0"/>
        <w:ind w:firstLine="284"/>
        <w:jc w:val="both"/>
        <w:rPr>
          <w:b/>
          <w:sz w:val="24"/>
          <w:szCs w:val="24"/>
        </w:rPr>
      </w:pPr>
      <w:r>
        <w:rPr>
          <w:b/>
          <w:bCs/>
          <w:i/>
          <w:sz w:val="24"/>
          <w:szCs w:val="24"/>
          <w:lang w:val="tt-RU"/>
        </w:rPr>
        <w:t>Обучающийся</w:t>
      </w:r>
      <w:r w:rsidRPr="0071484A">
        <w:rPr>
          <w:b/>
          <w:sz w:val="24"/>
          <w:szCs w:val="24"/>
        </w:rPr>
        <w:t xml:space="preserve"> научится: 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сопоставлять </w:t>
      </w:r>
      <w:r w:rsidRPr="0071484A">
        <w:rPr>
          <w:rFonts w:ascii="Times New Roman" w:hAnsi="Times New Roman"/>
        </w:rPr>
        <w:t>стихотворения Мухаммедьяра и М. Гафури«Нәсыйхәт» / «Назидание») с точки зрения основных мотивов и авторской позиции;</w:t>
      </w:r>
    </w:p>
    <w:p w:rsidR="00C912B8" w:rsidRPr="0071484A" w:rsidRDefault="00C912B8" w:rsidP="0039382C">
      <w:pPr>
        <w:ind w:firstLine="284"/>
        <w:jc w:val="both"/>
        <w:rPr>
          <w:noProof/>
          <w:spacing w:val="-4"/>
          <w:sz w:val="24"/>
          <w:szCs w:val="24"/>
        </w:rPr>
      </w:pPr>
      <w:r w:rsidRPr="0071484A">
        <w:rPr>
          <w:sz w:val="24"/>
          <w:szCs w:val="24"/>
          <w:lang w:val="tt-RU"/>
        </w:rPr>
        <w:t xml:space="preserve">- уметь делать выводы о традиционности в литературе посредством сравнения произведений Мухаммадьяра и М. Гафури </w:t>
      </w:r>
      <w:r w:rsidRPr="0071484A">
        <w:rPr>
          <w:b/>
          <w:bCs/>
          <w:sz w:val="24"/>
          <w:szCs w:val="24"/>
          <w:lang w:val="tt-RU"/>
        </w:rPr>
        <w:t xml:space="preserve"> </w:t>
      </w:r>
      <w:r w:rsidRPr="0071484A">
        <w:rPr>
          <w:sz w:val="24"/>
          <w:szCs w:val="24"/>
        </w:rPr>
        <w:t>«Нәсыйхәт» / «Назидание»</w:t>
      </w:r>
      <w:r w:rsidRPr="0071484A">
        <w:rPr>
          <w:sz w:val="24"/>
          <w:szCs w:val="24"/>
          <w:lang w:val="tt-RU"/>
        </w:rPr>
        <w:t xml:space="preserve"> и стихов Г. Тукая на религиозную тему. </w:t>
      </w:r>
    </w:p>
    <w:p w:rsidR="00C912B8" w:rsidRPr="0071484A" w:rsidRDefault="00C912B8" w:rsidP="0039382C">
      <w:pPr>
        <w:ind w:firstLine="284"/>
        <w:jc w:val="both"/>
        <w:rPr>
          <w:b/>
          <w:i/>
          <w:noProof/>
          <w:sz w:val="24"/>
          <w:szCs w:val="24"/>
          <w:lang w:val="tt-RU"/>
        </w:rPr>
      </w:pPr>
      <w:r>
        <w:rPr>
          <w:b/>
          <w:bCs/>
          <w:i/>
          <w:sz w:val="24"/>
          <w:szCs w:val="24"/>
          <w:lang w:val="tt-RU"/>
        </w:rPr>
        <w:t>Обучающийся</w:t>
      </w:r>
      <w:r w:rsidRPr="0071484A">
        <w:rPr>
          <w:b/>
          <w:i/>
          <w:sz w:val="24"/>
          <w:szCs w:val="24"/>
          <w:lang w:val="tt-RU"/>
        </w:rPr>
        <w:t xml:space="preserve"> получит возможность научиться: 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уметь подводить итоги, обобщать материал, выражать свои чувства с помощью слов и одновременно владеть навыками совместной работы с другими;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освоить норм морали, правил жизни в обществе.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</w:rPr>
      </w:pPr>
      <w:r w:rsidRPr="0071484A">
        <w:rPr>
          <w:rFonts w:ascii="Times New Roman" w:hAnsi="Times New Roman"/>
          <w:b/>
          <w:lang w:val="tt-RU"/>
        </w:rPr>
        <w:t xml:space="preserve">Психологизм в литературе.  Шариф Камал </w:t>
      </w:r>
      <w:r>
        <w:rPr>
          <w:rFonts w:ascii="Times New Roman" w:hAnsi="Times New Roman"/>
          <w:b/>
        </w:rPr>
        <w:t>«Буранда»</w:t>
      </w:r>
      <w:r w:rsidRPr="0071484A">
        <w:rPr>
          <w:rFonts w:ascii="Times New Roman" w:hAnsi="Times New Roman"/>
          <w:b/>
        </w:rPr>
        <w:t>.</w:t>
      </w:r>
    </w:p>
    <w:p w:rsidR="00C912B8" w:rsidRPr="0071484A" w:rsidRDefault="00C912B8" w:rsidP="0039382C">
      <w:pPr>
        <w:adjustRightInd w:val="0"/>
        <w:ind w:firstLine="284"/>
        <w:jc w:val="both"/>
        <w:rPr>
          <w:b/>
          <w:sz w:val="24"/>
          <w:szCs w:val="24"/>
        </w:rPr>
      </w:pP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sz w:val="24"/>
          <w:szCs w:val="24"/>
        </w:rPr>
        <w:t xml:space="preserve"> научится: 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 -уметь группировать материал, аргументировать свое мнение, подводить итоги, комментировать изученные произведения; уметь определять сходства и различия героев, нравственных идеалов;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- уметь обобщать материал, находить литературные приемы и на их основе находить философские рассуждения.</w:t>
      </w:r>
    </w:p>
    <w:p w:rsidR="00C912B8" w:rsidRPr="0071484A" w:rsidRDefault="00C912B8" w:rsidP="0039382C">
      <w:pPr>
        <w:ind w:firstLine="284"/>
        <w:jc w:val="both"/>
        <w:rPr>
          <w:b/>
          <w:i/>
          <w:noProof/>
          <w:sz w:val="24"/>
          <w:szCs w:val="24"/>
          <w:lang w:val="tt-RU"/>
        </w:rPr>
      </w:pPr>
      <w:r>
        <w:rPr>
          <w:b/>
          <w:bCs/>
          <w:i/>
          <w:sz w:val="24"/>
          <w:szCs w:val="24"/>
          <w:lang w:val="tt-RU"/>
        </w:rPr>
        <w:t>Обучающийся</w:t>
      </w:r>
      <w:r w:rsidRPr="0071484A">
        <w:rPr>
          <w:b/>
          <w:i/>
          <w:sz w:val="24"/>
          <w:szCs w:val="24"/>
          <w:lang w:val="tt-RU"/>
        </w:rPr>
        <w:t xml:space="preserve"> получит возможность научиться: 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уметь самостоятельно оценивать окружающую жизнь; 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уметь находить информацию из различных источников;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стремление к чтению с любовью; 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уметь эстетически оценивать литературный текст;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воспринимать искусство слова как сокровищницу сохранения и закрепления образа жизни, духовных ценностей народа.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  <w:noProof/>
        </w:rPr>
      </w:pPr>
      <w:r w:rsidRPr="0071484A">
        <w:rPr>
          <w:rFonts w:ascii="Times New Roman" w:hAnsi="Times New Roman"/>
          <w:b/>
          <w:lang w:val="tt-RU"/>
        </w:rPr>
        <w:t xml:space="preserve">Рассказ Фатиха Амирхана  </w:t>
      </w:r>
      <w:r w:rsidRPr="0071484A">
        <w:rPr>
          <w:rFonts w:ascii="Times New Roman" w:hAnsi="Times New Roman"/>
          <w:b/>
        </w:rPr>
        <w:t>«Бер хәрабәдә»</w:t>
      </w:r>
      <w:r w:rsidRPr="0071484A">
        <w:rPr>
          <w:rFonts w:ascii="Times New Roman" w:hAnsi="Times New Roman"/>
          <w:b/>
          <w:noProof/>
        </w:rPr>
        <w:t xml:space="preserve"> / «На развалинах…».</w:t>
      </w:r>
    </w:p>
    <w:p w:rsidR="00C912B8" w:rsidRPr="0071484A" w:rsidRDefault="00C912B8" w:rsidP="0039382C">
      <w:pPr>
        <w:adjustRightInd w:val="0"/>
        <w:ind w:firstLine="284"/>
        <w:jc w:val="both"/>
        <w:rPr>
          <w:b/>
          <w:sz w:val="24"/>
          <w:szCs w:val="24"/>
        </w:rPr>
      </w:pP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sz w:val="24"/>
          <w:szCs w:val="24"/>
        </w:rPr>
        <w:t xml:space="preserve"> научится: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уметь определять содержание, тему, проблему, идею рассказа, оценивать героев и литературный мир, уметь определять позицию автора и выстраивать собственное отношение к нему;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-уметь оценивать эстетическую целостность литературного текста, в то же время понимать его значение.</w:t>
      </w:r>
    </w:p>
    <w:p w:rsidR="00C912B8" w:rsidRPr="0071484A" w:rsidRDefault="00C912B8" w:rsidP="0039382C">
      <w:pPr>
        <w:ind w:firstLine="284"/>
        <w:jc w:val="both"/>
        <w:rPr>
          <w:b/>
          <w:i/>
          <w:noProof/>
          <w:sz w:val="24"/>
          <w:szCs w:val="24"/>
          <w:lang w:val="tt-RU"/>
        </w:rPr>
      </w:pPr>
      <w:r>
        <w:rPr>
          <w:b/>
          <w:bCs/>
          <w:i/>
          <w:sz w:val="24"/>
          <w:szCs w:val="24"/>
          <w:lang w:val="tt-RU"/>
        </w:rPr>
        <w:t xml:space="preserve">Обучающийся </w:t>
      </w:r>
      <w:r w:rsidRPr="0071484A">
        <w:rPr>
          <w:b/>
          <w:i/>
          <w:sz w:val="24"/>
          <w:szCs w:val="24"/>
          <w:lang w:val="tt-RU"/>
        </w:rPr>
        <w:t xml:space="preserve">получит возможность научиться: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уметь самостоятельно интерпретировать изученные произведения;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уметь самостоятельно оценивать окружающую жизнь;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освоить норм морали, правил жизни в обществе;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уметь аргументировать свое мнение, при необходимости - корректировать, подводить итоги.</w:t>
      </w:r>
    </w:p>
    <w:p w:rsidR="00C912B8" w:rsidRPr="0071484A" w:rsidRDefault="00C912B8" w:rsidP="0039382C">
      <w:pPr>
        <w:adjustRightInd w:val="0"/>
        <w:ind w:firstLine="284"/>
        <w:jc w:val="both"/>
        <w:rPr>
          <w:b/>
          <w:sz w:val="24"/>
          <w:szCs w:val="24"/>
          <w:lang w:val="tt-RU"/>
        </w:rPr>
      </w:pPr>
      <w:r w:rsidRPr="0071484A">
        <w:rPr>
          <w:b/>
          <w:bCs/>
          <w:sz w:val="24"/>
          <w:szCs w:val="24"/>
        </w:rPr>
        <w:t xml:space="preserve">Романтический стиль в татарской литературе. Ф. Борнаш </w:t>
      </w:r>
      <w:r w:rsidRPr="0071484A">
        <w:rPr>
          <w:b/>
          <w:sz w:val="24"/>
          <w:szCs w:val="24"/>
        </w:rPr>
        <w:t>«Таһир-Зөһрә» /«Тагир-Зухра».</w:t>
      </w:r>
    </w:p>
    <w:p w:rsidR="00C912B8" w:rsidRPr="0071484A" w:rsidRDefault="00C912B8" w:rsidP="0039382C">
      <w:pPr>
        <w:adjustRightInd w:val="0"/>
        <w:ind w:firstLine="284"/>
        <w:jc w:val="both"/>
        <w:rPr>
          <w:b/>
          <w:sz w:val="24"/>
          <w:szCs w:val="24"/>
        </w:rPr>
      </w:pPr>
      <w:r w:rsidRPr="0071484A">
        <w:rPr>
          <w:b/>
          <w:sz w:val="24"/>
          <w:szCs w:val="24"/>
        </w:rPr>
        <w:t xml:space="preserve">Учащийся научится: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-овладеть навыками самостоятельного освоения литературного произведения;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уметь определять содержание, тему, проблему, идею трагедии, оценивать героев и литературный мир, различать, к какому жанру относится произведение;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уметь интерпретировать изученные произведения;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- уметь группировать, обобщать материал.</w:t>
      </w:r>
    </w:p>
    <w:p w:rsidR="00C912B8" w:rsidRPr="0071484A" w:rsidRDefault="00C912B8" w:rsidP="0039382C">
      <w:pPr>
        <w:ind w:firstLine="284"/>
        <w:jc w:val="both"/>
        <w:rPr>
          <w:b/>
          <w:i/>
          <w:noProof/>
          <w:sz w:val="24"/>
          <w:szCs w:val="24"/>
          <w:lang w:val="tt-RU"/>
        </w:rPr>
      </w:pPr>
      <w:r w:rsidRPr="0071484A">
        <w:rPr>
          <w:b/>
          <w:i/>
          <w:sz w:val="24"/>
          <w:szCs w:val="24"/>
          <w:lang w:val="tt-RU"/>
        </w:rPr>
        <w:t xml:space="preserve">Ученик получит возможность научиться: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уметь понимать вопрос, ставить гипотезу, выражать свои чувства с помощью слов;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уметь подтверждать и аргументировать свои взгляды, обращаться к понятиям литературоведения;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-знать  духовно-нравственных ценностей национальной литературы.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b/>
          <w:lang w:val="tt-RU"/>
        </w:rPr>
      </w:pPr>
      <w:r w:rsidRPr="0071484A">
        <w:rPr>
          <w:rFonts w:ascii="Times New Roman" w:hAnsi="Times New Roman"/>
          <w:b/>
          <w:lang w:val="tt-RU"/>
        </w:rPr>
        <w:t xml:space="preserve">Х. Такташ "Алсу", </w:t>
      </w:r>
      <w:r w:rsidRPr="0071484A">
        <w:rPr>
          <w:rFonts w:ascii="Times New Roman" w:hAnsi="Times New Roman"/>
          <w:b/>
          <w:bCs/>
          <w:lang w:val="tt-RU"/>
        </w:rPr>
        <w:t xml:space="preserve">Г.Кутуй </w:t>
      </w:r>
      <w:r w:rsidRPr="0071484A">
        <w:rPr>
          <w:rFonts w:ascii="Times New Roman" w:hAnsi="Times New Roman"/>
          <w:b/>
          <w:lang w:val="tt-RU"/>
        </w:rPr>
        <w:t xml:space="preserve">«Тапшырылмаган хатлар» / «Неотосланные письма», Карим Тинчурин «Сүнгән йолдызлар» / «Угасшие звезды».  </w:t>
      </w:r>
    </w:p>
    <w:p w:rsidR="00C912B8" w:rsidRPr="0071484A" w:rsidRDefault="00C912B8" w:rsidP="0039382C">
      <w:pPr>
        <w:adjustRightInd w:val="0"/>
        <w:ind w:firstLine="284"/>
        <w:jc w:val="both"/>
        <w:rPr>
          <w:b/>
          <w:sz w:val="24"/>
          <w:szCs w:val="24"/>
        </w:rPr>
      </w:pPr>
      <w:r w:rsidRPr="0071484A">
        <w:rPr>
          <w:sz w:val="24"/>
          <w:szCs w:val="24"/>
          <w:lang w:val="tt-RU"/>
        </w:rPr>
        <w:t>-</w:t>
      </w:r>
      <w:r w:rsidRPr="0071484A">
        <w:rPr>
          <w:b/>
          <w:sz w:val="24"/>
          <w:szCs w:val="24"/>
        </w:rPr>
        <w:t xml:space="preserve"> </w:t>
      </w: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sz w:val="24"/>
          <w:szCs w:val="24"/>
        </w:rPr>
        <w:t xml:space="preserve"> научится: 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</w:rPr>
        <w:t>-</w:t>
      </w:r>
      <w:r w:rsidRPr="0071484A">
        <w:rPr>
          <w:rFonts w:ascii="Times New Roman" w:hAnsi="Times New Roman"/>
          <w:lang w:val="tt-RU"/>
        </w:rPr>
        <w:t xml:space="preserve">определить содержание, тему, проблему, идею прочитанного литературного произведения, оценить его героев и литературный мир, разграничить его виды и жанры; 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 xml:space="preserve">- уметь определять позицию автора и иметь навыки построения собственного отношения к нему; 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- уметь с пониманием оценивать особенности, значение языково-образных приемов литературного текста;</w:t>
      </w:r>
    </w:p>
    <w:p w:rsidR="00C912B8" w:rsidRPr="0071484A" w:rsidRDefault="00C912B8" w:rsidP="0039382C">
      <w:pPr>
        <w:ind w:firstLine="284"/>
        <w:jc w:val="both"/>
        <w:rPr>
          <w:b/>
          <w:i/>
          <w:noProof/>
          <w:sz w:val="24"/>
          <w:szCs w:val="24"/>
          <w:lang w:val="tt-RU"/>
        </w:rPr>
      </w:pPr>
      <w:r>
        <w:rPr>
          <w:b/>
          <w:bCs/>
          <w:i/>
          <w:sz w:val="24"/>
          <w:szCs w:val="24"/>
          <w:lang w:val="tt-RU"/>
        </w:rPr>
        <w:t>Обучающийся</w:t>
      </w:r>
      <w:r w:rsidRPr="0071484A">
        <w:rPr>
          <w:b/>
          <w:i/>
          <w:sz w:val="24"/>
          <w:szCs w:val="24"/>
          <w:lang w:val="tt-RU"/>
        </w:rPr>
        <w:t xml:space="preserve"> получит возможность научиться: 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воспринимать искусство слова как сокровищницу сохранения и закрепления образа жизни, духовных ценностей народа;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уметь самостоятельно оценивать окружающую жизнь;</w:t>
      </w:r>
    </w:p>
    <w:p w:rsidR="00C912B8" w:rsidRPr="0071484A" w:rsidRDefault="00C912B8" w:rsidP="0039382C">
      <w:pPr>
        <w:pStyle w:val="ParagraphStyle"/>
        <w:ind w:firstLine="284"/>
        <w:jc w:val="both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знать  норм морали, соблюдение правил жизни в обществе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b/>
          <w:lang w:val="tt-RU"/>
        </w:rPr>
      </w:pPr>
      <w:r w:rsidRPr="0071484A">
        <w:rPr>
          <w:rFonts w:ascii="Times New Roman" w:hAnsi="Times New Roman"/>
          <w:b/>
          <w:lang w:val="tt-RU"/>
        </w:rPr>
        <w:t>Патриотизм в татарской литературе. Фатих Карим</w:t>
      </w:r>
      <w:r>
        <w:rPr>
          <w:rFonts w:ascii="Times New Roman" w:hAnsi="Times New Roman"/>
          <w:b/>
          <w:lang w:val="tt-RU"/>
        </w:rPr>
        <w:t>.</w:t>
      </w:r>
    </w:p>
    <w:p w:rsidR="00C912B8" w:rsidRPr="0071484A" w:rsidRDefault="00C912B8" w:rsidP="0039382C">
      <w:pPr>
        <w:adjustRightInd w:val="0"/>
        <w:ind w:firstLine="284"/>
        <w:jc w:val="both"/>
        <w:rPr>
          <w:b/>
          <w:sz w:val="24"/>
          <w:szCs w:val="24"/>
        </w:rPr>
      </w:pPr>
      <w:r w:rsidRPr="0071484A">
        <w:rPr>
          <w:b/>
          <w:sz w:val="24"/>
          <w:szCs w:val="24"/>
        </w:rPr>
        <w:t xml:space="preserve"> </w:t>
      </w: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sz w:val="24"/>
          <w:szCs w:val="24"/>
        </w:rPr>
        <w:t xml:space="preserve"> научится: </w:t>
      </w:r>
    </w:p>
    <w:p w:rsidR="00C912B8" w:rsidRPr="0071484A" w:rsidRDefault="00C912B8" w:rsidP="0039382C">
      <w:pPr>
        <w:adjustRightInd w:val="0"/>
        <w:ind w:firstLine="284"/>
        <w:jc w:val="both"/>
        <w:rPr>
          <w:sz w:val="24"/>
          <w:szCs w:val="24"/>
          <w:lang w:val="tt-RU"/>
        </w:rPr>
      </w:pPr>
      <w:r w:rsidRPr="0071484A">
        <w:rPr>
          <w:sz w:val="24"/>
          <w:szCs w:val="24"/>
        </w:rPr>
        <w:t>-</w:t>
      </w:r>
      <w:r w:rsidRPr="0071484A">
        <w:rPr>
          <w:sz w:val="24"/>
          <w:szCs w:val="24"/>
          <w:lang w:val="tt-RU"/>
        </w:rPr>
        <w:t xml:space="preserve">добиться чтения пафосом, логических нажатий, соответствующих смыслу в стихах, пауз в нужном месте; </w:t>
      </w:r>
    </w:p>
    <w:p w:rsidR="00C912B8" w:rsidRPr="0071484A" w:rsidRDefault="00C912B8" w:rsidP="0039382C">
      <w:pPr>
        <w:adjustRightInd w:val="0"/>
        <w:ind w:firstLine="284"/>
        <w:jc w:val="both"/>
        <w:rPr>
          <w:b/>
          <w:sz w:val="24"/>
          <w:szCs w:val="24"/>
        </w:rPr>
      </w:pPr>
      <w:r w:rsidRPr="0071484A">
        <w:rPr>
          <w:sz w:val="24"/>
          <w:szCs w:val="24"/>
          <w:lang w:val="tt-RU"/>
        </w:rPr>
        <w:t>- уметь анализировать идею и эмоциональную идентичность, изобразительные средства.</w:t>
      </w:r>
    </w:p>
    <w:p w:rsidR="00C912B8" w:rsidRPr="0071484A" w:rsidRDefault="00C912B8" w:rsidP="0039382C">
      <w:pPr>
        <w:ind w:firstLine="284"/>
        <w:jc w:val="both"/>
        <w:rPr>
          <w:b/>
          <w:i/>
          <w:noProof/>
          <w:sz w:val="24"/>
          <w:szCs w:val="24"/>
          <w:lang w:val="tt-RU"/>
        </w:rPr>
      </w:pPr>
      <w:r>
        <w:rPr>
          <w:b/>
          <w:bCs/>
          <w:i/>
          <w:sz w:val="24"/>
          <w:szCs w:val="24"/>
          <w:lang w:val="tt-RU"/>
        </w:rPr>
        <w:t>Обучающийся</w:t>
      </w:r>
      <w:r w:rsidRPr="0071484A">
        <w:rPr>
          <w:b/>
          <w:i/>
          <w:sz w:val="24"/>
          <w:szCs w:val="24"/>
          <w:lang w:val="tt-RU"/>
        </w:rPr>
        <w:t xml:space="preserve"> получит возможность научиться: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оценить ценность Великой Победы с учетом целей, характера и отношения народов, принимавших участие в Великой Отечественной войне;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показать особенности литературы, созданной в годы Великой Отечественной войны.</w:t>
      </w:r>
    </w:p>
    <w:p w:rsidR="00C912B8" w:rsidRPr="0071484A" w:rsidRDefault="00C912B8" w:rsidP="0039382C">
      <w:pPr>
        <w:ind w:firstLine="284"/>
        <w:jc w:val="both"/>
        <w:rPr>
          <w:b/>
          <w:sz w:val="24"/>
          <w:szCs w:val="24"/>
        </w:rPr>
      </w:pPr>
      <w:r w:rsidRPr="0071484A">
        <w:rPr>
          <w:b/>
          <w:sz w:val="24"/>
          <w:szCs w:val="24"/>
          <w:lang w:val="tt-RU"/>
        </w:rPr>
        <w:t xml:space="preserve">Фанис Яруллин   «Җилкәннәр җилдә сынала» / «Упругие паруса»” , Равиль Файзуллин  «Җаныңның ваклыгын сылтама заманга...» / «Мелочность твоей души…»" </w:t>
      </w:r>
      <w:r w:rsidRPr="0071484A">
        <w:rPr>
          <w:b/>
          <w:bCs/>
          <w:sz w:val="24"/>
          <w:szCs w:val="24"/>
        </w:rPr>
        <w:t xml:space="preserve">Философичность татарской литературы. Т. Миннуллин </w:t>
      </w:r>
      <w:r w:rsidRPr="0071484A">
        <w:rPr>
          <w:b/>
          <w:sz w:val="24"/>
          <w:szCs w:val="24"/>
        </w:rPr>
        <w:t>«Әлдермештән Әлмәндәр» / «Альмандар из Альдермыша»,</w:t>
      </w:r>
      <w:r w:rsidRPr="0071484A">
        <w:rPr>
          <w:b/>
          <w:bCs/>
          <w:sz w:val="24"/>
          <w:szCs w:val="24"/>
        </w:rPr>
        <w:t xml:space="preserve"> М. Аглямов</w:t>
      </w:r>
      <w:r w:rsidRPr="0071484A">
        <w:rPr>
          <w:b/>
          <w:sz w:val="24"/>
          <w:szCs w:val="24"/>
        </w:rPr>
        <w:t>«Каеннар булсаң иде» / «Как березы», «Учак урыннары» / «</w:t>
      </w:r>
      <w:r w:rsidRPr="0071484A">
        <w:rPr>
          <w:b/>
          <w:spacing w:val="-5"/>
          <w:sz w:val="24"/>
          <w:szCs w:val="24"/>
        </w:rPr>
        <w:t>Места костров</w:t>
      </w:r>
      <w:r w:rsidRPr="0071484A">
        <w:rPr>
          <w:b/>
          <w:sz w:val="24"/>
          <w:szCs w:val="24"/>
        </w:rPr>
        <w:t>».</w:t>
      </w:r>
    </w:p>
    <w:p w:rsidR="00C912B8" w:rsidRPr="0071484A" w:rsidRDefault="00C912B8" w:rsidP="0039382C">
      <w:pPr>
        <w:adjustRightInd w:val="0"/>
        <w:ind w:firstLine="284"/>
        <w:jc w:val="both"/>
        <w:rPr>
          <w:b/>
          <w:sz w:val="24"/>
          <w:szCs w:val="24"/>
        </w:rPr>
      </w:pPr>
      <w:r>
        <w:rPr>
          <w:b/>
          <w:bCs/>
          <w:sz w:val="24"/>
          <w:szCs w:val="24"/>
          <w:lang w:val="tt-RU"/>
        </w:rPr>
        <w:t>Обучающийся</w:t>
      </w:r>
      <w:r w:rsidRPr="0071484A">
        <w:rPr>
          <w:b/>
          <w:sz w:val="24"/>
          <w:szCs w:val="24"/>
        </w:rPr>
        <w:t xml:space="preserve"> научится: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- уметь объяснять о трудностях, трагедиях и их причинах, вызванных войной;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-уметь связывать с событиями переносимый смысл, сопоставимый с природой;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lang w:val="tt-RU"/>
        </w:rPr>
      </w:pPr>
      <w:r w:rsidRPr="0071484A">
        <w:rPr>
          <w:rFonts w:ascii="Times New Roman" w:hAnsi="Times New Roman"/>
          <w:lang w:val="tt-RU"/>
        </w:rPr>
        <w:t>анализировать поэтику произведения, средства художественного воплощения.</w:t>
      </w:r>
    </w:p>
    <w:p w:rsidR="00C912B8" w:rsidRPr="0071484A" w:rsidRDefault="00C912B8" w:rsidP="0039382C">
      <w:pPr>
        <w:ind w:firstLine="284"/>
        <w:jc w:val="both"/>
        <w:rPr>
          <w:b/>
          <w:i/>
          <w:noProof/>
          <w:sz w:val="24"/>
          <w:szCs w:val="24"/>
          <w:lang w:val="tt-RU"/>
        </w:rPr>
      </w:pPr>
      <w:r>
        <w:rPr>
          <w:b/>
          <w:bCs/>
          <w:i/>
          <w:sz w:val="24"/>
          <w:szCs w:val="24"/>
          <w:lang w:val="tt-RU"/>
        </w:rPr>
        <w:t xml:space="preserve">Обучающийся </w:t>
      </w:r>
      <w:r w:rsidRPr="0071484A">
        <w:rPr>
          <w:b/>
          <w:i/>
          <w:sz w:val="24"/>
          <w:szCs w:val="24"/>
          <w:lang w:val="tt-RU"/>
        </w:rPr>
        <w:t xml:space="preserve">получит возможность научиться: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уметь интерпретировать изученные произведения;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 xml:space="preserve">- уметь определять сходства и различия героев, нравственных идеалов; 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  <w:r w:rsidRPr="0071484A">
        <w:rPr>
          <w:rFonts w:ascii="Times New Roman" w:hAnsi="Times New Roman"/>
          <w:i/>
          <w:lang w:val="tt-RU"/>
        </w:rPr>
        <w:t>- уметь находить информацию из различных источников.</w:t>
      </w:r>
    </w:p>
    <w:p w:rsidR="00C912B8" w:rsidRPr="0071484A" w:rsidRDefault="00C912B8" w:rsidP="0039382C">
      <w:pPr>
        <w:pStyle w:val="ParagraphStyle"/>
        <w:ind w:firstLine="284"/>
        <w:rPr>
          <w:rFonts w:ascii="Times New Roman" w:hAnsi="Times New Roman"/>
          <w:i/>
          <w:lang w:val="tt-RU"/>
        </w:rPr>
      </w:pPr>
    </w:p>
    <w:p w:rsidR="00C912B8" w:rsidRDefault="00C912B8" w:rsidP="0039382C">
      <w:pPr>
        <w:keepNext/>
        <w:keepLines/>
        <w:spacing w:line="276" w:lineRule="auto"/>
        <w:jc w:val="center"/>
        <w:rPr>
          <w:bCs/>
          <w:sz w:val="24"/>
          <w:szCs w:val="24"/>
          <w:lang w:val="tt-RU"/>
        </w:rPr>
      </w:pPr>
    </w:p>
    <w:p w:rsidR="00C912B8" w:rsidRPr="00404AFA" w:rsidRDefault="00C912B8" w:rsidP="00404AFA">
      <w:pPr>
        <w:keepNext/>
        <w:keepLines/>
        <w:spacing w:line="276" w:lineRule="auto"/>
        <w:jc w:val="center"/>
        <w:rPr>
          <w:b/>
          <w:bCs/>
          <w:sz w:val="24"/>
          <w:szCs w:val="24"/>
          <w:lang w:val="tt-RU"/>
        </w:rPr>
      </w:pPr>
      <w:r w:rsidRPr="00404AFA">
        <w:rPr>
          <w:b/>
          <w:bCs/>
          <w:sz w:val="24"/>
          <w:szCs w:val="24"/>
          <w:lang w:val="tt-RU"/>
        </w:rPr>
        <w:t>9 класс</w:t>
      </w:r>
    </w:p>
    <w:p w:rsidR="00C912B8" w:rsidRPr="0071484A" w:rsidRDefault="00C912B8" w:rsidP="000A714A">
      <w:pPr>
        <w:ind w:firstLine="284"/>
        <w:contextualSpacing/>
        <w:rPr>
          <w:b/>
          <w:sz w:val="24"/>
          <w:szCs w:val="24"/>
        </w:rPr>
      </w:pPr>
      <w:r w:rsidRPr="0071484A">
        <w:rPr>
          <w:b/>
          <w:bCs/>
          <w:sz w:val="24"/>
          <w:szCs w:val="24"/>
          <w:lang w:val="tt-RU"/>
        </w:rPr>
        <w:t>Литература как вид искусства</w:t>
      </w:r>
      <w:r>
        <w:rPr>
          <w:b/>
          <w:bCs/>
          <w:sz w:val="24"/>
          <w:szCs w:val="24"/>
          <w:lang w:val="tt-RU"/>
        </w:rPr>
        <w:t>.</w:t>
      </w:r>
    </w:p>
    <w:p w:rsidR="00C912B8" w:rsidRPr="0071484A" w:rsidRDefault="00C912B8" w:rsidP="000A714A">
      <w:pPr>
        <w:spacing w:before="10"/>
        <w:ind w:firstLine="284"/>
        <w:rPr>
          <w:b/>
          <w:bCs/>
          <w:sz w:val="24"/>
          <w:szCs w:val="24"/>
          <w:lang w:val="tt-RU"/>
        </w:rPr>
      </w:pPr>
      <w:r w:rsidRPr="000D6993">
        <w:rPr>
          <w:b/>
          <w:sz w:val="24"/>
          <w:szCs w:val="24"/>
        </w:rPr>
        <w:t>Выпускник</w:t>
      </w:r>
      <w:r w:rsidRPr="000D6993">
        <w:rPr>
          <w:b/>
          <w:bCs/>
          <w:sz w:val="24"/>
          <w:szCs w:val="24"/>
          <w:lang w:val="tt-RU"/>
        </w:rPr>
        <w:t xml:space="preserve"> научится</w:t>
      </w:r>
      <w:r w:rsidRPr="0071484A">
        <w:rPr>
          <w:b/>
          <w:bCs/>
          <w:sz w:val="24"/>
          <w:szCs w:val="24"/>
          <w:lang w:val="tt-RU"/>
        </w:rPr>
        <w:t>:</w:t>
      </w:r>
    </w:p>
    <w:p w:rsidR="00C912B8" w:rsidRPr="0071484A" w:rsidRDefault="00C912B8" w:rsidP="000A714A">
      <w:pPr>
        <w:spacing w:before="10"/>
        <w:ind w:firstLine="284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 xml:space="preserve">- умение подводить итоги, обобщать материал, выражать свои чувства с помощью слов и одновременно владеть навыками совместной работы с другими; </w:t>
      </w:r>
    </w:p>
    <w:p w:rsidR="00C912B8" w:rsidRPr="0071484A" w:rsidRDefault="00C912B8" w:rsidP="000A714A">
      <w:pPr>
        <w:spacing w:before="10"/>
        <w:ind w:firstLine="284"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>- на примере произведений, изученных в прошлых классах, определить особенности татарской литературы  начала XX века как словесного искусства.</w:t>
      </w:r>
    </w:p>
    <w:p w:rsidR="00C912B8" w:rsidRPr="0071484A" w:rsidRDefault="00C912B8" w:rsidP="000A714A">
      <w:pPr>
        <w:spacing w:before="10"/>
        <w:ind w:firstLine="284"/>
        <w:rPr>
          <w:b/>
          <w:bCs/>
          <w:i/>
          <w:sz w:val="24"/>
          <w:szCs w:val="24"/>
          <w:lang w:val="tt-RU"/>
        </w:rPr>
      </w:pPr>
      <w:r w:rsidRPr="000D6993">
        <w:rPr>
          <w:b/>
          <w:i/>
          <w:sz w:val="24"/>
          <w:szCs w:val="24"/>
        </w:rPr>
        <w:t>Выпускник</w:t>
      </w:r>
      <w:r w:rsidRPr="000D6993">
        <w:rPr>
          <w:b/>
          <w:bCs/>
          <w:i/>
          <w:sz w:val="24"/>
          <w:szCs w:val="24"/>
          <w:lang w:val="tt-RU"/>
        </w:rPr>
        <w:t xml:space="preserve"> получит</w:t>
      </w:r>
      <w:r w:rsidRPr="0071484A">
        <w:rPr>
          <w:b/>
          <w:bCs/>
          <w:i/>
          <w:sz w:val="24"/>
          <w:szCs w:val="24"/>
          <w:lang w:val="tt-RU"/>
        </w:rPr>
        <w:t xml:space="preserve"> возможность научиться: </w:t>
      </w:r>
    </w:p>
    <w:p w:rsidR="00C912B8" w:rsidRPr="0071484A" w:rsidRDefault="00C912B8" w:rsidP="000A714A">
      <w:pPr>
        <w:spacing w:before="10"/>
        <w:ind w:firstLine="284"/>
        <w:rPr>
          <w:bCs/>
          <w:i/>
          <w:sz w:val="24"/>
          <w:szCs w:val="24"/>
          <w:lang w:val="tt-RU"/>
        </w:rPr>
      </w:pPr>
      <w:r w:rsidRPr="0071484A">
        <w:rPr>
          <w:bCs/>
          <w:i/>
          <w:sz w:val="24"/>
          <w:szCs w:val="24"/>
          <w:lang w:val="tt-RU"/>
        </w:rPr>
        <w:t>- изучение духовно-нравственных ценностей национальной литературы;</w:t>
      </w:r>
    </w:p>
    <w:p w:rsidR="00C912B8" w:rsidRPr="0071484A" w:rsidRDefault="00C912B8" w:rsidP="000A714A">
      <w:pPr>
        <w:spacing w:before="10"/>
        <w:ind w:firstLine="284"/>
        <w:rPr>
          <w:bCs/>
          <w:i/>
          <w:sz w:val="24"/>
          <w:szCs w:val="24"/>
          <w:lang w:val="tt-RU"/>
        </w:rPr>
      </w:pPr>
      <w:r w:rsidRPr="0071484A">
        <w:rPr>
          <w:bCs/>
          <w:i/>
          <w:sz w:val="24"/>
          <w:szCs w:val="24"/>
          <w:lang w:val="tt-RU"/>
        </w:rPr>
        <w:t xml:space="preserve">- умение интерпретировать изученные произведения; умение определять сходства и различия героев, нравственных идеалов; </w:t>
      </w:r>
    </w:p>
    <w:p w:rsidR="00C912B8" w:rsidRPr="0071484A" w:rsidRDefault="00C912B8" w:rsidP="000A714A">
      <w:pPr>
        <w:spacing w:before="10"/>
        <w:ind w:firstLine="284"/>
        <w:rPr>
          <w:bCs/>
          <w:i/>
          <w:sz w:val="24"/>
          <w:szCs w:val="24"/>
          <w:lang w:val="tt-RU"/>
        </w:rPr>
      </w:pPr>
      <w:r w:rsidRPr="0071484A">
        <w:rPr>
          <w:bCs/>
          <w:i/>
          <w:sz w:val="24"/>
          <w:szCs w:val="24"/>
          <w:lang w:val="tt-RU"/>
        </w:rPr>
        <w:t>- умение находить информацию из различных источников.</w:t>
      </w:r>
    </w:p>
    <w:p w:rsidR="00C912B8" w:rsidRPr="0071484A" w:rsidRDefault="00C912B8" w:rsidP="000A714A">
      <w:pPr>
        <w:ind w:firstLine="284"/>
        <w:rPr>
          <w:b/>
          <w:noProof/>
          <w:sz w:val="24"/>
          <w:szCs w:val="24"/>
          <w:lang w:val="tt-RU"/>
        </w:rPr>
      </w:pPr>
      <w:r w:rsidRPr="0071484A">
        <w:rPr>
          <w:b/>
          <w:noProof/>
          <w:sz w:val="24"/>
          <w:szCs w:val="24"/>
          <w:lang w:val="tt-RU"/>
        </w:rPr>
        <w:t>Древняя, средневековая общетюркская литература</w:t>
      </w:r>
      <w:r>
        <w:rPr>
          <w:b/>
          <w:noProof/>
          <w:sz w:val="24"/>
          <w:szCs w:val="24"/>
          <w:lang w:val="tt-RU"/>
        </w:rPr>
        <w:t>.</w:t>
      </w:r>
    </w:p>
    <w:p w:rsidR="00C912B8" w:rsidRPr="0071484A" w:rsidRDefault="00C912B8" w:rsidP="000A714A">
      <w:pPr>
        <w:ind w:firstLine="284"/>
        <w:rPr>
          <w:b/>
          <w:noProof/>
          <w:sz w:val="24"/>
          <w:szCs w:val="24"/>
          <w:lang w:val="tt-RU"/>
        </w:rPr>
      </w:pPr>
      <w:r>
        <w:rPr>
          <w:b/>
          <w:sz w:val="24"/>
          <w:szCs w:val="24"/>
        </w:rPr>
        <w:t>Выпускник</w:t>
      </w:r>
      <w:r w:rsidRPr="0071484A">
        <w:rPr>
          <w:b/>
          <w:noProof/>
          <w:sz w:val="24"/>
          <w:szCs w:val="24"/>
          <w:lang w:val="tt-RU"/>
        </w:rPr>
        <w:t xml:space="preserve"> научится: </w:t>
      </w:r>
    </w:p>
    <w:p w:rsidR="00C912B8" w:rsidRPr="0071484A" w:rsidRDefault="00C912B8" w:rsidP="000A714A">
      <w:pPr>
        <w:ind w:firstLine="284"/>
        <w:jc w:val="both"/>
        <w:rPr>
          <w:noProof/>
          <w:sz w:val="24"/>
          <w:szCs w:val="24"/>
          <w:lang w:val="tt-RU"/>
        </w:rPr>
      </w:pPr>
      <w:r w:rsidRPr="0071484A">
        <w:rPr>
          <w:noProof/>
          <w:sz w:val="24"/>
          <w:szCs w:val="24"/>
          <w:lang w:val="tt-RU"/>
        </w:rPr>
        <w:t>- изучение историко-литературной информации о тюркских народах, предках татар;</w:t>
      </w:r>
    </w:p>
    <w:p w:rsidR="00C912B8" w:rsidRPr="0071484A" w:rsidRDefault="00C912B8" w:rsidP="000A714A">
      <w:pPr>
        <w:ind w:firstLine="284"/>
        <w:jc w:val="both"/>
        <w:rPr>
          <w:noProof/>
          <w:sz w:val="24"/>
          <w:szCs w:val="24"/>
          <w:lang w:val="tt-RU"/>
        </w:rPr>
      </w:pPr>
      <w:r w:rsidRPr="0071484A">
        <w:rPr>
          <w:noProof/>
          <w:sz w:val="24"/>
          <w:szCs w:val="24"/>
          <w:lang w:val="tt-RU"/>
        </w:rPr>
        <w:t xml:space="preserve">- знание этапов развития древней, средневековой тюрко-татарской литературы; </w:t>
      </w:r>
    </w:p>
    <w:p w:rsidR="00C912B8" w:rsidRPr="0071484A" w:rsidRDefault="00C912B8" w:rsidP="000A714A">
      <w:pPr>
        <w:ind w:firstLine="284"/>
        <w:jc w:val="both"/>
        <w:rPr>
          <w:noProof/>
          <w:sz w:val="24"/>
          <w:szCs w:val="24"/>
          <w:lang w:val="tt-RU"/>
        </w:rPr>
      </w:pPr>
      <w:r w:rsidRPr="0071484A">
        <w:rPr>
          <w:noProof/>
          <w:sz w:val="24"/>
          <w:szCs w:val="24"/>
          <w:lang w:val="tt-RU"/>
        </w:rPr>
        <w:t>- изучение общетюркской литературы и фольклора как части татарской литературы, памятников Орхон-Енисея, отражения в них истории, верования,отражение  особенностей литературного мышления древних тюркских народов;</w:t>
      </w:r>
    </w:p>
    <w:p w:rsidR="00C912B8" w:rsidRPr="0071484A" w:rsidRDefault="00C912B8" w:rsidP="000A714A">
      <w:pPr>
        <w:ind w:firstLine="284"/>
        <w:jc w:val="both"/>
        <w:rPr>
          <w:noProof/>
          <w:sz w:val="24"/>
          <w:szCs w:val="24"/>
          <w:lang w:val="tt-RU"/>
        </w:rPr>
      </w:pPr>
      <w:r w:rsidRPr="0071484A">
        <w:rPr>
          <w:noProof/>
          <w:sz w:val="24"/>
          <w:szCs w:val="24"/>
          <w:lang w:val="tt-RU"/>
        </w:rPr>
        <w:t>-Произведение М. Кашгари ““Диване лөгат эт-төрк”.Изучение первой классической поэмы тюркских народов- “Котадгу белек " Й.Баласагунлы;</w:t>
      </w:r>
    </w:p>
    <w:p w:rsidR="00C912B8" w:rsidRPr="0071484A" w:rsidRDefault="00C912B8" w:rsidP="000A714A">
      <w:pPr>
        <w:ind w:firstLine="284"/>
        <w:jc w:val="both"/>
        <w:rPr>
          <w:noProof/>
          <w:sz w:val="24"/>
          <w:szCs w:val="24"/>
          <w:lang w:val="tt-RU"/>
        </w:rPr>
      </w:pPr>
      <w:r w:rsidRPr="0071484A">
        <w:rPr>
          <w:noProof/>
          <w:sz w:val="24"/>
          <w:szCs w:val="24"/>
          <w:lang w:val="tt-RU"/>
        </w:rPr>
        <w:t xml:space="preserve">- Булгаро-татарская литература XII-XIII веков, К. Гали “Киссаи Юсуф”-гимн величия, красоты, мудрости человеческих чувств; </w:t>
      </w:r>
    </w:p>
    <w:p w:rsidR="00C912B8" w:rsidRPr="0071484A" w:rsidRDefault="00C912B8" w:rsidP="000A714A">
      <w:pPr>
        <w:ind w:firstLine="284"/>
        <w:jc w:val="both"/>
        <w:rPr>
          <w:noProof/>
          <w:sz w:val="24"/>
          <w:szCs w:val="24"/>
          <w:lang w:val="tt-RU"/>
        </w:rPr>
      </w:pPr>
      <w:r w:rsidRPr="0071484A">
        <w:rPr>
          <w:noProof/>
          <w:sz w:val="24"/>
          <w:szCs w:val="24"/>
          <w:lang w:val="tt-RU"/>
        </w:rPr>
        <w:t>- Литература Золотой  Орды как эпоха Возрождения  татарской литературы . Знать творчество Котб, Саифа Сараи, Харазми.</w:t>
      </w:r>
    </w:p>
    <w:p w:rsidR="00C912B8" w:rsidRPr="006E2C4B" w:rsidRDefault="00C912B8" w:rsidP="000A714A">
      <w:pPr>
        <w:spacing w:before="10"/>
        <w:ind w:firstLine="284"/>
        <w:jc w:val="both"/>
        <w:rPr>
          <w:b/>
          <w:i/>
          <w:spacing w:val="-1"/>
          <w:sz w:val="24"/>
          <w:szCs w:val="24"/>
          <w:lang w:val="tt-RU"/>
        </w:rPr>
      </w:pPr>
      <w:r w:rsidRPr="0071484A">
        <w:rPr>
          <w:b/>
          <w:i/>
          <w:spacing w:val="-1"/>
          <w:sz w:val="24"/>
          <w:szCs w:val="24"/>
          <w:lang w:val="tt-RU"/>
        </w:rPr>
        <w:t xml:space="preserve">  </w:t>
      </w:r>
      <w:r>
        <w:rPr>
          <w:b/>
          <w:i/>
          <w:sz w:val="24"/>
          <w:szCs w:val="24"/>
        </w:rPr>
        <w:t>Выпускник</w:t>
      </w:r>
      <w:r w:rsidRPr="0071484A">
        <w:rPr>
          <w:b/>
          <w:i/>
          <w:spacing w:val="-1"/>
          <w:sz w:val="24"/>
          <w:szCs w:val="24"/>
          <w:lang w:val="tt-RU"/>
        </w:rPr>
        <w:t xml:space="preserve"> получит возможность научиться:</w:t>
      </w:r>
    </w:p>
    <w:p w:rsidR="00C912B8" w:rsidRPr="0071484A" w:rsidRDefault="00C912B8" w:rsidP="000A714A">
      <w:pPr>
        <w:spacing w:before="10"/>
        <w:ind w:firstLine="284"/>
        <w:jc w:val="both"/>
        <w:rPr>
          <w:i/>
          <w:spacing w:val="-1"/>
          <w:sz w:val="24"/>
          <w:szCs w:val="24"/>
          <w:lang w:val="tt-RU"/>
        </w:rPr>
      </w:pPr>
      <w:r w:rsidRPr="0071484A">
        <w:rPr>
          <w:i/>
          <w:spacing w:val="-1"/>
          <w:sz w:val="24"/>
          <w:szCs w:val="24"/>
          <w:lang w:val="tt-RU"/>
        </w:rPr>
        <w:t>- умение работать с различными источниками: находить, самостоятельно использовать, группировать, сравнивать, анализировать и оценивать их;</w:t>
      </w:r>
    </w:p>
    <w:p w:rsidR="00C912B8" w:rsidRPr="0071484A" w:rsidRDefault="00C912B8" w:rsidP="000A714A">
      <w:pPr>
        <w:spacing w:before="10"/>
        <w:ind w:firstLine="284"/>
        <w:jc w:val="both"/>
        <w:rPr>
          <w:i/>
          <w:spacing w:val="-1"/>
          <w:sz w:val="24"/>
          <w:szCs w:val="24"/>
          <w:lang w:val="tt-RU"/>
        </w:rPr>
      </w:pPr>
      <w:r w:rsidRPr="0071484A">
        <w:rPr>
          <w:i/>
          <w:spacing w:val="-1"/>
          <w:sz w:val="24"/>
          <w:szCs w:val="24"/>
          <w:lang w:val="tt-RU"/>
        </w:rPr>
        <w:t xml:space="preserve">- воспринимать искусство слова как сокровищницу сохранения и закрепления образа жизни, духовных ценностей народа; </w:t>
      </w:r>
    </w:p>
    <w:p w:rsidR="00C912B8" w:rsidRPr="0071484A" w:rsidRDefault="00C912B8" w:rsidP="000A714A">
      <w:pPr>
        <w:spacing w:before="10"/>
        <w:ind w:firstLine="284"/>
        <w:jc w:val="both"/>
        <w:rPr>
          <w:i/>
          <w:spacing w:val="-1"/>
          <w:sz w:val="24"/>
          <w:szCs w:val="24"/>
          <w:lang w:val="tt-RU"/>
        </w:rPr>
      </w:pPr>
      <w:r w:rsidRPr="0071484A">
        <w:rPr>
          <w:i/>
          <w:spacing w:val="-1"/>
          <w:sz w:val="24"/>
          <w:szCs w:val="24"/>
          <w:lang w:val="tt-RU"/>
        </w:rPr>
        <w:t>- суфизм в тюрко-татарской литературе;</w:t>
      </w:r>
    </w:p>
    <w:p w:rsidR="00C912B8" w:rsidRPr="0071484A" w:rsidRDefault="00C912B8" w:rsidP="000A714A">
      <w:pPr>
        <w:spacing w:before="10"/>
        <w:ind w:firstLine="284"/>
        <w:jc w:val="both"/>
        <w:rPr>
          <w:i/>
          <w:spacing w:val="-1"/>
          <w:sz w:val="24"/>
          <w:szCs w:val="24"/>
          <w:lang w:val="tt-RU"/>
        </w:rPr>
      </w:pPr>
      <w:r>
        <w:rPr>
          <w:i/>
          <w:spacing w:val="-1"/>
          <w:sz w:val="24"/>
          <w:szCs w:val="24"/>
          <w:lang w:val="tt-RU"/>
        </w:rPr>
        <w:t>- о</w:t>
      </w:r>
      <w:r w:rsidRPr="0071484A">
        <w:rPr>
          <w:i/>
          <w:spacing w:val="-1"/>
          <w:sz w:val="24"/>
          <w:szCs w:val="24"/>
          <w:lang w:val="tt-RU"/>
        </w:rPr>
        <w:t>бщая оценка литературы периода Казанского ханства. Присоединение Казанского ханства к Русскому государству. Отражение кризисной ситуации татарского общества в философско-дидактических трудах  М. Колыя.</w:t>
      </w:r>
    </w:p>
    <w:p w:rsidR="00C912B8" w:rsidRPr="0071484A" w:rsidRDefault="00C912B8" w:rsidP="000A714A">
      <w:pPr>
        <w:spacing w:before="10"/>
        <w:ind w:firstLine="284"/>
        <w:jc w:val="both"/>
        <w:rPr>
          <w:i/>
          <w:spacing w:val="-1"/>
          <w:sz w:val="24"/>
          <w:szCs w:val="24"/>
          <w:lang w:val="tt-RU"/>
        </w:rPr>
      </w:pPr>
      <w:r w:rsidRPr="0071484A">
        <w:rPr>
          <w:i/>
          <w:spacing w:val="-1"/>
          <w:sz w:val="24"/>
          <w:szCs w:val="24"/>
          <w:lang w:val="tt-RU"/>
        </w:rPr>
        <w:t xml:space="preserve">- умение определять религиозно-суфийские взгляды, выявлять позицию автора и формировать собственное отношение к нему; </w:t>
      </w:r>
    </w:p>
    <w:p w:rsidR="00C912B8" w:rsidRPr="0071484A" w:rsidRDefault="00C912B8" w:rsidP="000A714A">
      <w:pPr>
        <w:spacing w:before="10"/>
        <w:ind w:firstLine="284"/>
        <w:jc w:val="both"/>
        <w:rPr>
          <w:i/>
          <w:spacing w:val="-1"/>
          <w:sz w:val="24"/>
          <w:szCs w:val="24"/>
          <w:lang w:val="tt-RU"/>
        </w:rPr>
      </w:pPr>
      <w:r w:rsidRPr="0071484A">
        <w:rPr>
          <w:i/>
          <w:spacing w:val="-1"/>
          <w:sz w:val="24"/>
          <w:szCs w:val="24"/>
          <w:lang w:val="tt-RU"/>
        </w:rPr>
        <w:t>-умение с пониманием оценивать особенности и значение  языковых? -изобразительных приемов, образности литературного текста.</w:t>
      </w:r>
    </w:p>
    <w:p w:rsidR="00C912B8" w:rsidRPr="0071484A" w:rsidRDefault="00C912B8" w:rsidP="000A714A">
      <w:pPr>
        <w:spacing w:before="10"/>
        <w:ind w:firstLine="284"/>
        <w:jc w:val="both"/>
        <w:rPr>
          <w:b/>
          <w:bCs/>
          <w:sz w:val="24"/>
          <w:szCs w:val="24"/>
          <w:lang w:val="tt-RU"/>
        </w:rPr>
      </w:pPr>
      <w:r w:rsidRPr="0071484A">
        <w:rPr>
          <w:b/>
          <w:bCs/>
          <w:sz w:val="24"/>
          <w:szCs w:val="24"/>
          <w:lang w:val="tt-RU"/>
        </w:rPr>
        <w:t>Татарская литература XIX века.</w:t>
      </w:r>
    </w:p>
    <w:p w:rsidR="00C912B8" w:rsidRPr="0071484A" w:rsidRDefault="00C912B8" w:rsidP="000A714A">
      <w:pPr>
        <w:spacing w:before="10"/>
        <w:ind w:firstLine="284"/>
        <w:jc w:val="both"/>
        <w:rPr>
          <w:b/>
          <w:bCs/>
          <w:sz w:val="24"/>
          <w:szCs w:val="24"/>
          <w:lang w:val="tt-RU"/>
        </w:rPr>
      </w:pPr>
      <w:r>
        <w:rPr>
          <w:b/>
          <w:sz w:val="24"/>
          <w:szCs w:val="24"/>
        </w:rPr>
        <w:t>Выпускник</w:t>
      </w:r>
      <w:r w:rsidRPr="0071484A">
        <w:rPr>
          <w:b/>
          <w:bCs/>
          <w:sz w:val="24"/>
          <w:szCs w:val="24"/>
          <w:lang w:val="tt-RU"/>
        </w:rPr>
        <w:t xml:space="preserve"> научится: </w:t>
      </w:r>
    </w:p>
    <w:p w:rsidR="00C912B8" w:rsidRPr="0071484A" w:rsidRDefault="00C912B8" w:rsidP="000A714A">
      <w:pPr>
        <w:pStyle w:val="ListParagraph"/>
        <w:widowControl/>
        <w:numPr>
          <w:ilvl w:val="0"/>
          <w:numId w:val="8"/>
        </w:numPr>
        <w:autoSpaceDE/>
        <w:autoSpaceDN/>
        <w:spacing w:before="10"/>
        <w:ind w:left="0" w:firstLine="284"/>
        <w:contextualSpacing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 xml:space="preserve">ознакомление с просветительской деятельностью Г. Курсави, И. Халфина, К.Насыри, Ш. Марджани, Х. Фаизханова, И. Гаспринского; </w:t>
      </w:r>
    </w:p>
    <w:p w:rsidR="00C912B8" w:rsidRPr="0071484A" w:rsidRDefault="00C912B8" w:rsidP="000A714A">
      <w:pPr>
        <w:pStyle w:val="ListParagraph"/>
        <w:widowControl/>
        <w:numPr>
          <w:ilvl w:val="0"/>
          <w:numId w:val="8"/>
        </w:numPr>
        <w:autoSpaceDE/>
        <w:autoSpaceDN/>
        <w:spacing w:before="10"/>
        <w:ind w:left="0" w:firstLine="284"/>
        <w:contextualSpacing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 xml:space="preserve">обзор этапов становления реалистической поэзии в творчестве Г. Кандалый, Акмуллы. Обзор становления Татарской реалистической прозы. </w:t>
      </w:r>
    </w:p>
    <w:p w:rsidR="00C912B8" w:rsidRPr="0071484A" w:rsidRDefault="00C912B8" w:rsidP="000A714A">
      <w:pPr>
        <w:spacing w:before="10"/>
        <w:ind w:firstLine="284"/>
        <w:jc w:val="both"/>
        <w:rPr>
          <w:b/>
          <w:bCs/>
          <w:i/>
          <w:sz w:val="24"/>
          <w:szCs w:val="24"/>
          <w:lang w:val="tt-RU"/>
        </w:rPr>
      </w:pPr>
      <w:r>
        <w:rPr>
          <w:b/>
          <w:i/>
          <w:sz w:val="24"/>
          <w:szCs w:val="24"/>
        </w:rPr>
        <w:t>Выпускник</w:t>
      </w:r>
      <w:r>
        <w:rPr>
          <w:b/>
          <w:bCs/>
          <w:i/>
          <w:sz w:val="24"/>
          <w:szCs w:val="24"/>
          <w:lang w:val="tt-RU"/>
        </w:rPr>
        <w:t xml:space="preserve"> </w:t>
      </w:r>
      <w:r w:rsidRPr="0071484A">
        <w:rPr>
          <w:b/>
          <w:bCs/>
          <w:i/>
          <w:sz w:val="24"/>
          <w:szCs w:val="24"/>
          <w:lang w:val="tt-RU"/>
        </w:rPr>
        <w:t>получит возможность научиться</w:t>
      </w:r>
    </w:p>
    <w:p w:rsidR="00C912B8" w:rsidRPr="0071484A" w:rsidRDefault="00C912B8" w:rsidP="000A714A">
      <w:pPr>
        <w:pStyle w:val="ListParagraph"/>
        <w:widowControl/>
        <w:numPr>
          <w:ilvl w:val="0"/>
          <w:numId w:val="8"/>
        </w:numPr>
        <w:autoSpaceDE/>
        <w:autoSpaceDN/>
        <w:spacing w:before="10"/>
        <w:ind w:left="0" w:firstLine="284"/>
        <w:contextualSpacing/>
        <w:rPr>
          <w:bCs/>
          <w:i/>
          <w:sz w:val="24"/>
          <w:szCs w:val="24"/>
          <w:lang w:val="tt-RU"/>
        </w:rPr>
      </w:pPr>
      <w:r w:rsidRPr="0071484A">
        <w:rPr>
          <w:bCs/>
          <w:i/>
          <w:sz w:val="24"/>
          <w:szCs w:val="24"/>
          <w:lang w:val="tt-RU"/>
        </w:rPr>
        <w:t xml:space="preserve">умение интерпретировать изученные произведения; </w:t>
      </w:r>
    </w:p>
    <w:p w:rsidR="00C912B8" w:rsidRPr="0071484A" w:rsidRDefault="00C912B8" w:rsidP="000A714A">
      <w:pPr>
        <w:pStyle w:val="ListParagraph"/>
        <w:widowControl/>
        <w:numPr>
          <w:ilvl w:val="0"/>
          <w:numId w:val="8"/>
        </w:numPr>
        <w:autoSpaceDE/>
        <w:autoSpaceDN/>
        <w:spacing w:before="10"/>
        <w:ind w:left="0" w:firstLine="284"/>
        <w:contextualSpacing/>
        <w:rPr>
          <w:bCs/>
          <w:i/>
          <w:sz w:val="24"/>
          <w:szCs w:val="24"/>
          <w:lang w:val="tt-RU"/>
        </w:rPr>
      </w:pPr>
      <w:r w:rsidRPr="0071484A">
        <w:rPr>
          <w:bCs/>
          <w:i/>
          <w:sz w:val="24"/>
          <w:szCs w:val="24"/>
          <w:lang w:val="tt-RU"/>
        </w:rPr>
        <w:t xml:space="preserve">умение определять сходства и различия героев, нравственных идеалов; </w:t>
      </w:r>
    </w:p>
    <w:p w:rsidR="00C912B8" w:rsidRPr="0071484A" w:rsidRDefault="00C912B8" w:rsidP="000A714A">
      <w:pPr>
        <w:pStyle w:val="ListParagraph"/>
        <w:widowControl/>
        <w:numPr>
          <w:ilvl w:val="0"/>
          <w:numId w:val="8"/>
        </w:numPr>
        <w:autoSpaceDE/>
        <w:autoSpaceDN/>
        <w:spacing w:before="10"/>
        <w:ind w:left="0" w:firstLine="284"/>
        <w:contextualSpacing/>
        <w:rPr>
          <w:bCs/>
          <w:i/>
          <w:sz w:val="24"/>
          <w:szCs w:val="24"/>
          <w:lang w:val="tt-RU"/>
        </w:rPr>
      </w:pPr>
      <w:r w:rsidRPr="0071484A">
        <w:rPr>
          <w:bCs/>
          <w:i/>
          <w:sz w:val="24"/>
          <w:szCs w:val="24"/>
          <w:lang w:val="tt-RU"/>
        </w:rPr>
        <w:t xml:space="preserve">умение находить информацию из различных источников; </w:t>
      </w:r>
    </w:p>
    <w:p w:rsidR="00C912B8" w:rsidRPr="0071484A" w:rsidRDefault="00C912B8" w:rsidP="000A714A">
      <w:pPr>
        <w:pStyle w:val="ListParagraph"/>
        <w:widowControl/>
        <w:numPr>
          <w:ilvl w:val="0"/>
          <w:numId w:val="8"/>
        </w:numPr>
        <w:autoSpaceDE/>
        <w:autoSpaceDN/>
        <w:spacing w:before="10"/>
        <w:ind w:left="0" w:firstLine="284"/>
        <w:contextualSpacing/>
        <w:rPr>
          <w:bCs/>
          <w:i/>
          <w:sz w:val="24"/>
          <w:szCs w:val="24"/>
          <w:lang w:val="tt-RU"/>
        </w:rPr>
      </w:pPr>
      <w:r w:rsidRPr="0071484A">
        <w:rPr>
          <w:bCs/>
          <w:i/>
          <w:sz w:val="24"/>
          <w:szCs w:val="24"/>
          <w:lang w:val="tt-RU"/>
        </w:rPr>
        <w:t>изучение духовно-нравственных ценностей национальной литературы.</w:t>
      </w:r>
    </w:p>
    <w:p w:rsidR="00C912B8" w:rsidRPr="0071484A" w:rsidRDefault="00C912B8" w:rsidP="000A714A">
      <w:pPr>
        <w:pStyle w:val="ListParagraph"/>
        <w:spacing w:before="10"/>
        <w:ind w:left="0" w:firstLine="284"/>
        <w:rPr>
          <w:b/>
          <w:bCs/>
          <w:sz w:val="24"/>
          <w:szCs w:val="24"/>
          <w:lang w:val="tt-RU"/>
        </w:rPr>
      </w:pPr>
      <w:r w:rsidRPr="0071484A">
        <w:rPr>
          <w:b/>
          <w:bCs/>
          <w:sz w:val="24"/>
          <w:szCs w:val="24"/>
          <w:lang w:val="tt-RU"/>
        </w:rPr>
        <w:t>Появление новых видов и жанров в литературе</w:t>
      </w:r>
      <w:r>
        <w:rPr>
          <w:b/>
          <w:bCs/>
          <w:sz w:val="24"/>
          <w:szCs w:val="24"/>
          <w:lang w:val="tt-RU"/>
        </w:rPr>
        <w:t>.</w:t>
      </w:r>
    </w:p>
    <w:p w:rsidR="00C912B8" w:rsidRPr="0071484A" w:rsidRDefault="00C912B8" w:rsidP="000A714A">
      <w:pPr>
        <w:pStyle w:val="ListParagraph"/>
        <w:spacing w:before="10"/>
        <w:ind w:left="0" w:firstLine="284"/>
        <w:rPr>
          <w:b/>
          <w:bCs/>
          <w:sz w:val="24"/>
          <w:szCs w:val="24"/>
          <w:lang w:val="tt-RU"/>
        </w:rPr>
      </w:pPr>
      <w:r>
        <w:rPr>
          <w:b/>
          <w:sz w:val="24"/>
          <w:szCs w:val="24"/>
        </w:rPr>
        <w:t>Выпускник</w:t>
      </w:r>
      <w:r w:rsidRPr="0071484A">
        <w:rPr>
          <w:b/>
          <w:bCs/>
          <w:sz w:val="24"/>
          <w:szCs w:val="24"/>
          <w:lang w:val="tt-RU"/>
        </w:rPr>
        <w:t xml:space="preserve"> научится:</w:t>
      </w:r>
    </w:p>
    <w:p w:rsidR="00C912B8" w:rsidRPr="0071484A" w:rsidRDefault="00C912B8" w:rsidP="000A714A">
      <w:pPr>
        <w:pStyle w:val="ListParagraph"/>
        <w:widowControl/>
        <w:numPr>
          <w:ilvl w:val="0"/>
          <w:numId w:val="8"/>
        </w:numPr>
        <w:autoSpaceDE/>
        <w:autoSpaceDN/>
        <w:spacing w:before="10"/>
        <w:ind w:left="0" w:firstLine="284"/>
        <w:contextualSpacing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>знание появления новых видов и жанров в литературе;</w:t>
      </w:r>
    </w:p>
    <w:p w:rsidR="00C912B8" w:rsidRPr="0071484A" w:rsidRDefault="00C912B8" w:rsidP="000A714A">
      <w:pPr>
        <w:pStyle w:val="ListParagraph"/>
        <w:widowControl/>
        <w:numPr>
          <w:ilvl w:val="0"/>
          <w:numId w:val="8"/>
        </w:numPr>
        <w:autoSpaceDE/>
        <w:autoSpaceDN/>
        <w:spacing w:before="10"/>
        <w:ind w:left="0" w:firstLine="284"/>
        <w:contextualSpacing/>
        <w:rPr>
          <w:bCs/>
          <w:sz w:val="24"/>
          <w:szCs w:val="24"/>
          <w:lang w:val="tt-RU"/>
        </w:rPr>
      </w:pPr>
      <w:r w:rsidRPr="0071484A">
        <w:rPr>
          <w:bCs/>
          <w:sz w:val="24"/>
          <w:szCs w:val="24"/>
          <w:lang w:val="tt-RU"/>
        </w:rPr>
        <w:t>чтение и анализ романа З. Бигиева «</w:t>
      </w:r>
      <w:r w:rsidRPr="0071484A">
        <w:rPr>
          <w:sz w:val="24"/>
          <w:szCs w:val="24"/>
          <w:lang w:val="tt-RU"/>
        </w:rPr>
        <w:t xml:space="preserve"> </w:t>
      </w:r>
      <w:r w:rsidRPr="0071484A">
        <w:rPr>
          <w:bCs/>
          <w:sz w:val="24"/>
          <w:szCs w:val="24"/>
          <w:lang w:val="tt-RU"/>
        </w:rPr>
        <w:t>Өлүф, яки Гүзәл кыз Хәдичә ». Для того, чтобы татарский народ пережил возрождение, необходимо следить за актуальностью подобных тем, судьбой татарской женщины, обращением к русской культуре, уметь делать соответствующие выводы.</w:t>
      </w:r>
    </w:p>
    <w:p w:rsidR="00C912B8" w:rsidRPr="0071484A" w:rsidRDefault="00C912B8" w:rsidP="000A714A">
      <w:pPr>
        <w:spacing w:before="10"/>
        <w:ind w:firstLine="284"/>
        <w:jc w:val="both"/>
        <w:rPr>
          <w:bCs/>
          <w:i/>
          <w:sz w:val="24"/>
          <w:szCs w:val="24"/>
          <w:lang w:val="tt-RU"/>
        </w:rPr>
      </w:pPr>
      <w:r>
        <w:rPr>
          <w:b/>
          <w:i/>
          <w:sz w:val="24"/>
          <w:szCs w:val="24"/>
        </w:rPr>
        <w:t>Выпускник</w:t>
      </w:r>
      <w:r w:rsidRPr="0071484A">
        <w:rPr>
          <w:b/>
          <w:bCs/>
          <w:i/>
          <w:sz w:val="24"/>
          <w:szCs w:val="24"/>
          <w:lang w:val="tt-RU"/>
        </w:rPr>
        <w:t xml:space="preserve"> получит возможность научиться</w:t>
      </w:r>
      <w:r w:rsidRPr="0071484A">
        <w:rPr>
          <w:bCs/>
          <w:i/>
          <w:sz w:val="24"/>
          <w:szCs w:val="24"/>
          <w:lang w:val="tt-RU"/>
        </w:rPr>
        <w:t xml:space="preserve">: </w:t>
      </w:r>
    </w:p>
    <w:p w:rsidR="00C912B8" w:rsidRPr="0071484A" w:rsidRDefault="00C912B8" w:rsidP="000A714A">
      <w:pPr>
        <w:pStyle w:val="ListParagraph"/>
        <w:widowControl/>
        <w:numPr>
          <w:ilvl w:val="0"/>
          <w:numId w:val="8"/>
        </w:numPr>
        <w:autoSpaceDE/>
        <w:autoSpaceDN/>
        <w:spacing w:before="10"/>
        <w:ind w:left="0" w:firstLine="284"/>
        <w:contextualSpacing/>
        <w:jc w:val="left"/>
        <w:rPr>
          <w:b/>
          <w:bCs/>
          <w:i/>
          <w:sz w:val="24"/>
          <w:szCs w:val="24"/>
          <w:lang w:val="tt-RU"/>
        </w:rPr>
      </w:pPr>
      <w:r w:rsidRPr="0071484A">
        <w:rPr>
          <w:bCs/>
          <w:i/>
          <w:sz w:val="24"/>
          <w:szCs w:val="24"/>
          <w:lang w:val="tt-RU"/>
        </w:rPr>
        <w:t xml:space="preserve">умение подводить итоги, обобщать материал, выражать свои чувства с </w:t>
      </w:r>
      <w:r w:rsidRPr="0071484A">
        <w:rPr>
          <w:i/>
          <w:noProof/>
          <w:sz w:val="24"/>
          <w:szCs w:val="24"/>
          <w:lang w:val="tt-RU"/>
        </w:rPr>
        <w:t>.</w:t>
      </w:r>
    </w:p>
    <w:p w:rsidR="00C912B8" w:rsidRPr="0071484A" w:rsidRDefault="00C912B8" w:rsidP="000A714A">
      <w:pPr>
        <w:pStyle w:val="ListParagraph"/>
        <w:widowControl/>
        <w:numPr>
          <w:ilvl w:val="0"/>
          <w:numId w:val="8"/>
        </w:numPr>
        <w:autoSpaceDE/>
        <w:autoSpaceDN/>
        <w:spacing w:before="10"/>
        <w:ind w:left="0" w:firstLine="284"/>
        <w:contextualSpacing/>
        <w:rPr>
          <w:b/>
          <w:bCs/>
          <w:i/>
          <w:sz w:val="24"/>
          <w:szCs w:val="24"/>
          <w:lang w:val="tt-RU"/>
        </w:rPr>
      </w:pPr>
      <w:r w:rsidRPr="0071484A">
        <w:rPr>
          <w:bCs/>
          <w:i/>
          <w:sz w:val="24"/>
          <w:szCs w:val="24"/>
          <w:lang w:val="tt-RU"/>
        </w:rPr>
        <w:t>помощью слов и одновременно владеть навыками совместной работы с другими;освоение норм морали, правил жизни в обществе.</w:t>
      </w:r>
    </w:p>
    <w:p w:rsidR="00C912B8" w:rsidRPr="006E2C4B" w:rsidRDefault="00C912B8" w:rsidP="000A714A">
      <w:pPr>
        <w:spacing w:before="10"/>
        <w:ind w:firstLine="284"/>
        <w:rPr>
          <w:b/>
          <w:sz w:val="24"/>
          <w:szCs w:val="24"/>
          <w:lang w:val="tt-RU"/>
        </w:rPr>
      </w:pPr>
      <w:r w:rsidRPr="0071484A">
        <w:rPr>
          <w:b/>
          <w:sz w:val="24"/>
          <w:szCs w:val="24"/>
          <w:lang w:val="tt-RU"/>
        </w:rPr>
        <w:t>Татарская литература начала 20 века.</w:t>
      </w:r>
    </w:p>
    <w:p w:rsidR="00C912B8" w:rsidRPr="0071484A" w:rsidRDefault="00C912B8" w:rsidP="000A714A">
      <w:pPr>
        <w:spacing w:before="10"/>
        <w:ind w:firstLine="284"/>
        <w:rPr>
          <w:b/>
          <w:sz w:val="24"/>
          <w:szCs w:val="24"/>
          <w:lang w:val="tt-RU"/>
        </w:rPr>
      </w:pPr>
      <w:r>
        <w:rPr>
          <w:b/>
          <w:sz w:val="24"/>
          <w:szCs w:val="24"/>
        </w:rPr>
        <w:t>Выпускник</w:t>
      </w:r>
      <w:r w:rsidRPr="0071484A">
        <w:rPr>
          <w:b/>
          <w:sz w:val="24"/>
          <w:szCs w:val="24"/>
          <w:lang w:val="tt-RU"/>
        </w:rPr>
        <w:t xml:space="preserve"> научится:</w:t>
      </w:r>
    </w:p>
    <w:p w:rsidR="00C912B8" w:rsidRPr="0071484A" w:rsidRDefault="00C912B8" w:rsidP="000A714A">
      <w:pPr>
        <w:spacing w:before="10"/>
        <w:ind w:firstLine="284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>-обзор освоения словесного искусства  восточными и русско-европейскими литературно-философскими, культурными достижениями.</w:t>
      </w:r>
    </w:p>
    <w:p w:rsidR="00C912B8" w:rsidRPr="0071484A" w:rsidRDefault="00C912B8" w:rsidP="000A714A">
      <w:pPr>
        <w:spacing w:before="10"/>
        <w:ind w:firstLine="284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>- чтение и анализ повести "Хаят" Ф. Амирхана.</w:t>
      </w:r>
    </w:p>
    <w:p w:rsidR="00C912B8" w:rsidRPr="0071484A" w:rsidRDefault="00C912B8" w:rsidP="000A714A">
      <w:pPr>
        <w:spacing w:before="10"/>
        <w:ind w:firstLine="284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>- изучение методов модернизма, модернизма. Умение группировать материал, аргумен-тировать  свое мнение, подводит итоги, комментировать изученные произведения;</w:t>
      </w:r>
    </w:p>
    <w:p w:rsidR="00C912B8" w:rsidRPr="0071484A" w:rsidRDefault="00C912B8" w:rsidP="000A714A">
      <w:pPr>
        <w:spacing w:before="10"/>
        <w:ind w:firstLine="284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>- умение определять сходства и различия героев, нравственных идеалов. Изучение произведения Г. Камала "Банкрот".</w:t>
      </w:r>
    </w:p>
    <w:p w:rsidR="00C912B8" w:rsidRPr="0071484A" w:rsidRDefault="00C912B8" w:rsidP="000A714A">
      <w:pPr>
        <w:spacing w:before="10"/>
        <w:ind w:firstLine="284"/>
        <w:rPr>
          <w:i/>
          <w:sz w:val="24"/>
          <w:szCs w:val="24"/>
          <w:lang w:val="tt-RU"/>
        </w:rPr>
      </w:pPr>
      <w:r>
        <w:rPr>
          <w:b/>
          <w:i/>
          <w:sz w:val="24"/>
          <w:szCs w:val="24"/>
        </w:rPr>
        <w:t>Выпускник</w:t>
      </w:r>
      <w:r w:rsidRPr="0071484A">
        <w:rPr>
          <w:b/>
          <w:i/>
          <w:sz w:val="24"/>
          <w:szCs w:val="24"/>
          <w:lang w:val="tt-RU"/>
        </w:rPr>
        <w:t xml:space="preserve"> получит возможность научиться</w:t>
      </w:r>
      <w:r w:rsidRPr="0071484A">
        <w:rPr>
          <w:i/>
          <w:sz w:val="24"/>
          <w:szCs w:val="24"/>
          <w:lang w:val="tt-RU"/>
        </w:rPr>
        <w:t xml:space="preserve">: </w:t>
      </w:r>
    </w:p>
    <w:p w:rsidR="00C912B8" w:rsidRPr="0071484A" w:rsidRDefault="00C912B8" w:rsidP="000A714A">
      <w:pPr>
        <w:spacing w:before="10"/>
        <w:ind w:firstLine="284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 xml:space="preserve">- умение самостоятельно оценивать окружающую жизнь; </w:t>
      </w:r>
    </w:p>
    <w:p w:rsidR="00C912B8" w:rsidRPr="0071484A" w:rsidRDefault="00C912B8" w:rsidP="000A714A">
      <w:pPr>
        <w:spacing w:before="10"/>
        <w:ind w:firstLine="284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 xml:space="preserve">- умение находить информацию из различных источников; </w:t>
      </w:r>
    </w:p>
    <w:p w:rsidR="00C912B8" w:rsidRPr="0071484A" w:rsidRDefault="00C912B8" w:rsidP="000A714A">
      <w:pPr>
        <w:spacing w:before="10"/>
        <w:ind w:firstLine="284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 xml:space="preserve">- стремление изучения литературы  с любовью; эстетическая оценка литературного текста; </w:t>
      </w:r>
    </w:p>
    <w:p w:rsidR="00C912B8" w:rsidRPr="0071484A" w:rsidRDefault="00C912B8" w:rsidP="000A714A">
      <w:pPr>
        <w:spacing w:before="10"/>
        <w:ind w:firstLine="284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 xml:space="preserve">- умение воспринимать искусство слова как сокровище, сохраняющее и закрепляющее образ жизни и духовные ценности народа, находить литературные приемы и на их основе выявлять философскую мысль; </w:t>
      </w:r>
    </w:p>
    <w:p w:rsidR="00C912B8" w:rsidRPr="0071484A" w:rsidRDefault="00C912B8" w:rsidP="000A714A">
      <w:pPr>
        <w:spacing w:before="10"/>
        <w:ind w:firstLine="284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>- запись и речь.</w:t>
      </w:r>
    </w:p>
    <w:p w:rsidR="00C912B8" w:rsidRPr="0071484A" w:rsidRDefault="00C912B8" w:rsidP="000A714A">
      <w:pPr>
        <w:spacing w:before="10"/>
        <w:ind w:firstLine="284"/>
        <w:rPr>
          <w:b/>
          <w:sz w:val="24"/>
          <w:szCs w:val="24"/>
          <w:lang w:val="tt-RU"/>
        </w:rPr>
      </w:pPr>
      <w:r w:rsidRPr="0071484A">
        <w:rPr>
          <w:b/>
          <w:sz w:val="24"/>
          <w:szCs w:val="24"/>
          <w:lang w:val="tt-RU"/>
        </w:rPr>
        <w:t>Татарская литература в первой половине XX века</w:t>
      </w:r>
      <w:r>
        <w:rPr>
          <w:b/>
          <w:sz w:val="24"/>
          <w:szCs w:val="24"/>
          <w:lang w:val="tt-RU"/>
        </w:rPr>
        <w:t>.</w:t>
      </w:r>
      <w:r w:rsidRPr="0071484A">
        <w:rPr>
          <w:b/>
          <w:sz w:val="24"/>
          <w:szCs w:val="24"/>
          <w:lang w:val="tt-RU"/>
        </w:rPr>
        <w:t xml:space="preserve"> </w:t>
      </w:r>
    </w:p>
    <w:p w:rsidR="00C912B8" w:rsidRPr="0071484A" w:rsidRDefault="00C912B8" w:rsidP="000A714A">
      <w:pPr>
        <w:spacing w:before="10"/>
        <w:ind w:firstLine="284"/>
        <w:rPr>
          <w:b/>
          <w:sz w:val="24"/>
          <w:szCs w:val="24"/>
          <w:lang w:val="tt-RU"/>
        </w:rPr>
      </w:pPr>
      <w:r>
        <w:rPr>
          <w:b/>
          <w:sz w:val="24"/>
          <w:szCs w:val="24"/>
        </w:rPr>
        <w:t>Выпускник</w:t>
      </w:r>
      <w:r w:rsidRPr="0071484A">
        <w:rPr>
          <w:b/>
          <w:sz w:val="24"/>
          <w:szCs w:val="24"/>
          <w:lang w:val="tt-RU"/>
        </w:rPr>
        <w:t xml:space="preserve"> научится: </w:t>
      </w:r>
    </w:p>
    <w:p w:rsidR="00C912B8" w:rsidRPr="0071484A" w:rsidRDefault="00C912B8" w:rsidP="000A714A">
      <w:pPr>
        <w:spacing w:before="10"/>
        <w:ind w:firstLine="284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>- обзор трудностей развития татарской литературы после 1917 года;</w:t>
      </w:r>
    </w:p>
    <w:p w:rsidR="00C912B8" w:rsidRPr="0071484A" w:rsidRDefault="00C912B8" w:rsidP="000A714A">
      <w:pPr>
        <w:spacing w:before="10"/>
        <w:ind w:firstLine="284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>- знание этапов активизации романского жанра как эпического вида;</w:t>
      </w:r>
    </w:p>
    <w:p w:rsidR="00C912B8" w:rsidRPr="0071484A" w:rsidRDefault="00C912B8" w:rsidP="000A714A">
      <w:pPr>
        <w:spacing w:before="10"/>
        <w:ind w:firstLine="284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>- изучение романа М. Галяу “”.</w:t>
      </w:r>
      <w:r w:rsidRPr="0071484A">
        <w:rPr>
          <w:sz w:val="24"/>
          <w:szCs w:val="24"/>
        </w:rPr>
        <w:t>Мухаджиры</w:t>
      </w:r>
      <w:r w:rsidRPr="0071484A">
        <w:rPr>
          <w:sz w:val="24"/>
          <w:szCs w:val="24"/>
          <w:lang w:val="tt-RU"/>
        </w:rPr>
        <w:t xml:space="preserve"> Умение определять содержание, тему, проблему, идею романа, оценивать героев и литературный мир, уметь определять позицию автора и выстраивать к нему свое отношение;</w:t>
      </w:r>
    </w:p>
    <w:p w:rsidR="00C912B8" w:rsidRPr="0071484A" w:rsidRDefault="00C912B8" w:rsidP="000A714A">
      <w:pPr>
        <w:spacing w:before="10"/>
        <w:ind w:firstLine="284"/>
        <w:rPr>
          <w:sz w:val="24"/>
          <w:szCs w:val="24"/>
          <w:lang w:val="tt-RU"/>
        </w:rPr>
      </w:pPr>
      <w:r w:rsidRPr="0071484A">
        <w:rPr>
          <w:sz w:val="24"/>
          <w:szCs w:val="24"/>
          <w:lang w:val="tt-RU"/>
        </w:rPr>
        <w:t>-умение оценивать эстетическую целостность литературного текста, в то же время понимать его значение.</w:t>
      </w:r>
    </w:p>
    <w:p w:rsidR="00C912B8" w:rsidRPr="0071484A" w:rsidRDefault="00C912B8" w:rsidP="000A714A">
      <w:pPr>
        <w:spacing w:before="10"/>
        <w:ind w:firstLine="284"/>
        <w:rPr>
          <w:b/>
          <w:i/>
          <w:sz w:val="24"/>
          <w:szCs w:val="24"/>
          <w:lang w:val="tt-RU"/>
        </w:rPr>
      </w:pPr>
      <w:r>
        <w:rPr>
          <w:b/>
          <w:i/>
          <w:sz w:val="24"/>
          <w:szCs w:val="24"/>
        </w:rPr>
        <w:t>Выпускник</w:t>
      </w:r>
      <w:r>
        <w:rPr>
          <w:b/>
          <w:bCs/>
          <w:i/>
          <w:sz w:val="24"/>
          <w:szCs w:val="24"/>
          <w:lang w:val="tt-RU"/>
        </w:rPr>
        <w:t xml:space="preserve"> </w:t>
      </w:r>
      <w:r w:rsidRPr="0071484A">
        <w:rPr>
          <w:b/>
          <w:i/>
          <w:sz w:val="24"/>
          <w:szCs w:val="24"/>
          <w:lang w:val="tt-RU"/>
        </w:rPr>
        <w:t>получит возможность научиться:</w:t>
      </w:r>
    </w:p>
    <w:p w:rsidR="00C912B8" w:rsidRPr="0071484A" w:rsidRDefault="00C912B8" w:rsidP="000A714A">
      <w:pPr>
        <w:spacing w:before="10"/>
        <w:ind w:firstLine="284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>- умение самостоятельно интерпретировать изученные произведения;</w:t>
      </w:r>
    </w:p>
    <w:p w:rsidR="00C912B8" w:rsidRPr="0071484A" w:rsidRDefault="00C912B8" w:rsidP="000A714A">
      <w:pPr>
        <w:spacing w:before="10"/>
        <w:ind w:firstLine="284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>- умение самостоятельно оценивать окружающую жизнь;</w:t>
      </w:r>
    </w:p>
    <w:p w:rsidR="00C912B8" w:rsidRPr="0071484A" w:rsidRDefault="00C912B8" w:rsidP="000A714A">
      <w:pPr>
        <w:spacing w:before="10"/>
        <w:ind w:firstLine="284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 xml:space="preserve">- освоение норм морали, правил жизни в обществе; </w:t>
      </w:r>
    </w:p>
    <w:p w:rsidR="00C912B8" w:rsidRPr="0071484A" w:rsidRDefault="00C912B8" w:rsidP="000A714A">
      <w:pPr>
        <w:spacing w:before="10"/>
        <w:ind w:firstLine="284"/>
        <w:rPr>
          <w:i/>
          <w:sz w:val="24"/>
          <w:szCs w:val="24"/>
          <w:lang w:val="tt-RU"/>
        </w:rPr>
      </w:pPr>
      <w:r w:rsidRPr="0071484A">
        <w:rPr>
          <w:i/>
          <w:sz w:val="24"/>
          <w:szCs w:val="24"/>
          <w:lang w:val="tt-RU"/>
        </w:rPr>
        <w:t>- умение аргументировать свое мнение, при необходимости - корректировать, подводить итоги.</w:t>
      </w:r>
    </w:p>
    <w:p w:rsidR="00C912B8" w:rsidRPr="0071484A" w:rsidRDefault="00C912B8" w:rsidP="000A714A">
      <w:pPr>
        <w:adjustRightInd w:val="0"/>
        <w:ind w:firstLine="284"/>
        <w:rPr>
          <w:b/>
          <w:noProof/>
          <w:sz w:val="24"/>
          <w:szCs w:val="24"/>
          <w:lang w:val="tt-RU"/>
        </w:rPr>
      </w:pPr>
      <w:r w:rsidRPr="0071484A">
        <w:rPr>
          <w:b/>
          <w:noProof/>
          <w:sz w:val="24"/>
          <w:szCs w:val="24"/>
          <w:lang w:val="tt-RU"/>
        </w:rPr>
        <w:t>Влияние Великой Отечественной войны на литературу</w:t>
      </w:r>
      <w:r>
        <w:rPr>
          <w:b/>
          <w:noProof/>
          <w:sz w:val="24"/>
          <w:szCs w:val="24"/>
          <w:lang w:val="tt-RU"/>
        </w:rPr>
        <w:t>.</w:t>
      </w:r>
    </w:p>
    <w:p w:rsidR="00C912B8" w:rsidRPr="0071484A" w:rsidRDefault="00C912B8" w:rsidP="000A714A">
      <w:pPr>
        <w:adjustRightInd w:val="0"/>
        <w:ind w:firstLine="284"/>
        <w:rPr>
          <w:b/>
          <w:noProof/>
          <w:sz w:val="24"/>
          <w:szCs w:val="24"/>
          <w:lang w:val="tt-RU"/>
        </w:rPr>
      </w:pPr>
      <w:r>
        <w:rPr>
          <w:b/>
          <w:sz w:val="24"/>
          <w:szCs w:val="24"/>
        </w:rPr>
        <w:t>Выпускник</w:t>
      </w:r>
      <w:r w:rsidRPr="0071484A">
        <w:rPr>
          <w:b/>
          <w:noProof/>
          <w:sz w:val="24"/>
          <w:szCs w:val="24"/>
          <w:lang w:val="tt-RU"/>
        </w:rPr>
        <w:t xml:space="preserve"> научится:</w:t>
      </w:r>
    </w:p>
    <w:p w:rsidR="00C912B8" w:rsidRPr="0071484A" w:rsidRDefault="00C912B8" w:rsidP="000A714A">
      <w:pPr>
        <w:pStyle w:val="ListParagraph"/>
        <w:adjustRightInd w:val="0"/>
        <w:ind w:left="0" w:firstLine="284"/>
        <w:rPr>
          <w:noProof/>
          <w:sz w:val="24"/>
          <w:szCs w:val="24"/>
          <w:lang w:val="tt-RU"/>
        </w:rPr>
      </w:pPr>
      <w:r w:rsidRPr="0071484A">
        <w:rPr>
          <w:noProof/>
          <w:sz w:val="24"/>
          <w:szCs w:val="24"/>
          <w:lang w:val="tt-RU"/>
        </w:rPr>
        <w:t>-знать основные темы поэзии военных лет-мотивы, образы, поэтику.</w:t>
      </w:r>
    </w:p>
    <w:p w:rsidR="00C912B8" w:rsidRPr="0071484A" w:rsidRDefault="00C912B8" w:rsidP="000A714A">
      <w:pPr>
        <w:adjustRightInd w:val="0"/>
        <w:ind w:firstLine="284"/>
        <w:rPr>
          <w:noProof/>
          <w:sz w:val="24"/>
          <w:szCs w:val="24"/>
          <w:lang w:val="tt-RU"/>
        </w:rPr>
      </w:pPr>
      <w:r w:rsidRPr="0071484A">
        <w:rPr>
          <w:noProof/>
          <w:sz w:val="24"/>
          <w:szCs w:val="24"/>
          <w:lang w:val="tt-RU"/>
        </w:rPr>
        <w:t xml:space="preserve"> - изучение родословной Г. Кутуя;</w:t>
      </w:r>
    </w:p>
    <w:p w:rsidR="00C912B8" w:rsidRPr="0071484A" w:rsidRDefault="00C912B8" w:rsidP="000A714A">
      <w:pPr>
        <w:pStyle w:val="ListParagraph"/>
        <w:adjustRightInd w:val="0"/>
        <w:ind w:left="0" w:firstLine="284"/>
        <w:rPr>
          <w:noProof/>
          <w:sz w:val="24"/>
          <w:szCs w:val="24"/>
          <w:lang w:val="tt-RU"/>
        </w:rPr>
      </w:pPr>
      <w:r w:rsidRPr="0071484A">
        <w:rPr>
          <w:noProof/>
          <w:sz w:val="24"/>
          <w:szCs w:val="24"/>
          <w:lang w:val="tt-RU"/>
        </w:rPr>
        <w:t>- изучение стихов Мусы Джалиля “Но бы это была свобода”, “Җырларым”.Жизнь и творчество М. Джалиля;</w:t>
      </w:r>
    </w:p>
    <w:p w:rsidR="00C912B8" w:rsidRPr="0071484A" w:rsidRDefault="00C912B8" w:rsidP="000A714A">
      <w:pPr>
        <w:pStyle w:val="ListParagraph"/>
        <w:adjustRightInd w:val="0"/>
        <w:ind w:left="0" w:firstLine="284"/>
        <w:rPr>
          <w:noProof/>
          <w:sz w:val="24"/>
          <w:szCs w:val="24"/>
          <w:lang w:val="tt-RU"/>
        </w:rPr>
      </w:pPr>
      <w:r w:rsidRPr="0071484A">
        <w:rPr>
          <w:noProof/>
          <w:sz w:val="24"/>
          <w:szCs w:val="24"/>
          <w:lang w:val="tt-RU"/>
        </w:rPr>
        <w:t xml:space="preserve">- изучение рассказа А. Еники “Кто пел”. Добиться чтения стихов с соответствующей интонацией, пафосом, логическими вставками в стихах, паузами в нужном месте; </w:t>
      </w:r>
    </w:p>
    <w:p w:rsidR="00C912B8" w:rsidRPr="0071484A" w:rsidRDefault="00C912B8" w:rsidP="000A714A">
      <w:pPr>
        <w:adjustRightInd w:val="0"/>
        <w:ind w:firstLine="284"/>
        <w:rPr>
          <w:noProof/>
          <w:sz w:val="24"/>
          <w:szCs w:val="24"/>
          <w:lang w:val="tt-RU"/>
        </w:rPr>
      </w:pPr>
      <w:r w:rsidRPr="0071484A">
        <w:rPr>
          <w:noProof/>
          <w:sz w:val="24"/>
          <w:szCs w:val="24"/>
          <w:lang w:val="tt-RU"/>
        </w:rPr>
        <w:t xml:space="preserve">- отображение образов и понимание взаимосвязи между ними; </w:t>
      </w:r>
    </w:p>
    <w:p w:rsidR="00C912B8" w:rsidRPr="0071484A" w:rsidRDefault="00C912B8" w:rsidP="000A714A">
      <w:pPr>
        <w:pStyle w:val="ListParagraph"/>
        <w:adjustRightInd w:val="0"/>
        <w:ind w:left="0" w:firstLine="284"/>
        <w:rPr>
          <w:noProof/>
          <w:sz w:val="24"/>
          <w:szCs w:val="24"/>
          <w:lang w:val="tt-RU"/>
        </w:rPr>
      </w:pPr>
      <w:r w:rsidRPr="0071484A">
        <w:rPr>
          <w:noProof/>
          <w:sz w:val="24"/>
          <w:szCs w:val="24"/>
          <w:lang w:val="tt-RU"/>
        </w:rPr>
        <w:t>- умение анализировать идею и эмоциональную идентичность, изобразительные средства. Умение внимательно следить за временем написания произведения, разъяснять о трудностях, трагедиях, вызванных войной, и их причинах.</w:t>
      </w:r>
    </w:p>
    <w:p w:rsidR="00C912B8" w:rsidRPr="0071484A" w:rsidRDefault="00C912B8" w:rsidP="000A714A">
      <w:pPr>
        <w:adjustRightInd w:val="0"/>
        <w:ind w:firstLine="284"/>
        <w:rPr>
          <w:b/>
          <w:i/>
          <w:noProof/>
          <w:sz w:val="24"/>
          <w:szCs w:val="24"/>
          <w:lang w:val="tt-RU"/>
        </w:rPr>
      </w:pPr>
      <w:r w:rsidRPr="0071484A">
        <w:rPr>
          <w:b/>
          <w:i/>
          <w:noProof/>
          <w:sz w:val="24"/>
          <w:szCs w:val="24"/>
          <w:lang w:val="tt-RU"/>
        </w:rPr>
        <w:t xml:space="preserve">   </w:t>
      </w:r>
      <w:r>
        <w:rPr>
          <w:b/>
          <w:i/>
          <w:sz w:val="24"/>
          <w:szCs w:val="24"/>
        </w:rPr>
        <w:t>Выпускник</w:t>
      </w:r>
      <w:r w:rsidRPr="0071484A">
        <w:rPr>
          <w:b/>
          <w:i/>
          <w:noProof/>
          <w:sz w:val="24"/>
          <w:szCs w:val="24"/>
          <w:lang w:val="tt-RU"/>
        </w:rPr>
        <w:t xml:space="preserve"> получит возможность научиться: </w:t>
      </w:r>
    </w:p>
    <w:p w:rsidR="00C912B8" w:rsidRPr="0071484A" w:rsidRDefault="00C912B8" w:rsidP="000A714A">
      <w:pPr>
        <w:pStyle w:val="ListParagraph"/>
        <w:adjustRightInd w:val="0"/>
        <w:ind w:left="0" w:firstLine="284"/>
        <w:rPr>
          <w:i/>
          <w:noProof/>
          <w:sz w:val="24"/>
          <w:szCs w:val="24"/>
          <w:lang w:val="tt-RU"/>
        </w:rPr>
      </w:pPr>
      <w:r w:rsidRPr="0071484A">
        <w:rPr>
          <w:i/>
          <w:noProof/>
          <w:sz w:val="24"/>
          <w:szCs w:val="24"/>
          <w:lang w:val="tt-RU"/>
        </w:rPr>
        <w:t xml:space="preserve">- оценить ценность Великой Победы с учетом целей, характера и отношения народов, принимавших участие в Великой Отечественной войне; </w:t>
      </w:r>
    </w:p>
    <w:p w:rsidR="00C912B8" w:rsidRPr="0071484A" w:rsidRDefault="00C912B8" w:rsidP="000A714A">
      <w:pPr>
        <w:pStyle w:val="ListParagraph"/>
        <w:adjustRightInd w:val="0"/>
        <w:ind w:left="0" w:firstLine="284"/>
        <w:rPr>
          <w:i/>
          <w:noProof/>
          <w:sz w:val="24"/>
          <w:szCs w:val="24"/>
          <w:lang w:val="tt-RU"/>
        </w:rPr>
      </w:pPr>
      <w:r w:rsidRPr="0071484A">
        <w:rPr>
          <w:i/>
          <w:noProof/>
          <w:sz w:val="24"/>
          <w:szCs w:val="24"/>
          <w:lang w:val="tt-RU"/>
        </w:rPr>
        <w:t>- показать особенности литературы, созданной в годы Великой Отечественной войны.</w:t>
      </w:r>
    </w:p>
    <w:p w:rsidR="00C912B8" w:rsidRPr="0071484A" w:rsidRDefault="00C912B8" w:rsidP="000A714A">
      <w:pPr>
        <w:pStyle w:val="ListParagraph"/>
        <w:adjustRightInd w:val="0"/>
        <w:ind w:left="0" w:firstLine="284"/>
        <w:rPr>
          <w:b/>
          <w:noProof/>
          <w:sz w:val="24"/>
          <w:szCs w:val="24"/>
          <w:lang w:val="tt-RU"/>
        </w:rPr>
      </w:pPr>
      <w:r w:rsidRPr="0071484A">
        <w:rPr>
          <w:b/>
          <w:noProof/>
          <w:sz w:val="24"/>
          <w:szCs w:val="24"/>
          <w:lang w:val="tt-RU"/>
        </w:rPr>
        <w:t>Татарская литература второй половины ХХ века</w:t>
      </w:r>
      <w:r>
        <w:rPr>
          <w:b/>
          <w:noProof/>
          <w:sz w:val="24"/>
          <w:szCs w:val="24"/>
          <w:lang w:val="tt-RU"/>
        </w:rPr>
        <w:t>.</w:t>
      </w:r>
    </w:p>
    <w:p w:rsidR="00C912B8" w:rsidRPr="0071484A" w:rsidRDefault="00C912B8" w:rsidP="000A714A">
      <w:pPr>
        <w:pStyle w:val="ListParagraph"/>
        <w:adjustRightInd w:val="0"/>
        <w:ind w:left="0" w:firstLine="284"/>
        <w:rPr>
          <w:b/>
          <w:noProof/>
          <w:sz w:val="24"/>
          <w:szCs w:val="24"/>
          <w:lang w:val="tt-RU"/>
        </w:rPr>
      </w:pPr>
      <w:r>
        <w:rPr>
          <w:b/>
          <w:sz w:val="24"/>
          <w:szCs w:val="24"/>
        </w:rPr>
        <w:t>Выпускник</w:t>
      </w:r>
      <w:r w:rsidRPr="0071484A">
        <w:rPr>
          <w:b/>
          <w:noProof/>
          <w:sz w:val="24"/>
          <w:szCs w:val="24"/>
          <w:lang w:val="tt-RU"/>
        </w:rPr>
        <w:t xml:space="preserve"> научится: </w:t>
      </w:r>
    </w:p>
    <w:p w:rsidR="00C912B8" w:rsidRPr="0071484A" w:rsidRDefault="00C912B8" w:rsidP="000A714A">
      <w:pPr>
        <w:adjustRightInd w:val="0"/>
        <w:ind w:firstLine="284"/>
        <w:rPr>
          <w:noProof/>
          <w:sz w:val="24"/>
          <w:szCs w:val="24"/>
          <w:lang w:val="tt-RU"/>
        </w:rPr>
      </w:pPr>
      <w:r w:rsidRPr="0071484A">
        <w:rPr>
          <w:noProof/>
          <w:sz w:val="24"/>
          <w:szCs w:val="24"/>
          <w:lang w:val="tt-RU"/>
        </w:rPr>
        <w:t>- обзор возвращения татарской литературы на национальные основы во второй половине ХХ века;</w:t>
      </w:r>
    </w:p>
    <w:p w:rsidR="00C912B8" w:rsidRPr="0071484A" w:rsidRDefault="00C912B8" w:rsidP="000A714A">
      <w:pPr>
        <w:pStyle w:val="ListParagraph"/>
        <w:adjustRightInd w:val="0"/>
        <w:ind w:left="0" w:firstLine="284"/>
        <w:rPr>
          <w:noProof/>
          <w:sz w:val="24"/>
          <w:szCs w:val="24"/>
          <w:lang w:val="tt-RU"/>
        </w:rPr>
      </w:pPr>
      <w:r w:rsidRPr="0071484A">
        <w:rPr>
          <w:noProof/>
          <w:sz w:val="24"/>
          <w:szCs w:val="24"/>
          <w:lang w:val="tt-RU"/>
        </w:rPr>
        <w:t>- изучение повести А. Гилязова «Җомга көн кич белән ». Обзор возвращения татарской литературы к национальным традициям, возрождения исторического романа. Чтение романа Н.Фаттаха “Итил суы ага торур».Умение соотносить с событиями переносимый смысл названия произведения, анализировать красоту, соответствующую природе – поэтику произведения, средства художественного воплощения.</w:t>
      </w:r>
    </w:p>
    <w:p w:rsidR="00C912B8" w:rsidRPr="0071484A" w:rsidRDefault="00C912B8" w:rsidP="000A714A">
      <w:pPr>
        <w:adjustRightInd w:val="0"/>
        <w:ind w:firstLine="284"/>
        <w:rPr>
          <w:b/>
          <w:i/>
          <w:noProof/>
          <w:sz w:val="24"/>
          <w:szCs w:val="24"/>
          <w:lang w:val="tt-RU"/>
        </w:rPr>
      </w:pPr>
      <w:r>
        <w:rPr>
          <w:b/>
          <w:i/>
          <w:sz w:val="24"/>
          <w:szCs w:val="24"/>
        </w:rPr>
        <w:t>Выпускник</w:t>
      </w:r>
      <w:r>
        <w:rPr>
          <w:b/>
          <w:bCs/>
          <w:i/>
          <w:sz w:val="24"/>
          <w:szCs w:val="24"/>
          <w:lang w:val="tt-RU"/>
        </w:rPr>
        <w:t xml:space="preserve"> </w:t>
      </w:r>
      <w:r w:rsidRPr="0071484A">
        <w:rPr>
          <w:b/>
          <w:i/>
          <w:noProof/>
          <w:sz w:val="24"/>
          <w:szCs w:val="24"/>
          <w:lang w:val="tt-RU"/>
        </w:rPr>
        <w:t>получает возможность научиться:</w:t>
      </w:r>
    </w:p>
    <w:p w:rsidR="00C912B8" w:rsidRPr="0071484A" w:rsidRDefault="00C912B8" w:rsidP="000A714A">
      <w:pPr>
        <w:adjustRightInd w:val="0"/>
        <w:ind w:firstLine="284"/>
        <w:rPr>
          <w:i/>
          <w:noProof/>
          <w:sz w:val="24"/>
          <w:szCs w:val="24"/>
          <w:lang w:val="tt-RU"/>
        </w:rPr>
      </w:pPr>
      <w:r w:rsidRPr="0071484A">
        <w:rPr>
          <w:i/>
          <w:noProof/>
          <w:sz w:val="24"/>
          <w:szCs w:val="24"/>
          <w:lang w:val="tt-RU"/>
        </w:rPr>
        <w:t xml:space="preserve">- Умение интерпретировать изученные произведения; </w:t>
      </w:r>
    </w:p>
    <w:p w:rsidR="00C912B8" w:rsidRPr="0071484A" w:rsidRDefault="00C912B8" w:rsidP="000A714A">
      <w:pPr>
        <w:adjustRightInd w:val="0"/>
        <w:ind w:firstLine="284"/>
        <w:rPr>
          <w:i/>
          <w:noProof/>
          <w:sz w:val="24"/>
          <w:szCs w:val="24"/>
          <w:lang w:val="tt-RU"/>
        </w:rPr>
      </w:pPr>
      <w:r w:rsidRPr="0071484A">
        <w:rPr>
          <w:i/>
          <w:noProof/>
          <w:sz w:val="24"/>
          <w:szCs w:val="24"/>
          <w:lang w:val="tt-RU"/>
        </w:rPr>
        <w:t xml:space="preserve">- умение определять сходства и различия героев, нравственных идеалов; </w:t>
      </w:r>
    </w:p>
    <w:p w:rsidR="00C912B8" w:rsidRPr="0071484A" w:rsidRDefault="00C912B8" w:rsidP="000A714A">
      <w:pPr>
        <w:adjustRightInd w:val="0"/>
        <w:ind w:firstLine="284"/>
        <w:rPr>
          <w:i/>
          <w:noProof/>
          <w:sz w:val="24"/>
          <w:szCs w:val="24"/>
          <w:lang w:val="tt-RU"/>
        </w:rPr>
      </w:pPr>
      <w:r w:rsidRPr="0071484A">
        <w:rPr>
          <w:i/>
          <w:noProof/>
          <w:sz w:val="24"/>
          <w:szCs w:val="24"/>
          <w:lang w:val="tt-RU"/>
        </w:rPr>
        <w:t xml:space="preserve">- умение находить информацию из различных источников; </w:t>
      </w:r>
    </w:p>
    <w:p w:rsidR="00C912B8" w:rsidRPr="0071484A" w:rsidRDefault="00C912B8" w:rsidP="000A714A">
      <w:pPr>
        <w:pStyle w:val="ListParagraph"/>
        <w:adjustRightInd w:val="0"/>
        <w:ind w:left="0" w:firstLine="284"/>
        <w:rPr>
          <w:i/>
          <w:noProof/>
          <w:sz w:val="24"/>
          <w:szCs w:val="24"/>
          <w:lang w:val="tt-RU"/>
        </w:rPr>
      </w:pPr>
      <w:r w:rsidRPr="0071484A">
        <w:rPr>
          <w:i/>
          <w:noProof/>
          <w:sz w:val="24"/>
          <w:szCs w:val="24"/>
          <w:lang w:val="tt-RU"/>
        </w:rPr>
        <w:t>- стремление к чтению с любовью.</w:t>
      </w:r>
    </w:p>
    <w:p w:rsidR="00C912B8" w:rsidRPr="0071484A" w:rsidRDefault="00C912B8" w:rsidP="00404AFA">
      <w:pPr>
        <w:adjustRightInd w:val="0"/>
        <w:ind w:firstLine="284"/>
        <w:jc w:val="both"/>
        <w:rPr>
          <w:b/>
          <w:noProof/>
          <w:sz w:val="24"/>
          <w:szCs w:val="24"/>
          <w:lang w:val="tt-RU"/>
        </w:rPr>
      </w:pPr>
      <w:r w:rsidRPr="0071484A">
        <w:rPr>
          <w:b/>
          <w:noProof/>
          <w:sz w:val="24"/>
          <w:szCs w:val="24"/>
          <w:lang w:val="tt-RU"/>
        </w:rPr>
        <w:t xml:space="preserve">    Татарская литература на рубеже XX-XXI веков. Актуальные проблемы советского общества. Проблемы сохранения и возрождения народных традиций</w:t>
      </w:r>
      <w:r>
        <w:rPr>
          <w:b/>
          <w:noProof/>
          <w:sz w:val="24"/>
          <w:szCs w:val="24"/>
          <w:lang w:val="tt-RU"/>
        </w:rPr>
        <w:t>.</w:t>
      </w:r>
    </w:p>
    <w:p w:rsidR="00C912B8" w:rsidRPr="0071484A" w:rsidRDefault="00C912B8" w:rsidP="000A714A">
      <w:pPr>
        <w:adjustRightInd w:val="0"/>
        <w:ind w:firstLine="284"/>
        <w:rPr>
          <w:b/>
          <w:noProof/>
          <w:sz w:val="24"/>
          <w:szCs w:val="24"/>
          <w:lang w:val="tt-RU"/>
        </w:rPr>
      </w:pPr>
      <w:r w:rsidRPr="0071484A">
        <w:rPr>
          <w:b/>
          <w:noProof/>
          <w:sz w:val="24"/>
          <w:szCs w:val="24"/>
          <w:lang w:val="tt-RU"/>
        </w:rPr>
        <w:t xml:space="preserve">    </w:t>
      </w:r>
      <w:r>
        <w:rPr>
          <w:b/>
          <w:sz w:val="24"/>
          <w:szCs w:val="24"/>
        </w:rPr>
        <w:t>Выпускник</w:t>
      </w:r>
      <w:r w:rsidRPr="0071484A">
        <w:rPr>
          <w:b/>
          <w:noProof/>
          <w:sz w:val="24"/>
          <w:szCs w:val="24"/>
          <w:lang w:val="tt-RU"/>
        </w:rPr>
        <w:t xml:space="preserve"> научится: </w:t>
      </w:r>
    </w:p>
    <w:p w:rsidR="00C912B8" w:rsidRPr="0071484A" w:rsidRDefault="00C912B8" w:rsidP="000A714A">
      <w:pPr>
        <w:pStyle w:val="ListParagraph"/>
        <w:adjustRightInd w:val="0"/>
        <w:ind w:left="0" w:firstLine="284"/>
        <w:rPr>
          <w:noProof/>
          <w:sz w:val="24"/>
          <w:szCs w:val="24"/>
          <w:lang w:val="tt-RU"/>
        </w:rPr>
      </w:pPr>
      <w:r w:rsidRPr="0071484A">
        <w:rPr>
          <w:noProof/>
          <w:sz w:val="24"/>
          <w:szCs w:val="24"/>
          <w:lang w:val="tt-RU"/>
        </w:rPr>
        <w:t xml:space="preserve">- Изменение татарской литературы на рубеже XX-XXI веков: изучение критической оценки советского и последующего периода; </w:t>
      </w:r>
    </w:p>
    <w:p w:rsidR="00C912B8" w:rsidRPr="0071484A" w:rsidRDefault="00C912B8" w:rsidP="000A714A">
      <w:pPr>
        <w:adjustRightInd w:val="0"/>
        <w:ind w:firstLine="284"/>
        <w:rPr>
          <w:noProof/>
          <w:sz w:val="24"/>
          <w:szCs w:val="24"/>
          <w:lang w:val="tt-RU"/>
        </w:rPr>
      </w:pPr>
      <w:r w:rsidRPr="0071484A">
        <w:rPr>
          <w:noProof/>
          <w:sz w:val="24"/>
          <w:szCs w:val="24"/>
          <w:lang w:val="tt-RU"/>
        </w:rPr>
        <w:t>- Изучение стихов Зульфата «корневые руки», «шум золотых листьев в чувствах». Обзор появления литературных произведений, описывающих отдельные этапы жизни страны с точки зрения противостояния человека и общества;</w:t>
      </w:r>
    </w:p>
    <w:p w:rsidR="00C912B8" w:rsidRPr="0071484A" w:rsidRDefault="00C912B8" w:rsidP="000A714A">
      <w:pPr>
        <w:pStyle w:val="ListParagraph"/>
        <w:adjustRightInd w:val="0"/>
        <w:ind w:left="0" w:firstLine="284"/>
        <w:rPr>
          <w:noProof/>
          <w:sz w:val="24"/>
          <w:szCs w:val="24"/>
          <w:lang w:val="tt-RU"/>
        </w:rPr>
      </w:pPr>
      <w:r w:rsidRPr="0071484A">
        <w:rPr>
          <w:noProof/>
          <w:sz w:val="24"/>
          <w:szCs w:val="24"/>
          <w:lang w:val="tt-RU"/>
        </w:rPr>
        <w:t xml:space="preserve">- Чтение и анализ романа Ф. Садриева " Тан жилләре» ; </w:t>
      </w:r>
    </w:p>
    <w:p w:rsidR="00C912B8" w:rsidRPr="0071484A" w:rsidRDefault="00C912B8" w:rsidP="000A714A">
      <w:pPr>
        <w:pStyle w:val="ListParagraph"/>
        <w:adjustRightInd w:val="0"/>
        <w:ind w:left="0" w:firstLine="284"/>
        <w:rPr>
          <w:noProof/>
          <w:sz w:val="24"/>
          <w:szCs w:val="24"/>
          <w:lang w:val="tt-RU"/>
        </w:rPr>
      </w:pPr>
      <w:r w:rsidRPr="0071484A">
        <w:rPr>
          <w:noProof/>
          <w:sz w:val="24"/>
          <w:szCs w:val="24"/>
          <w:lang w:val="tt-RU"/>
        </w:rPr>
        <w:t>- Изучение произведения Т. Миннуллина “Кульъяулык”.</w:t>
      </w:r>
    </w:p>
    <w:p w:rsidR="00C912B8" w:rsidRPr="0071484A" w:rsidRDefault="00C912B8" w:rsidP="000A714A">
      <w:pPr>
        <w:pStyle w:val="ListParagraph"/>
        <w:adjustRightInd w:val="0"/>
        <w:ind w:left="0" w:firstLine="284"/>
        <w:rPr>
          <w:i/>
          <w:noProof/>
          <w:sz w:val="24"/>
          <w:szCs w:val="24"/>
          <w:lang w:val="tt-RU"/>
        </w:rPr>
      </w:pPr>
      <w:r>
        <w:rPr>
          <w:b/>
          <w:i/>
          <w:sz w:val="24"/>
          <w:szCs w:val="24"/>
        </w:rPr>
        <w:t>Выпускник</w:t>
      </w:r>
      <w:r w:rsidRPr="0071484A">
        <w:rPr>
          <w:b/>
          <w:i/>
          <w:noProof/>
          <w:sz w:val="24"/>
          <w:szCs w:val="24"/>
          <w:lang w:val="tt-RU"/>
        </w:rPr>
        <w:t xml:space="preserve"> получит возможность научиться</w:t>
      </w:r>
      <w:r w:rsidRPr="0071484A">
        <w:rPr>
          <w:i/>
          <w:noProof/>
          <w:sz w:val="24"/>
          <w:szCs w:val="24"/>
          <w:lang w:val="tt-RU"/>
        </w:rPr>
        <w:t xml:space="preserve">: </w:t>
      </w:r>
    </w:p>
    <w:p w:rsidR="00C912B8" w:rsidRPr="0071484A" w:rsidRDefault="00C912B8" w:rsidP="000A714A">
      <w:pPr>
        <w:pStyle w:val="ListParagraph"/>
        <w:adjustRightInd w:val="0"/>
        <w:ind w:left="0" w:firstLine="284"/>
        <w:rPr>
          <w:i/>
          <w:noProof/>
          <w:sz w:val="24"/>
          <w:szCs w:val="24"/>
          <w:lang w:val="tt-RU"/>
        </w:rPr>
      </w:pPr>
      <w:r w:rsidRPr="0071484A">
        <w:rPr>
          <w:i/>
          <w:noProof/>
          <w:sz w:val="24"/>
          <w:szCs w:val="24"/>
          <w:lang w:val="tt-RU"/>
        </w:rPr>
        <w:t>- воспринимать искусство слова как сокровищницу сохранения и закрепления образа жизни, духовных ценностей народа;</w:t>
      </w:r>
    </w:p>
    <w:p w:rsidR="00C912B8" w:rsidRPr="0071484A" w:rsidRDefault="00C912B8" w:rsidP="000A714A">
      <w:pPr>
        <w:pStyle w:val="ListParagraph"/>
        <w:adjustRightInd w:val="0"/>
        <w:ind w:left="0" w:firstLine="284"/>
        <w:rPr>
          <w:i/>
          <w:noProof/>
          <w:sz w:val="24"/>
          <w:szCs w:val="24"/>
          <w:lang w:val="tt-RU"/>
        </w:rPr>
      </w:pPr>
      <w:r w:rsidRPr="0071484A">
        <w:rPr>
          <w:i/>
          <w:noProof/>
          <w:sz w:val="24"/>
          <w:szCs w:val="24"/>
          <w:lang w:val="tt-RU"/>
        </w:rPr>
        <w:t xml:space="preserve">- умение самостоятельно оценивать окружающую жизнь; </w:t>
      </w:r>
    </w:p>
    <w:p w:rsidR="00C912B8" w:rsidRPr="0071484A" w:rsidRDefault="00C912B8" w:rsidP="000A714A">
      <w:pPr>
        <w:adjustRightInd w:val="0"/>
        <w:ind w:firstLine="284"/>
        <w:rPr>
          <w:i/>
          <w:noProof/>
          <w:sz w:val="24"/>
          <w:szCs w:val="24"/>
          <w:lang w:val="tt-RU"/>
        </w:rPr>
      </w:pPr>
      <w:r w:rsidRPr="0071484A">
        <w:rPr>
          <w:i/>
          <w:noProof/>
          <w:sz w:val="24"/>
          <w:szCs w:val="24"/>
          <w:lang w:val="tt-RU"/>
        </w:rPr>
        <w:t>- освоение норм морали, соблюдение правил жизни в обществе. Определить содержание, тему, проблему, идею прочитанного литературного произведения, оценить его героев и литературный мир, определить, к какому жанру он относится;</w:t>
      </w:r>
    </w:p>
    <w:p w:rsidR="00C912B8" w:rsidRPr="0071484A" w:rsidRDefault="00C912B8" w:rsidP="000A714A">
      <w:pPr>
        <w:adjustRightInd w:val="0"/>
        <w:ind w:firstLine="284"/>
        <w:rPr>
          <w:i/>
          <w:noProof/>
          <w:sz w:val="24"/>
          <w:szCs w:val="24"/>
          <w:lang w:val="tt-RU"/>
        </w:rPr>
      </w:pPr>
      <w:r w:rsidRPr="0071484A">
        <w:rPr>
          <w:i/>
          <w:noProof/>
          <w:sz w:val="24"/>
          <w:szCs w:val="24"/>
          <w:lang w:val="tt-RU"/>
        </w:rPr>
        <w:t xml:space="preserve">-умение определять позицию автора и выстраивать свое отношение к нему; </w:t>
      </w:r>
    </w:p>
    <w:p w:rsidR="00C912B8" w:rsidRPr="00501D98" w:rsidRDefault="00C912B8" w:rsidP="00501D98">
      <w:pPr>
        <w:adjustRightInd w:val="0"/>
        <w:ind w:firstLine="284"/>
        <w:rPr>
          <w:i/>
          <w:noProof/>
          <w:sz w:val="24"/>
          <w:szCs w:val="24"/>
          <w:lang w:val="tt-RU"/>
        </w:rPr>
        <w:sectPr w:rsidR="00C912B8" w:rsidRPr="00501D98" w:rsidSect="00BC74DB">
          <w:pgSz w:w="11910" w:h="16840"/>
          <w:pgMar w:top="709" w:right="1020" w:bottom="1620" w:left="1134" w:header="0" w:footer="1430" w:gutter="0"/>
          <w:cols w:space="720"/>
        </w:sectPr>
      </w:pPr>
      <w:r w:rsidRPr="0071484A">
        <w:rPr>
          <w:i/>
          <w:noProof/>
          <w:sz w:val="24"/>
          <w:szCs w:val="24"/>
          <w:lang w:val="tt-RU"/>
        </w:rPr>
        <w:t>-умение с пониманием оценивать особенности, значение Языково-образных приемов литературного текста.</w:t>
      </w:r>
    </w:p>
    <w:tbl>
      <w:tblPr>
        <w:tblW w:w="10231" w:type="dxa"/>
        <w:tblInd w:w="122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231"/>
      </w:tblGrid>
      <w:tr w:rsidR="00C912B8" w:rsidTr="00790565">
        <w:trPr>
          <w:trHeight w:val="551"/>
        </w:trPr>
        <w:tc>
          <w:tcPr>
            <w:tcW w:w="10231" w:type="dxa"/>
          </w:tcPr>
          <w:p w:rsidR="00C912B8" w:rsidRPr="00790565" w:rsidRDefault="00C912B8" w:rsidP="00790565">
            <w:pPr>
              <w:ind w:left="567" w:right="5"/>
              <w:jc w:val="center"/>
              <w:rPr>
                <w:b/>
                <w:sz w:val="24"/>
              </w:rPr>
            </w:pPr>
            <w:r w:rsidRPr="00790565">
              <w:rPr>
                <w:b/>
                <w:sz w:val="24"/>
              </w:rPr>
              <w:t>Содержание</w:t>
            </w:r>
          </w:p>
          <w:p w:rsidR="00C912B8" w:rsidRPr="00790565" w:rsidRDefault="00C912B8" w:rsidP="00790565">
            <w:pPr>
              <w:ind w:left="567" w:right="5"/>
              <w:jc w:val="center"/>
              <w:rPr>
                <w:b/>
                <w:sz w:val="24"/>
              </w:rPr>
            </w:pPr>
            <w:r w:rsidRPr="00790565">
              <w:rPr>
                <w:b/>
                <w:sz w:val="24"/>
              </w:rPr>
              <w:t>5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класс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 w:right="3633"/>
              <w:rPr>
                <w:b/>
                <w:sz w:val="24"/>
              </w:rPr>
            </w:pPr>
          </w:p>
        </w:tc>
      </w:tr>
      <w:tr w:rsidR="00C912B8" w:rsidTr="00790565">
        <w:trPr>
          <w:trHeight w:val="1656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 w:right="91"/>
              <w:rPr>
                <w:sz w:val="24"/>
              </w:rPr>
            </w:pPr>
            <w:r w:rsidRPr="00790565">
              <w:rPr>
                <w:b/>
                <w:sz w:val="24"/>
              </w:rPr>
              <w:t xml:space="preserve">Устное народное творчество </w:t>
            </w:r>
            <w:r w:rsidRPr="00790565">
              <w:rPr>
                <w:sz w:val="24"/>
              </w:rPr>
              <w:t>как достояние национальной, духовной культуры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народа.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Общечеловеческие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ценности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как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важная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составляющая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фольклорных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произведений. Система образов в произведениях устного народного творчества.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Картина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мира</w:t>
            </w:r>
            <w:r w:rsidRPr="00790565">
              <w:rPr>
                <w:spacing w:val="56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59"/>
                <w:sz w:val="24"/>
              </w:rPr>
              <w:t xml:space="preserve"> </w:t>
            </w:r>
            <w:r w:rsidRPr="00790565">
              <w:rPr>
                <w:sz w:val="24"/>
              </w:rPr>
              <w:t>фольклоре:</w:t>
            </w:r>
            <w:r w:rsidRPr="00790565">
              <w:rPr>
                <w:spacing w:val="59"/>
                <w:sz w:val="24"/>
              </w:rPr>
              <w:t xml:space="preserve"> </w:t>
            </w:r>
            <w:r w:rsidRPr="00790565">
              <w:rPr>
                <w:sz w:val="24"/>
              </w:rPr>
              <w:t>представления</w:t>
            </w:r>
            <w:r w:rsidRPr="00790565">
              <w:rPr>
                <w:spacing w:val="57"/>
                <w:sz w:val="24"/>
              </w:rPr>
              <w:t xml:space="preserve"> </w:t>
            </w:r>
            <w:r w:rsidRPr="00790565">
              <w:rPr>
                <w:sz w:val="24"/>
              </w:rPr>
              <w:t>о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героизме,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добре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59"/>
                <w:sz w:val="24"/>
              </w:rPr>
              <w:t xml:space="preserve"> </w:t>
            </w:r>
            <w:r w:rsidRPr="00790565">
              <w:rPr>
                <w:sz w:val="24"/>
              </w:rPr>
              <w:t>зле,</w:t>
            </w:r>
            <w:r w:rsidRPr="00790565">
              <w:rPr>
                <w:spacing w:val="5"/>
                <w:sz w:val="24"/>
              </w:rPr>
              <w:t xml:space="preserve"> </w:t>
            </w:r>
            <w:r w:rsidRPr="00790565">
              <w:rPr>
                <w:sz w:val="24"/>
              </w:rPr>
              <w:t>бытие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 w:right="104"/>
              <w:rPr>
                <w:sz w:val="24"/>
              </w:rPr>
            </w:pPr>
            <w:r w:rsidRPr="00790565">
              <w:rPr>
                <w:sz w:val="24"/>
              </w:rPr>
              <w:t>человеке,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человеке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природе.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Поэтические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особенности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произведений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фольклора: сравнения,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олицетворения,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метафоричность,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аллегоричность.</w:t>
            </w:r>
          </w:p>
        </w:tc>
      </w:tr>
      <w:tr w:rsidR="00C912B8" w:rsidTr="00790565">
        <w:trPr>
          <w:trHeight w:val="547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Малые</w:t>
            </w:r>
            <w:r w:rsidRPr="00790565">
              <w:rPr>
                <w:b/>
                <w:spacing w:val="7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 xml:space="preserve">жанры  </w:t>
            </w:r>
            <w:r w:rsidRPr="00790565">
              <w:rPr>
                <w:b/>
                <w:spacing w:val="1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 xml:space="preserve">фольклора.  </w:t>
            </w:r>
            <w:r w:rsidRPr="00790565">
              <w:rPr>
                <w:b/>
                <w:spacing w:val="14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Пословицы,  </w:t>
            </w:r>
            <w:r w:rsidRPr="00790565">
              <w:rPr>
                <w:spacing w:val="5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поговорки,  </w:t>
            </w:r>
            <w:r w:rsidRPr="00790565">
              <w:rPr>
                <w:spacing w:val="13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загадки  </w:t>
            </w:r>
            <w:r w:rsidRPr="00790565">
              <w:rPr>
                <w:spacing w:val="13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и  </w:t>
            </w:r>
            <w:r w:rsidRPr="00790565">
              <w:rPr>
                <w:spacing w:val="13"/>
                <w:sz w:val="24"/>
              </w:rPr>
              <w:t xml:space="preserve"> </w:t>
            </w:r>
            <w:r w:rsidRPr="00790565">
              <w:rPr>
                <w:sz w:val="24"/>
              </w:rPr>
              <w:t>анекдоты.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Народная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психология,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идеалы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и представления</w:t>
            </w:r>
            <w:r w:rsidRPr="00790565">
              <w:rPr>
                <w:spacing w:val="-11"/>
                <w:sz w:val="24"/>
              </w:rPr>
              <w:t xml:space="preserve"> </w:t>
            </w:r>
            <w:r w:rsidRPr="00790565">
              <w:rPr>
                <w:sz w:val="24"/>
              </w:rPr>
              <w:t>в фольклорных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произведениях</w:t>
            </w:r>
          </w:p>
        </w:tc>
      </w:tr>
      <w:tr w:rsidR="00C912B8" w:rsidTr="00790565">
        <w:trPr>
          <w:trHeight w:val="1382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 w:right="95"/>
              <w:rPr>
                <w:sz w:val="24"/>
              </w:rPr>
            </w:pPr>
            <w:r w:rsidRPr="00790565">
              <w:rPr>
                <w:b/>
                <w:sz w:val="24"/>
              </w:rPr>
              <w:t>Лирические и лиро-эпические жанры татарского фольклора: песни и баиты</w:t>
            </w:r>
            <w:r w:rsidRPr="00790565">
              <w:rPr>
                <w:sz w:val="24"/>
              </w:rPr>
              <w:t>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Лирические, исторические, обрядовые песни, такмаки, мунаджаты, особенности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татарских</w:t>
            </w:r>
            <w:r w:rsidRPr="00790565">
              <w:rPr>
                <w:spacing w:val="-7"/>
                <w:sz w:val="24"/>
              </w:rPr>
              <w:t xml:space="preserve"> </w:t>
            </w:r>
            <w:r w:rsidRPr="00790565">
              <w:rPr>
                <w:sz w:val="24"/>
              </w:rPr>
              <w:t>народных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песен (песня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«Иске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кара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урман»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«Старый дремучий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лес»).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Оригинальный</w:t>
            </w:r>
            <w:r w:rsidRPr="00790565">
              <w:rPr>
                <w:spacing w:val="46"/>
                <w:sz w:val="24"/>
              </w:rPr>
              <w:t xml:space="preserve"> </w:t>
            </w:r>
            <w:r w:rsidRPr="00790565">
              <w:rPr>
                <w:sz w:val="24"/>
              </w:rPr>
              <w:t>жанр</w:t>
            </w:r>
            <w:r w:rsidRPr="00790565">
              <w:rPr>
                <w:spacing w:val="46"/>
                <w:sz w:val="24"/>
              </w:rPr>
              <w:t xml:space="preserve"> </w:t>
            </w:r>
            <w:r w:rsidRPr="00790565">
              <w:rPr>
                <w:sz w:val="24"/>
              </w:rPr>
              <w:t>татарского</w:t>
            </w:r>
            <w:r w:rsidRPr="00790565">
              <w:rPr>
                <w:spacing w:val="50"/>
                <w:sz w:val="24"/>
              </w:rPr>
              <w:t xml:space="preserve"> </w:t>
            </w:r>
            <w:r w:rsidRPr="00790565">
              <w:rPr>
                <w:sz w:val="24"/>
              </w:rPr>
              <w:t>фольклора</w:t>
            </w:r>
            <w:r w:rsidRPr="00790565">
              <w:rPr>
                <w:spacing w:val="49"/>
                <w:sz w:val="24"/>
              </w:rPr>
              <w:t xml:space="preserve"> </w:t>
            </w:r>
            <w:r w:rsidRPr="00790565">
              <w:rPr>
                <w:sz w:val="24"/>
              </w:rPr>
              <w:t>–</w:t>
            </w:r>
            <w:r w:rsidRPr="00790565">
              <w:rPr>
                <w:spacing w:val="46"/>
                <w:sz w:val="24"/>
              </w:rPr>
              <w:t xml:space="preserve"> </w:t>
            </w:r>
            <w:r w:rsidRPr="00790565">
              <w:rPr>
                <w:sz w:val="24"/>
              </w:rPr>
              <w:t>баиты.</w:t>
            </w:r>
            <w:r w:rsidRPr="00790565">
              <w:rPr>
                <w:spacing w:val="48"/>
                <w:sz w:val="24"/>
              </w:rPr>
              <w:t xml:space="preserve"> </w:t>
            </w:r>
            <w:r w:rsidRPr="00790565">
              <w:rPr>
                <w:sz w:val="24"/>
              </w:rPr>
              <w:t>«Сак–Сок».</w:t>
            </w:r>
            <w:r w:rsidRPr="00790565">
              <w:rPr>
                <w:spacing w:val="53"/>
                <w:sz w:val="24"/>
              </w:rPr>
              <w:t xml:space="preserve"> </w:t>
            </w:r>
            <w:r w:rsidRPr="00790565">
              <w:rPr>
                <w:sz w:val="24"/>
              </w:rPr>
              <w:t>Предпосылки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формирования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жанра.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Их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виды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5"/>
                <w:sz w:val="24"/>
              </w:rPr>
              <w:t xml:space="preserve"> </w:t>
            </w:r>
            <w:r w:rsidRPr="00790565">
              <w:rPr>
                <w:sz w:val="24"/>
              </w:rPr>
              <w:t>подвиды.</w:t>
            </w:r>
          </w:p>
        </w:tc>
      </w:tr>
      <w:tr w:rsidR="00C912B8" w:rsidTr="00790565">
        <w:trPr>
          <w:trHeight w:val="830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tabs>
                <w:tab w:val="left" w:pos="3011"/>
              </w:tabs>
              <w:spacing w:line="240" w:lineRule="auto"/>
              <w:ind w:left="567" w:right="94"/>
              <w:rPr>
                <w:sz w:val="24"/>
              </w:rPr>
            </w:pPr>
            <w:r w:rsidRPr="00790565">
              <w:rPr>
                <w:b/>
                <w:sz w:val="24"/>
              </w:rPr>
              <w:t>Эпические</w:t>
            </w:r>
            <w:r w:rsidRPr="00790565">
              <w:rPr>
                <w:b/>
                <w:spacing w:val="1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жанры</w:t>
            </w:r>
            <w:r w:rsidRPr="00790565">
              <w:rPr>
                <w:b/>
                <w:spacing w:val="12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татарского</w:t>
            </w:r>
            <w:r w:rsidRPr="00790565">
              <w:rPr>
                <w:b/>
                <w:spacing w:val="12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 xml:space="preserve">фольклора: </w:t>
            </w:r>
            <w:r w:rsidRPr="00790565">
              <w:rPr>
                <w:sz w:val="24"/>
              </w:rPr>
              <w:t>легенды</w:t>
            </w:r>
            <w:r w:rsidRPr="00790565">
              <w:rPr>
                <w:spacing w:val="13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13"/>
                <w:sz w:val="24"/>
              </w:rPr>
              <w:t xml:space="preserve"> </w:t>
            </w:r>
            <w:r w:rsidRPr="00790565">
              <w:rPr>
                <w:sz w:val="24"/>
              </w:rPr>
              <w:t>предания</w:t>
            </w:r>
            <w:r w:rsidRPr="00790565">
              <w:rPr>
                <w:spacing w:val="8"/>
                <w:sz w:val="24"/>
              </w:rPr>
              <w:t xml:space="preserve"> </w:t>
            </w:r>
            <w:r w:rsidRPr="00790565">
              <w:rPr>
                <w:sz w:val="24"/>
              </w:rPr>
              <w:t>(легенда</w:t>
            </w:r>
            <w:r w:rsidRPr="00790565">
              <w:rPr>
                <w:spacing w:val="11"/>
                <w:sz w:val="24"/>
              </w:rPr>
              <w:t xml:space="preserve"> </w:t>
            </w:r>
            <w:r w:rsidRPr="00790565">
              <w:rPr>
                <w:sz w:val="24"/>
              </w:rPr>
              <w:t>«Зөһрә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кыз»</w:t>
            </w:r>
            <w:r w:rsidRPr="00790565">
              <w:rPr>
                <w:spacing w:val="55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61"/>
                <w:sz w:val="24"/>
              </w:rPr>
              <w:t xml:space="preserve"> </w:t>
            </w:r>
            <w:r w:rsidRPr="00790565">
              <w:rPr>
                <w:sz w:val="24"/>
              </w:rPr>
              <w:t>«Девушка</w:t>
            </w:r>
            <w:r w:rsidRPr="00790565">
              <w:rPr>
                <w:spacing w:val="59"/>
                <w:sz w:val="24"/>
              </w:rPr>
              <w:t xml:space="preserve"> </w:t>
            </w:r>
            <w:r w:rsidRPr="00790565">
              <w:rPr>
                <w:sz w:val="24"/>
              </w:rPr>
              <w:t>Зухра»</w:t>
            </w:r>
            <w:r w:rsidRPr="00790565">
              <w:rPr>
                <w:sz w:val="24"/>
              </w:rPr>
              <w:tab/>
              <w:t>и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предание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«Шәһәр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ни</w:t>
            </w:r>
            <w:r w:rsidRPr="00790565">
              <w:rPr>
                <w:spacing w:val="57"/>
                <w:sz w:val="24"/>
              </w:rPr>
              <w:t xml:space="preserve"> </w:t>
            </w:r>
            <w:r w:rsidRPr="00790565">
              <w:rPr>
                <w:sz w:val="24"/>
              </w:rPr>
              <w:t>өчен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Казан</w:t>
            </w:r>
            <w:r w:rsidRPr="00790565">
              <w:rPr>
                <w:spacing w:val="57"/>
                <w:sz w:val="24"/>
              </w:rPr>
              <w:t xml:space="preserve"> </w:t>
            </w:r>
            <w:r w:rsidRPr="00790565">
              <w:rPr>
                <w:sz w:val="24"/>
              </w:rPr>
              <w:t>дип</w:t>
            </w:r>
            <w:r w:rsidRPr="00790565">
              <w:rPr>
                <w:spacing w:val="57"/>
                <w:sz w:val="24"/>
              </w:rPr>
              <w:t xml:space="preserve"> </w:t>
            </w:r>
            <w:r w:rsidRPr="00790565">
              <w:rPr>
                <w:sz w:val="24"/>
              </w:rPr>
              <w:t>аталган»</w:t>
            </w:r>
            <w:r w:rsidRPr="00790565">
              <w:rPr>
                <w:spacing w:val="7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«Почему</w:t>
            </w:r>
            <w:r w:rsidRPr="00790565">
              <w:rPr>
                <w:spacing w:val="-10"/>
                <w:sz w:val="24"/>
              </w:rPr>
              <w:t xml:space="preserve"> </w:t>
            </w:r>
            <w:r w:rsidRPr="00790565">
              <w:rPr>
                <w:sz w:val="24"/>
              </w:rPr>
              <w:t>город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назван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Казанью»).</w:t>
            </w:r>
          </w:p>
        </w:tc>
      </w:tr>
      <w:tr w:rsidR="00C912B8" w:rsidTr="00790565">
        <w:trPr>
          <w:trHeight w:val="1656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 w:right="1555"/>
              <w:rPr>
                <w:sz w:val="24"/>
              </w:rPr>
            </w:pPr>
            <w:r w:rsidRPr="00790565">
              <w:rPr>
                <w:b/>
                <w:sz w:val="24"/>
              </w:rPr>
              <w:t xml:space="preserve">Татарские народные сказки </w:t>
            </w:r>
            <w:r w:rsidRPr="00790565">
              <w:rPr>
                <w:sz w:val="24"/>
              </w:rPr>
              <w:t>(повторение изученного в 1-4 класах)</w:t>
            </w:r>
            <w:r w:rsidRPr="00790565">
              <w:rPr>
                <w:spacing w:val="-58"/>
                <w:sz w:val="24"/>
              </w:rPr>
              <w:t xml:space="preserve">  </w:t>
            </w:r>
            <w:r w:rsidRPr="00790565">
              <w:rPr>
                <w:sz w:val="24"/>
              </w:rPr>
              <w:t>Сказки, виды сказок (волшебная сказка «Ак бүре» / «Белый волк»).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Бытовые сказки.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Сказки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о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животных.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 xml:space="preserve">Поэтика </w:t>
            </w:r>
            <w:r w:rsidRPr="00790565">
              <w:rPr>
                <w:spacing w:val="59"/>
                <w:sz w:val="24"/>
              </w:rPr>
              <w:t xml:space="preserve"> </w:t>
            </w:r>
            <w:r w:rsidRPr="00790565">
              <w:rPr>
                <w:sz w:val="24"/>
              </w:rPr>
              <w:t>фольклорных</w:t>
            </w:r>
            <w:r w:rsidRPr="00790565">
              <w:rPr>
                <w:spacing w:val="117"/>
                <w:sz w:val="24"/>
              </w:rPr>
              <w:t xml:space="preserve"> </w:t>
            </w:r>
            <w:r w:rsidRPr="00790565">
              <w:rPr>
                <w:sz w:val="24"/>
              </w:rPr>
              <w:t>произведений</w:t>
            </w:r>
            <w:r w:rsidRPr="00790565">
              <w:rPr>
                <w:spacing w:val="62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(фантастический   или  </w:t>
            </w:r>
            <w:r w:rsidRPr="00790565">
              <w:rPr>
                <w:spacing w:val="6"/>
                <w:sz w:val="24"/>
              </w:rPr>
              <w:t xml:space="preserve"> </w:t>
            </w:r>
            <w:r w:rsidRPr="00790565">
              <w:rPr>
                <w:sz w:val="24"/>
              </w:rPr>
              <w:t>мифологический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 w:right="103"/>
              <w:rPr>
                <w:sz w:val="24"/>
              </w:rPr>
            </w:pPr>
            <w:r w:rsidRPr="00790565">
              <w:rPr>
                <w:sz w:val="24"/>
              </w:rPr>
              <w:t>сюжет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реалистичность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деталях;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использование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таких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художественных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приемов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как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повтор,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антиномичность,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гипербола,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литота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др.).</w:t>
            </w:r>
          </w:p>
        </w:tc>
      </w:tr>
      <w:tr w:rsidR="00C912B8" w:rsidTr="00790565">
        <w:trPr>
          <w:trHeight w:val="273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Героический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эпос.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Характерные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признаки</w:t>
            </w:r>
            <w:r w:rsidRPr="00790565">
              <w:rPr>
                <w:spacing w:val="-7"/>
                <w:sz w:val="24"/>
              </w:rPr>
              <w:t xml:space="preserve"> </w:t>
            </w:r>
            <w:r w:rsidRPr="00790565">
              <w:rPr>
                <w:sz w:val="24"/>
              </w:rPr>
              <w:t>жанра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дастан.</w:t>
            </w:r>
          </w:p>
        </w:tc>
      </w:tr>
      <w:tr w:rsidR="00C912B8" w:rsidTr="00790565">
        <w:trPr>
          <w:trHeight w:val="1326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 w:right="102"/>
              <w:rPr>
                <w:sz w:val="24"/>
              </w:rPr>
            </w:pPr>
            <w:r w:rsidRPr="00790565">
              <w:rPr>
                <w:sz w:val="24"/>
              </w:rPr>
              <w:t>Созвучность и различия татарского народного устного творчества и фольклора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других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народов.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 w:right="100"/>
              <w:rPr>
                <w:sz w:val="24"/>
              </w:rPr>
            </w:pPr>
            <w:r w:rsidRPr="00790565">
              <w:rPr>
                <w:sz w:val="24"/>
              </w:rPr>
              <w:t>Возникновение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литературы,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связь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татарской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литературы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с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фольклором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исламской мифологией (Ф. Амирхан «Ай өстендә Зөһрә кыз» / «Зухра на Луне»).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Олицетворение</w:t>
            </w:r>
            <w:r w:rsidRPr="00790565">
              <w:rPr>
                <w:spacing w:val="32"/>
                <w:sz w:val="24"/>
              </w:rPr>
              <w:t xml:space="preserve"> </w:t>
            </w:r>
            <w:r w:rsidRPr="00790565">
              <w:rPr>
                <w:sz w:val="24"/>
              </w:rPr>
              <w:t>добра</w:t>
            </w:r>
            <w:r w:rsidRPr="00790565">
              <w:rPr>
                <w:spacing w:val="36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34"/>
                <w:sz w:val="24"/>
              </w:rPr>
              <w:t xml:space="preserve"> </w:t>
            </w:r>
            <w:r w:rsidRPr="00790565">
              <w:rPr>
                <w:sz w:val="24"/>
              </w:rPr>
              <w:t>зла.</w:t>
            </w:r>
            <w:r w:rsidRPr="00790565">
              <w:rPr>
                <w:spacing w:val="36"/>
                <w:sz w:val="24"/>
              </w:rPr>
              <w:t xml:space="preserve"> </w:t>
            </w:r>
            <w:r w:rsidRPr="00790565">
              <w:rPr>
                <w:sz w:val="24"/>
              </w:rPr>
              <w:t>Система</w:t>
            </w:r>
            <w:r w:rsidRPr="00790565">
              <w:rPr>
                <w:spacing w:val="32"/>
                <w:sz w:val="24"/>
              </w:rPr>
              <w:t xml:space="preserve"> </w:t>
            </w:r>
            <w:r w:rsidRPr="00790565">
              <w:rPr>
                <w:sz w:val="24"/>
              </w:rPr>
              <w:t>персонажей</w:t>
            </w:r>
            <w:r w:rsidRPr="00790565">
              <w:rPr>
                <w:spacing w:val="30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35"/>
                <w:sz w:val="24"/>
              </w:rPr>
              <w:t xml:space="preserve"> </w:t>
            </w:r>
            <w:r w:rsidRPr="00790565">
              <w:rPr>
                <w:sz w:val="24"/>
              </w:rPr>
              <w:t>тексте.</w:t>
            </w:r>
            <w:r w:rsidRPr="00790565">
              <w:rPr>
                <w:spacing w:val="39"/>
                <w:sz w:val="24"/>
              </w:rPr>
              <w:t xml:space="preserve"> </w:t>
            </w:r>
            <w:r w:rsidRPr="00790565">
              <w:rPr>
                <w:sz w:val="24"/>
              </w:rPr>
              <w:t>Авторский комментарий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происходящих</w:t>
            </w:r>
            <w:r w:rsidRPr="00790565">
              <w:rPr>
                <w:spacing w:val="-7"/>
                <w:sz w:val="24"/>
              </w:rPr>
              <w:t xml:space="preserve"> </w:t>
            </w:r>
            <w:r w:rsidRPr="00790565">
              <w:rPr>
                <w:sz w:val="24"/>
              </w:rPr>
              <w:t>событий.</w:t>
            </w:r>
          </w:p>
        </w:tc>
      </w:tr>
      <w:tr w:rsidR="00C912B8" w:rsidTr="00790565">
        <w:trPr>
          <w:trHeight w:val="509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tabs>
                <w:tab w:val="left" w:pos="587"/>
              </w:tabs>
              <w:spacing w:line="240" w:lineRule="auto"/>
              <w:ind w:left="567" w:right="110"/>
              <w:jc w:val="both"/>
              <w:rPr>
                <w:sz w:val="24"/>
              </w:rPr>
            </w:pPr>
            <w:r w:rsidRPr="00790565">
              <w:rPr>
                <w:sz w:val="24"/>
              </w:rPr>
              <w:t>Фольклорная</w:t>
            </w:r>
            <w:r w:rsidRPr="00790565">
              <w:rPr>
                <w:sz w:val="24"/>
              </w:rPr>
              <w:tab/>
              <w:t>и</w:t>
            </w:r>
            <w:r w:rsidRPr="00790565">
              <w:rPr>
                <w:sz w:val="24"/>
              </w:rPr>
              <w:tab/>
              <w:t>литературная</w:t>
            </w:r>
            <w:r w:rsidRPr="00790565">
              <w:rPr>
                <w:sz w:val="24"/>
              </w:rPr>
              <w:tab/>
              <w:t>сказка</w:t>
            </w:r>
            <w:r w:rsidRPr="00790565">
              <w:rPr>
                <w:sz w:val="24"/>
              </w:rPr>
              <w:tab/>
              <w:t>(Г.Тукай</w:t>
            </w:r>
            <w:r w:rsidRPr="00790565">
              <w:rPr>
                <w:sz w:val="24"/>
              </w:rPr>
              <w:tab/>
              <w:t>«Шүрәле»</w:t>
            </w:r>
            <w:r w:rsidRPr="00790565">
              <w:rPr>
                <w:sz w:val="24"/>
              </w:rPr>
              <w:tab/>
              <w:t>/</w:t>
            </w:r>
            <w:r w:rsidRPr="00790565">
              <w:rPr>
                <w:sz w:val="24"/>
              </w:rPr>
              <w:tab/>
            </w:r>
            <w:r w:rsidRPr="00790565">
              <w:rPr>
                <w:spacing w:val="-1"/>
                <w:sz w:val="24"/>
              </w:rPr>
              <w:t>«Шурале»).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Художественный вымысел. Троп.</w:t>
            </w:r>
          </w:p>
        </w:tc>
      </w:tr>
      <w:tr w:rsidR="00C912B8" w:rsidTr="00790565">
        <w:trPr>
          <w:trHeight w:val="1104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Габдулла</w:t>
            </w:r>
            <w:r w:rsidRPr="00790565">
              <w:rPr>
                <w:b/>
                <w:spacing w:val="116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Тукай</w:t>
            </w:r>
            <w:r w:rsidRPr="00790565">
              <w:rPr>
                <w:sz w:val="24"/>
              </w:rPr>
              <w:t xml:space="preserve">,  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воспевание</w:t>
            </w:r>
            <w:r w:rsidRPr="00790565">
              <w:rPr>
                <w:spacing w:val="95"/>
                <w:sz w:val="24"/>
              </w:rPr>
              <w:t xml:space="preserve"> </w:t>
            </w:r>
            <w:r w:rsidRPr="00790565">
              <w:rPr>
                <w:sz w:val="24"/>
              </w:rPr>
              <w:t>родной</w:t>
            </w:r>
            <w:r w:rsidRPr="00790565">
              <w:rPr>
                <w:spacing w:val="97"/>
                <w:sz w:val="24"/>
              </w:rPr>
              <w:t xml:space="preserve"> </w:t>
            </w:r>
            <w:r w:rsidRPr="00790565">
              <w:rPr>
                <w:sz w:val="24"/>
              </w:rPr>
              <w:t>земли</w:t>
            </w:r>
            <w:r w:rsidRPr="00790565">
              <w:rPr>
                <w:spacing w:val="97"/>
                <w:sz w:val="24"/>
              </w:rPr>
              <w:t xml:space="preserve"> </w:t>
            </w:r>
            <w:r w:rsidRPr="00790565">
              <w:rPr>
                <w:sz w:val="24"/>
              </w:rPr>
              <w:t>(«Пар</w:t>
            </w:r>
            <w:r w:rsidRPr="00790565">
              <w:rPr>
                <w:spacing w:val="96"/>
                <w:sz w:val="24"/>
              </w:rPr>
              <w:t xml:space="preserve"> </w:t>
            </w:r>
            <w:r w:rsidRPr="00790565">
              <w:rPr>
                <w:sz w:val="24"/>
              </w:rPr>
              <w:t>ат»</w:t>
            </w:r>
            <w:r w:rsidRPr="00790565">
              <w:rPr>
                <w:spacing w:val="92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98"/>
                <w:sz w:val="24"/>
              </w:rPr>
              <w:t xml:space="preserve"> </w:t>
            </w:r>
            <w:r w:rsidRPr="00790565">
              <w:rPr>
                <w:sz w:val="24"/>
              </w:rPr>
              <w:t>«Пара</w:t>
            </w:r>
            <w:r w:rsidRPr="00790565">
              <w:rPr>
                <w:spacing w:val="95"/>
                <w:sz w:val="24"/>
              </w:rPr>
              <w:t xml:space="preserve"> </w:t>
            </w:r>
            <w:r w:rsidRPr="00790565">
              <w:rPr>
                <w:sz w:val="24"/>
              </w:rPr>
              <w:t>лошадей»,</w:t>
            </w:r>
          </w:p>
          <w:p w:rsidR="00C912B8" w:rsidRPr="00790565" w:rsidRDefault="00C912B8" w:rsidP="00790565">
            <w:pPr>
              <w:pStyle w:val="TableParagraph"/>
              <w:tabs>
                <w:tab w:val="left" w:pos="445"/>
                <w:tab w:val="left" w:pos="587"/>
              </w:tabs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 xml:space="preserve">«Туган  </w:t>
            </w:r>
            <w:r w:rsidRPr="00790565">
              <w:rPr>
                <w:spacing w:val="14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җиремә»  </w:t>
            </w:r>
            <w:r w:rsidRPr="00790565">
              <w:rPr>
                <w:spacing w:val="8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z w:val="24"/>
              </w:rPr>
              <w:tab/>
              <w:t xml:space="preserve">«Родной  </w:t>
            </w:r>
            <w:r w:rsidRPr="00790565">
              <w:rPr>
                <w:spacing w:val="19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земле»)  </w:t>
            </w:r>
            <w:r w:rsidRPr="00790565">
              <w:rPr>
                <w:spacing w:val="20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в  </w:t>
            </w:r>
            <w:r w:rsidRPr="00790565">
              <w:rPr>
                <w:spacing w:val="20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романтических  </w:t>
            </w:r>
            <w:r w:rsidRPr="00790565">
              <w:rPr>
                <w:spacing w:val="13"/>
                <w:sz w:val="24"/>
              </w:rPr>
              <w:t xml:space="preserve"> </w:t>
            </w:r>
            <w:r w:rsidRPr="00790565">
              <w:rPr>
                <w:sz w:val="24"/>
              </w:rPr>
              <w:t>стихах.</w:t>
            </w:r>
            <w:r w:rsidRPr="00790565">
              <w:rPr>
                <w:sz w:val="24"/>
              </w:rPr>
              <w:tab/>
              <w:t>Сказочное</w:t>
            </w:r>
          </w:p>
          <w:p w:rsidR="00C912B8" w:rsidRPr="00790565" w:rsidRDefault="00C912B8" w:rsidP="00790565">
            <w:pPr>
              <w:pStyle w:val="TableParagraph"/>
              <w:tabs>
                <w:tab w:val="left" w:pos="445"/>
                <w:tab w:val="left" w:pos="587"/>
                <w:tab w:val="left" w:pos="3851"/>
              </w:tabs>
              <w:spacing w:line="240" w:lineRule="auto"/>
              <w:ind w:left="567" w:right="110"/>
              <w:rPr>
                <w:sz w:val="24"/>
              </w:rPr>
            </w:pPr>
            <w:r w:rsidRPr="00790565">
              <w:rPr>
                <w:sz w:val="24"/>
              </w:rPr>
              <w:t xml:space="preserve">воссоздание  </w:t>
            </w:r>
            <w:r w:rsidRPr="00790565">
              <w:rPr>
                <w:spacing w:val="10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поездки  </w:t>
            </w:r>
            <w:r w:rsidRPr="00790565">
              <w:rPr>
                <w:spacing w:val="13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в  </w:t>
            </w:r>
            <w:r w:rsidRPr="00790565">
              <w:rPr>
                <w:spacing w:val="14"/>
                <w:sz w:val="24"/>
              </w:rPr>
              <w:t xml:space="preserve"> </w:t>
            </w:r>
            <w:r w:rsidRPr="00790565">
              <w:rPr>
                <w:sz w:val="24"/>
              </w:rPr>
              <w:t>Казань.</w:t>
            </w:r>
            <w:r w:rsidRPr="00790565">
              <w:rPr>
                <w:sz w:val="24"/>
              </w:rPr>
              <w:tab/>
              <w:t>Мифологизация</w:t>
            </w:r>
            <w:r w:rsidRPr="00790565">
              <w:rPr>
                <w:spacing w:val="14"/>
                <w:sz w:val="24"/>
              </w:rPr>
              <w:t xml:space="preserve"> </w:t>
            </w:r>
            <w:r w:rsidRPr="00790565">
              <w:rPr>
                <w:sz w:val="24"/>
              </w:rPr>
              <w:t>Казани</w:t>
            </w:r>
            <w:r w:rsidRPr="00790565">
              <w:rPr>
                <w:spacing w:val="12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12"/>
                <w:sz w:val="24"/>
              </w:rPr>
              <w:t xml:space="preserve"> </w:t>
            </w:r>
            <w:r w:rsidRPr="00790565">
              <w:rPr>
                <w:sz w:val="24"/>
              </w:rPr>
              <w:t>родной</w:t>
            </w:r>
            <w:r w:rsidRPr="00790565">
              <w:rPr>
                <w:spacing w:val="12"/>
                <w:sz w:val="24"/>
              </w:rPr>
              <w:t xml:space="preserve"> </w:t>
            </w:r>
            <w:r w:rsidRPr="00790565">
              <w:rPr>
                <w:sz w:val="24"/>
              </w:rPr>
              <w:t>земли.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Лексические и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фонетические средства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художественной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речи.</w:t>
            </w:r>
          </w:p>
        </w:tc>
      </w:tr>
      <w:tr w:rsidR="00C912B8" w:rsidTr="00790565">
        <w:trPr>
          <w:trHeight w:val="551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М.Гафури.</w:t>
            </w:r>
            <w:r w:rsidRPr="00790565">
              <w:rPr>
                <w:sz w:val="24"/>
              </w:rPr>
              <w:t>Басня</w:t>
            </w:r>
            <w:r w:rsidRPr="00790565">
              <w:rPr>
                <w:spacing w:val="15"/>
                <w:sz w:val="24"/>
              </w:rPr>
              <w:t xml:space="preserve"> </w:t>
            </w:r>
            <w:r w:rsidRPr="00790565">
              <w:rPr>
                <w:sz w:val="24"/>
              </w:rPr>
              <w:t>«Сарыкны</w:t>
            </w:r>
            <w:r w:rsidRPr="00790565">
              <w:rPr>
                <w:spacing w:val="76"/>
                <w:sz w:val="24"/>
              </w:rPr>
              <w:t xml:space="preserve"> </w:t>
            </w:r>
            <w:r w:rsidRPr="00790565">
              <w:rPr>
                <w:sz w:val="24"/>
              </w:rPr>
              <w:t>кем</w:t>
            </w:r>
            <w:r w:rsidRPr="00790565">
              <w:rPr>
                <w:spacing w:val="76"/>
                <w:sz w:val="24"/>
              </w:rPr>
              <w:t xml:space="preserve"> </w:t>
            </w:r>
            <w:r w:rsidRPr="00790565">
              <w:rPr>
                <w:sz w:val="24"/>
              </w:rPr>
              <w:t>ашаган?»</w:t>
            </w:r>
            <w:r w:rsidRPr="00790565">
              <w:rPr>
                <w:spacing w:val="70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80"/>
                <w:sz w:val="24"/>
              </w:rPr>
              <w:t xml:space="preserve"> </w:t>
            </w:r>
            <w:r w:rsidRPr="00790565">
              <w:rPr>
                <w:sz w:val="24"/>
              </w:rPr>
              <w:t>«Кто</w:t>
            </w:r>
            <w:r w:rsidRPr="00790565">
              <w:rPr>
                <w:spacing w:val="80"/>
                <w:sz w:val="24"/>
              </w:rPr>
              <w:t xml:space="preserve"> </w:t>
            </w:r>
            <w:r w:rsidRPr="00790565">
              <w:rPr>
                <w:sz w:val="24"/>
              </w:rPr>
              <w:t>съел</w:t>
            </w:r>
            <w:r w:rsidRPr="00790565">
              <w:rPr>
                <w:spacing w:val="70"/>
                <w:sz w:val="24"/>
              </w:rPr>
              <w:t xml:space="preserve"> </w:t>
            </w:r>
            <w:r w:rsidRPr="00790565">
              <w:rPr>
                <w:sz w:val="24"/>
              </w:rPr>
              <w:t>овцу?».</w:t>
            </w:r>
            <w:r w:rsidRPr="00790565">
              <w:rPr>
                <w:spacing w:val="77"/>
                <w:sz w:val="24"/>
              </w:rPr>
              <w:t xml:space="preserve"> </w:t>
            </w:r>
            <w:r w:rsidRPr="00790565">
              <w:rPr>
                <w:sz w:val="24"/>
              </w:rPr>
              <w:t>Жанр</w:t>
            </w:r>
            <w:r w:rsidRPr="00790565">
              <w:rPr>
                <w:spacing w:val="75"/>
                <w:sz w:val="24"/>
              </w:rPr>
              <w:t xml:space="preserve"> </w:t>
            </w:r>
            <w:r w:rsidRPr="00790565">
              <w:rPr>
                <w:sz w:val="24"/>
              </w:rPr>
              <w:t>басни.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Аллегорические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образы.</w:t>
            </w:r>
          </w:p>
        </w:tc>
      </w:tr>
      <w:tr w:rsidR="00C912B8" w:rsidTr="00790565">
        <w:trPr>
          <w:trHeight w:val="568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 w:right="1200"/>
              <w:rPr>
                <w:sz w:val="24"/>
              </w:rPr>
            </w:pPr>
            <w:r w:rsidRPr="00790565">
              <w:rPr>
                <w:b/>
                <w:sz w:val="24"/>
              </w:rPr>
              <w:t>Ш.Галиев.</w:t>
            </w:r>
            <w:r w:rsidRPr="00790565">
              <w:rPr>
                <w:b/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«Һәркем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әйтә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дөресен»</w:t>
            </w:r>
            <w:r w:rsidRPr="00790565">
              <w:rPr>
                <w:spacing w:val="-7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«Каждый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говорит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правду».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Детская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литература.</w:t>
            </w:r>
            <w:r w:rsidRPr="00790565">
              <w:rPr>
                <w:spacing w:val="4"/>
                <w:sz w:val="24"/>
              </w:rPr>
              <w:t xml:space="preserve"> </w:t>
            </w:r>
            <w:r w:rsidRPr="00790565">
              <w:rPr>
                <w:sz w:val="24"/>
              </w:rPr>
              <w:t>Юмор,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сатира.</w:t>
            </w:r>
          </w:p>
        </w:tc>
      </w:tr>
      <w:tr w:rsidR="00C912B8" w:rsidTr="00790565">
        <w:trPr>
          <w:trHeight w:val="551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Ф.Яруллин.</w:t>
            </w:r>
            <w:r w:rsidRPr="00790565">
              <w:rPr>
                <w:b/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«Сез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иң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гүзәл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кеше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икәнсез»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«Вы</w:t>
            </w:r>
            <w:r w:rsidRPr="00790565">
              <w:rPr>
                <w:spacing w:val="4"/>
                <w:sz w:val="24"/>
              </w:rPr>
              <w:t xml:space="preserve"> </w:t>
            </w:r>
            <w:r w:rsidRPr="00790565">
              <w:rPr>
                <w:sz w:val="24"/>
              </w:rPr>
              <w:t>–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самый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прекрасный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человек»).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Ритм,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рифма,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стих, строфа.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Стихосложение.</w:t>
            </w:r>
          </w:p>
        </w:tc>
      </w:tr>
      <w:tr w:rsidR="00C912B8" w:rsidTr="00790565">
        <w:trPr>
          <w:trHeight w:val="273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b/>
                <w:sz w:val="24"/>
              </w:rPr>
            </w:pPr>
            <w:r w:rsidRPr="00790565">
              <w:rPr>
                <w:b/>
                <w:sz w:val="24"/>
              </w:rPr>
              <w:t>Повторение</w:t>
            </w:r>
            <w:r w:rsidRPr="00790565">
              <w:rPr>
                <w:b/>
                <w:spacing w:val="-2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и</w:t>
            </w:r>
            <w:r w:rsidRPr="00790565">
              <w:rPr>
                <w:b/>
                <w:spacing w:val="-4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обобщение</w:t>
            </w:r>
            <w:r w:rsidRPr="00790565">
              <w:rPr>
                <w:b/>
                <w:spacing w:val="-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изученного</w:t>
            </w:r>
            <w:r w:rsidRPr="00790565">
              <w:rPr>
                <w:b/>
                <w:spacing w:val="-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в 5 классе.</w:t>
            </w:r>
          </w:p>
        </w:tc>
      </w:tr>
    </w:tbl>
    <w:p w:rsidR="00C912B8" w:rsidRDefault="00C912B8" w:rsidP="006E6DBB">
      <w:pPr>
        <w:ind w:left="567"/>
        <w:jc w:val="center"/>
        <w:rPr>
          <w:sz w:val="24"/>
        </w:rPr>
      </w:pPr>
    </w:p>
    <w:p w:rsidR="00C912B8" w:rsidRDefault="00C912B8" w:rsidP="006E6DBB">
      <w:pPr>
        <w:ind w:left="567"/>
        <w:jc w:val="center"/>
        <w:rPr>
          <w:sz w:val="24"/>
        </w:rPr>
      </w:pPr>
    </w:p>
    <w:p w:rsidR="00C912B8" w:rsidRPr="006E6DBB" w:rsidRDefault="00C912B8" w:rsidP="006E6DBB">
      <w:pPr>
        <w:ind w:left="567"/>
        <w:jc w:val="center"/>
        <w:rPr>
          <w:b/>
          <w:sz w:val="24"/>
        </w:rPr>
      </w:pPr>
      <w:r w:rsidRPr="006E6DBB">
        <w:rPr>
          <w:b/>
          <w:sz w:val="24"/>
        </w:rPr>
        <w:t>6 класс</w:t>
      </w:r>
    </w:p>
    <w:p w:rsidR="00C912B8" w:rsidRDefault="00C912B8" w:rsidP="006E6DBB">
      <w:pPr>
        <w:ind w:left="567"/>
        <w:jc w:val="center"/>
        <w:rPr>
          <w:sz w:val="24"/>
        </w:rPr>
      </w:pPr>
    </w:p>
    <w:tbl>
      <w:tblPr>
        <w:tblW w:w="10368" w:type="dxa"/>
        <w:tblInd w:w="122" w:type="dxa"/>
        <w:tblLayout w:type="fixed"/>
        <w:tblCellMar>
          <w:left w:w="0" w:type="dxa"/>
          <w:right w:w="0" w:type="dxa"/>
        </w:tblCellMar>
        <w:tblLook w:val="01E0"/>
      </w:tblPr>
      <w:tblGrid>
        <w:gridCol w:w="9922"/>
        <w:gridCol w:w="446"/>
      </w:tblGrid>
      <w:tr w:rsidR="00C912B8" w:rsidTr="00790565">
        <w:trPr>
          <w:trHeight w:val="143"/>
        </w:trPr>
        <w:tc>
          <w:tcPr>
            <w:tcW w:w="10368" w:type="dxa"/>
            <w:gridSpan w:val="2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 w:rsidRPr="00790565">
              <w:rPr>
                <w:sz w:val="24"/>
              </w:rPr>
              <w:t xml:space="preserve">          Повторение</w:t>
            </w:r>
            <w:r w:rsidRPr="00790565">
              <w:rPr>
                <w:spacing w:val="53"/>
                <w:sz w:val="24"/>
              </w:rPr>
              <w:t xml:space="preserve"> </w:t>
            </w:r>
            <w:r w:rsidRPr="00790565">
              <w:rPr>
                <w:sz w:val="24"/>
              </w:rPr>
              <w:t>эпических</w:t>
            </w:r>
            <w:r w:rsidRPr="00790565">
              <w:rPr>
                <w:spacing w:val="49"/>
                <w:sz w:val="24"/>
              </w:rPr>
              <w:t xml:space="preserve"> </w:t>
            </w:r>
            <w:r w:rsidRPr="00790565">
              <w:rPr>
                <w:sz w:val="24"/>
              </w:rPr>
              <w:t>жанров</w:t>
            </w:r>
            <w:r w:rsidRPr="00790565">
              <w:rPr>
                <w:spacing w:val="52"/>
                <w:sz w:val="24"/>
              </w:rPr>
              <w:t xml:space="preserve"> </w:t>
            </w:r>
            <w:r w:rsidRPr="00790565">
              <w:rPr>
                <w:sz w:val="24"/>
              </w:rPr>
              <w:t>фольклора</w:t>
            </w:r>
            <w:r w:rsidRPr="00790565">
              <w:rPr>
                <w:spacing w:val="49"/>
                <w:sz w:val="24"/>
              </w:rPr>
              <w:t xml:space="preserve"> </w:t>
            </w:r>
            <w:r w:rsidRPr="00790565">
              <w:rPr>
                <w:sz w:val="24"/>
              </w:rPr>
              <w:t>(баиты,</w:t>
            </w:r>
            <w:r w:rsidRPr="00790565">
              <w:rPr>
                <w:spacing w:val="52"/>
                <w:sz w:val="24"/>
              </w:rPr>
              <w:t xml:space="preserve"> </w:t>
            </w:r>
            <w:r w:rsidRPr="00790565">
              <w:rPr>
                <w:sz w:val="24"/>
              </w:rPr>
              <w:t>сказки,</w:t>
            </w:r>
            <w:r w:rsidRPr="00790565">
              <w:rPr>
                <w:spacing w:val="53"/>
                <w:sz w:val="24"/>
              </w:rPr>
              <w:t xml:space="preserve"> </w:t>
            </w:r>
            <w:r w:rsidRPr="00790565">
              <w:rPr>
                <w:sz w:val="24"/>
              </w:rPr>
              <w:t>предания,</w:t>
            </w:r>
            <w:r w:rsidRPr="00790565">
              <w:rPr>
                <w:spacing w:val="56"/>
                <w:sz w:val="24"/>
              </w:rPr>
              <w:t xml:space="preserve"> </w:t>
            </w:r>
            <w:r w:rsidRPr="00790565">
              <w:rPr>
                <w:sz w:val="24"/>
              </w:rPr>
              <w:t>легенды),</w:t>
            </w:r>
          </w:p>
          <w:p w:rsidR="00C912B8" w:rsidRPr="00790565" w:rsidRDefault="00C912B8" w:rsidP="00790565">
            <w:pPr>
              <w:pStyle w:val="TableParagraph"/>
              <w:tabs>
                <w:tab w:val="left" w:pos="5702"/>
              </w:tabs>
              <w:spacing w:line="240" w:lineRule="auto"/>
              <w:ind w:left="567" w:right="102"/>
              <w:rPr>
                <w:b/>
                <w:sz w:val="24"/>
              </w:rPr>
            </w:pPr>
            <w:r w:rsidRPr="00790565">
              <w:rPr>
                <w:sz w:val="24"/>
              </w:rPr>
              <w:t>метафоричность,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аллегоричность.</w:t>
            </w:r>
            <w:r w:rsidRPr="00790565">
              <w:rPr>
                <w:b/>
                <w:sz w:val="24"/>
              </w:rPr>
              <w:t xml:space="preserve"> </w:t>
            </w:r>
          </w:p>
          <w:p w:rsidR="00C912B8" w:rsidRPr="00790565" w:rsidRDefault="00C912B8" w:rsidP="00790565">
            <w:pPr>
              <w:pStyle w:val="TableParagraph"/>
              <w:tabs>
                <w:tab w:val="left" w:pos="304"/>
              </w:tabs>
              <w:spacing w:line="240" w:lineRule="auto"/>
              <w:ind w:left="304"/>
              <w:rPr>
                <w:sz w:val="24"/>
              </w:rPr>
            </w:pPr>
            <w:r w:rsidRPr="00790565">
              <w:rPr>
                <w:b/>
                <w:sz w:val="24"/>
              </w:rPr>
              <w:t>Мифы.</w:t>
            </w:r>
            <w:r w:rsidRPr="00790565">
              <w:rPr>
                <w:b/>
                <w:spacing w:val="28"/>
                <w:sz w:val="24"/>
              </w:rPr>
              <w:t xml:space="preserve"> </w:t>
            </w:r>
            <w:r w:rsidRPr="00790565">
              <w:rPr>
                <w:sz w:val="24"/>
              </w:rPr>
              <w:t>Концепции</w:t>
            </w:r>
            <w:r w:rsidRPr="00790565">
              <w:rPr>
                <w:spacing w:val="27"/>
                <w:sz w:val="24"/>
              </w:rPr>
              <w:t xml:space="preserve"> </w:t>
            </w:r>
            <w:r w:rsidRPr="00790565">
              <w:rPr>
                <w:sz w:val="24"/>
              </w:rPr>
              <w:t>о</w:t>
            </w:r>
            <w:r w:rsidRPr="00790565">
              <w:rPr>
                <w:spacing w:val="29"/>
                <w:sz w:val="24"/>
              </w:rPr>
              <w:t xml:space="preserve"> </w:t>
            </w:r>
            <w:r w:rsidRPr="00790565">
              <w:rPr>
                <w:sz w:val="24"/>
              </w:rPr>
              <w:t>происхождении</w:t>
            </w:r>
            <w:r w:rsidRPr="00790565">
              <w:rPr>
                <w:spacing w:val="27"/>
                <w:sz w:val="24"/>
              </w:rPr>
              <w:t xml:space="preserve"> </w:t>
            </w:r>
            <w:r w:rsidRPr="00790565">
              <w:rPr>
                <w:sz w:val="24"/>
              </w:rPr>
              <w:t>мифов.</w:t>
            </w:r>
            <w:r w:rsidRPr="00790565">
              <w:rPr>
                <w:spacing w:val="27"/>
                <w:sz w:val="24"/>
              </w:rPr>
              <w:t xml:space="preserve"> </w:t>
            </w:r>
            <w:r w:rsidRPr="00790565">
              <w:rPr>
                <w:sz w:val="24"/>
              </w:rPr>
              <w:t>Классификация</w:t>
            </w:r>
            <w:r w:rsidRPr="00790565">
              <w:rPr>
                <w:spacing w:val="30"/>
                <w:sz w:val="24"/>
              </w:rPr>
              <w:t xml:space="preserve"> </w:t>
            </w:r>
            <w:r w:rsidRPr="00790565">
              <w:rPr>
                <w:sz w:val="24"/>
              </w:rPr>
              <w:t>мифов.</w:t>
            </w:r>
            <w:r w:rsidRPr="00790565">
              <w:rPr>
                <w:spacing w:val="28"/>
                <w:sz w:val="24"/>
              </w:rPr>
              <w:t xml:space="preserve"> </w:t>
            </w:r>
            <w:r w:rsidRPr="00790565">
              <w:rPr>
                <w:sz w:val="24"/>
              </w:rPr>
              <w:t>Татарские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народные</w:t>
            </w:r>
            <w:r w:rsidRPr="00790565">
              <w:rPr>
                <w:spacing w:val="54"/>
                <w:sz w:val="24"/>
              </w:rPr>
              <w:t xml:space="preserve"> </w:t>
            </w:r>
            <w:r w:rsidRPr="00790565">
              <w:rPr>
                <w:sz w:val="24"/>
              </w:rPr>
              <w:t>мифы</w:t>
            </w:r>
            <w:r w:rsidRPr="00790565">
              <w:rPr>
                <w:spacing w:val="53"/>
                <w:sz w:val="24"/>
              </w:rPr>
              <w:t xml:space="preserve"> </w:t>
            </w:r>
            <w:r w:rsidRPr="00790565">
              <w:rPr>
                <w:sz w:val="24"/>
              </w:rPr>
              <w:t>(«Алып</w:t>
            </w:r>
            <w:r w:rsidRPr="00790565">
              <w:rPr>
                <w:spacing w:val="61"/>
                <w:sz w:val="24"/>
              </w:rPr>
              <w:t xml:space="preserve"> </w:t>
            </w:r>
            <w:r w:rsidRPr="00790565">
              <w:rPr>
                <w:sz w:val="24"/>
              </w:rPr>
              <w:t>кешеләр»</w:t>
            </w:r>
            <w:r w:rsidRPr="00790565">
              <w:rPr>
                <w:spacing w:val="56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61"/>
                <w:sz w:val="24"/>
              </w:rPr>
              <w:t xml:space="preserve"> </w:t>
            </w:r>
            <w:r w:rsidRPr="00790565">
              <w:rPr>
                <w:sz w:val="24"/>
              </w:rPr>
              <w:t>«Великаны»,  «Җил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иясе</w:t>
            </w:r>
            <w:r w:rsidRPr="00790565">
              <w:rPr>
                <w:spacing w:val="56"/>
                <w:sz w:val="24"/>
              </w:rPr>
              <w:t xml:space="preserve"> </w:t>
            </w:r>
            <w:r w:rsidRPr="00790565">
              <w:rPr>
                <w:sz w:val="24"/>
              </w:rPr>
              <w:t>җил</w:t>
            </w:r>
            <w:r w:rsidRPr="00790565">
              <w:rPr>
                <w:spacing w:val="58"/>
                <w:sz w:val="24"/>
              </w:rPr>
              <w:t xml:space="preserve"> </w:t>
            </w:r>
            <w:r w:rsidRPr="00790565">
              <w:rPr>
                <w:sz w:val="24"/>
              </w:rPr>
              <w:t>чыгара»</w:t>
            </w:r>
            <w:r w:rsidRPr="00790565">
              <w:rPr>
                <w:spacing w:val="57"/>
                <w:sz w:val="24"/>
              </w:rPr>
              <w:t xml:space="preserve"> </w:t>
            </w:r>
            <w:r w:rsidRPr="00790565">
              <w:rPr>
                <w:sz w:val="24"/>
              </w:rPr>
              <w:t>/«Откуда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появляется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ветер»).</w:t>
            </w:r>
          </w:p>
          <w:p w:rsidR="00C912B8" w:rsidRPr="00790565" w:rsidRDefault="00C912B8" w:rsidP="00790565">
            <w:pPr>
              <w:pStyle w:val="TableParagraph"/>
              <w:tabs>
                <w:tab w:val="left" w:pos="304"/>
              </w:tabs>
              <w:spacing w:line="240" w:lineRule="auto"/>
              <w:ind w:left="304"/>
              <w:rPr>
                <w:sz w:val="24"/>
              </w:rPr>
            </w:pPr>
          </w:p>
        </w:tc>
      </w:tr>
      <w:tr w:rsidR="00C912B8" w:rsidTr="00790565">
        <w:trPr>
          <w:trHeight w:val="80"/>
        </w:trPr>
        <w:tc>
          <w:tcPr>
            <w:tcW w:w="10368" w:type="dxa"/>
            <w:gridSpan w:val="2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C912B8" w:rsidTr="00790565">
        <w:trPr>
          <w:trHeight w:val="1934"/>
        </w:trPr>
        <w:tc>
          <w:tcPr>
            <w:tcW w:w="10368" w:type="dxa"/>
            <w:gridSpan w:val="2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87" w:right="99"/>
              <w:rPr>
                <w:sz w:val="24"/>
              </w:rPr>
            </w:pPr>
            <w:r w:rsidRPr="00790565">
              <w:rPr>
                <w:b/>
                <w:sz w:val="24"/>
              </w:rPr>
              <w:t xml:space="preserve">Развитие мифологических и религиозных сюжетов в литературе. </w:t>
            </w:r>
            <w:r w:rsidRPr="00790565">
              <w:rPr>
                <w:sz w:val="24"/>
              </w:rPr>
              <w:t>Научная и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литературная деятельность Каюма Насыри (1825-1902). Изучение им фольклора,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этнографии,</w:t>
            </w:r>
            <w:r w:rsidRPr="00790565">
              <w:rPr>
                <w:spacing w:val="39"/>
                <w:sz w:val="24"/>
              </w:rPr>
              <w:t xml:space="preserve"> </w:t>
            </w:r>
            <w:r w:rsidRPr="00790565">
              <w:rPr>
                <w:sz w:val="24"/>
              </w:rPr>
              <w:t>литературы,</w:t>
            </w:r>
            <w:r w:rsidRPr="00790565">
              <w:rPr>
                <w:spacing w:val="39"/>
                <w:sz w:val="24"/>
              </w:rPr>
              <w:t xml:space="preserve"> </w:t>
            </w:r>
            <w:r w:rsidRPr="00790565">
              <w:rPr>
                <w:sz w:val="24"/>
              </w:rPr>
              <w:t>истории</w:t>
            </w:r>
            <w:r w:rsidRPr="00790565">
              <w:rPr>
                <w:spacing w:val="33"/>
                <w:sz w:val="24"/>
              </w:rPr>
              <w:t xml:space="preserve"> </w:t>
            </w:r>
            <w:r w:rsidRPr="00790565">
              <w:rPr>
                <w:sz w:val="24"/>
              </w:rPr>
              <w:t>татар.</w:t>
            </w:r>
            <w:r w:rsidRPr="00790565">
              <w:rPr>
                <w:spacing w:val="40"/>
                <w:sz w:val="24"/>
              </w:rPr>
              <w:t xml:space="preserve"> </w:t>
            </w:r>
            <w:r w:rsidRPr="00790565">
              <w:rPr>
                <w:spacing w:val="9"/>
                <w:sz w:val="24"/>
              </w:rPr>
              <w:t>Повесть</w:t>
            </w:r>
            <w:r w:rsidRPr="00790565">
              <w:rPr>
                <w:spacing w:val="68"/>
                <w:sz w:val="24"/>
              </w:rPr>
              <w:t xml:space="preserve"> </w:t>
            </w:r>
            <w:r w:rsidRPr="00790565">
              <w:rPr>
                <w:sz w:val="24"/>
              </w:rPr>
              <w:t>К.</w:t>
            </w:r>
            <w:r w:rsidRPr="00790565">
              <w:rPr>
                <w:spacing w:val="39"/>
                <w:sz w:val="24"/>
              </w:rPr>
              <w:t xml:space="preserve"> </w:t>
            </w:r>
            <w:r w:rsidRPr="00790565">
              <w:rPr>
                <w:sz w:val="24"/>
              </w:rPr>
              <w:t>Насыри</w:t>
            </w:r>
            <w:r w:rsidRPr="00790565">
              <w:rPr>
                <w:spacing w:val="12"/>
                <w:sz w:val="24"/>
              </w:rPr>
              <w:t xml:space="preserve"> </w:t>
            </w:r>
            <w:r w:rsidRPr="00790565">
              <w:rPr>
                <w:sz w:val="24"/>
              </w:rPr>
              <w:t>«Әбүгалисина»</w:t>
            </w:r>
            <w:r w:rsidRPr="00790565">
              <w:rPr>
                <w:spacing w:val="32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«Абу</w:t>
            </w:r>
            <w:r w:rsidRPr="00790565">
              <w:rPr>
                <w:spacing w:val="-7"/>
                <w:sz w:val="24"/>
              </w:rPr>
              <w:t xml:space="preserve"> </w:t>
            </w:r>
            <w:r w:rsidRPr="00790565">
              <w:rPr>
                <w:sz w:val="24"/>
              </w:rPr>
              <w:t>Али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Сина». Фантастический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сюжет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просветительские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идеи в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повести.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Просветительское движение у</w:t>
            </w:r>
            <w:r w:rsidRPr="00790565">
              <w:rPr>
                <w:spacing w:val="-8"/>
                <w:sz w:val="24"/>
              </w:rPr>
              <w:t xml:space="preserve"> </w:t>
            </w:r>
            <w:r w:rsidRPr="00790565">
              <w:rPr>
                <w:sz w:val="24"/>
              </w:rPr>
              <w:t>татар.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 w:right="94"/>
              <w:rPr>
                <w:sz w:val="24"/>
              </w:rPr>
            </w:pPr>
            <w:r w:rsidRPr="00790565">
              <w:rPr>
                <w:i/>
                <w:sz w:val="24"/>
              </w:rPr>
              <w:t>Тема</w:t>
            </w:r>
            <w:r w:rsidRPr="00790565">
              <w:rPr>
                <w:i/>
                <w:spacing w:val="3"/>
                <w:sz w:val="24"/>
              </w:rPr>
              <w:t xml:space="preserve"> </w:t>
            </w:r>
            <w:r w:rsidRPr="00790565">
              <w:rPr>
                <w:i/>
                <w:sz w:val="24"/>
              </w:rPr>
              <w:t>для</w:t>
            </w:r>
            <w:r w:rsidRPr="00790565">
              <w:rPr>
                <w:i/>
                <w:spacing w:val="1"/>
                <w:sz w:val="24"/>
              </w:rPr>
              <w:t xml:space="preserve"> </w:t>
            </w:r>
            <w:r w:rsidRPr="00790565">
              <w:rPr>
                <w:i/>
                <w:sz w:val="24"/>
              </w:rPr>
              <w:t>обсуждения.</w:t>
            </w:r>
            <w:r w:rsidRPr="00790565">
              <w:rPr>
                <w:i/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Образ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Абу</w:t>
            </w:r>
            <w:r w:rsidRPr="00790565">
              <w:rPr>
                <w:spacing w:val="58"/>
                <w:sz w:val="24"/>
              </w:rPr>
              <w:t xml:space="preserve"> </w:t>
            </w:r>
            <w:r w:rsidRPr="00790565">
              <w:rPr>
                <w:sz w:val="24"/>
              </w:rPr>
              <w:t>Али</w:t>
            </w:r>
            <w:r w:rsidRPr="00790565">
              <w:rPr>
                <w:spacing w:val="4"/>
                <w:sz w:val="24"/>
              </w:rPr>
              <w:t xml:space="preserve"> </w:t>
            </w:r>
            <w:r w:rsidRPr="00790565">
              <w:rPr>
                <w:sz w:val="24"/>
              </w:rPr>
              <w:t>Сины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–</w:t>
            </w:r>
            <w:r w:rsidRPr="00790565">
              <w:rPr>
                <w:spacing w:val="58"/>
                <w:sz w:val="24"/>
              </w:rPr>
              <w:t xml:space="preserve"> </w:t>
            </w:r>
            <w:r w:rsidRPr="00790565">
              <w:rPr>
                <w:sz w:val="24"/>
              </w:rPr>
              <w:t>исторический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персонаж,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сказочный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герой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или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просветительский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идеал?</w:t>
            </w:r>
          </w:p>
        </w:tc>
      </w:tr>
      <w:tr w:rsidR="00C912B8" w:rsidTr="00790565">
        <w:trPr>
          <w:trHeight w:val="1104"/>
        </w:trPr>
        <w:tc>
          <w:tcPr>
            <w:tcW w:w="10368" w:type="dxa"/>
            <w:gridSpan w:val="2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 w:right="90"/>
              <w:rPr>
                <w:sz w:val="24"/>
              </w:rPr>
            </w:pPr>
            <w:r w:rsidRPr="00790565">
              <w:rPr>
                <w:sz w:val="24"/>
              </w:rPr>
              <w:t>Переход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фольклорных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жанров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литературу: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условность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(Г.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Рахим</w:t>
            </w:r>
            <w:r w:rsidRPr="00790565">
              <w:rPr>
                <w:spacing w:val="61"/>
                <w:sz w:val="24"/>
              </w:rPr>
              <w:t xml:space="preserve"> </w:t>
            </w:r>
            <w:r w:rsidRPr="00790565">
              <w:rPr>
                <w:sz w:val="24"/>
              </w:rPr>
              <w:t>«Яз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әкиятләре» / «Весенние сказки»). Аллегорическая образность. Повествование от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лица</w:t>
            </w:r>
            <w:r w:rsidRPr="00790565">
              <w:rPr>
                <w:spacing w:val="19"/>
                <w:sz w:val="24"/>
              </w:rPr>
              <w:t xml:space="preserve"> </w:t>
            </w:r>
            <w:r w:rsidRPr="00790565">
              <w:rPr>
                <w:sz w:val="24"/>
              </w:rPr>
              <w:t>персонажа-рассказчика.</w:t>
            </w:r>
            <w:r w:rsidRPr="00790565">
              <w:rPr>
                <w:spacing w:val="22"/>
                <w:sz w:val="24"/>
              </w:rPr>
              <w:t xml:space="preserve"> </w:t>
            </w:r>
            <w:r w:rsidRPr="00790565">
              <w:rPr>
                <w:sz w:val="24"/>
              </w:rPr>
              <w:t>Утверждение</w:t>
            </w:r>
            <w:r w:rsidRPr="00790565">
              <w:rPr>
                <w:spacing w:val="19"/>
                <w:sz w:val="24"/>
              </w:rPr>
              <w:t xml:space="preserve"> </w:t>
            </w:r>
            <w:r w:rsidRPr="00790565">
              <w:rPr>
                <w:sz w:val="24"/>
              </w:rPr>
              <w:t>бескорыстия</w:t>
            </w:r>
            <w:r w:rsidRPr="00790565">
              <w:rPr>
                <w:spacing w:val="20"/>
                <w:sz w:val="24"/>
              </w:rPr>
              <w:t xml:space="preserve"> </w:t>
            </w:r>
            <w:r w:rsidRPr="00790565">
              <w:rPr>
                <w:sz w:val="24"/>
              </w:rPr>
              <w:t>как</w:t>
            </w:r>
            <w:r w:rsidRPr="00790565">
              <w:rPr>
                <w:spacing w:val="18"/>
                <w:sz w:val="24"/>
              </w:rPr>
              <w:t xml:space="preserve"> </w:t>
            </w:r>
            <w:r w:rsidRPr="00790565">
              <w:rPr>
                <w:sz w:val="24"/>
              </w:rPr>
              <w:t>важного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человеческого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качества.</w:t>
            </w:r>
          </w:p>
        </w:tc>
      </w:tr>
      <w:tr w:rsidR="00C912B8" w:rsidTr="00790565">
        <w:trPr>
          <w:trHeight w:val="1371"/>
        </w:trPr>
        <w:tc>
          <w:tcPr>
            <w:tcW w:w="10368" w:type="dxa"/>
            <w:gridSpan w:val="2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Г.</w:t>
            </w:r>
            <w:r w:rsidRPr="00790565">
              <w:rPr>
                <w:b/>
                <w:spacing w:val="49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Ибрагимов</w:t>
            </w:r>
            <w:r w:rsidRPr="00790565">
              <w:rPr>
                <w:sz w:val="24"/>
              </w:rPr>
              <w:t>.</w:t>
            </w:r>
            <w:r w:rsidRPr="00790565">
              <w:rPr>
                <w:spacing w:val="49"/>
                <w:sz w:val="24"/>
              </w:rPr>
              <w:t xml:space="preserve"> </w:t>
            </w:r>
            <w:r w:rsidRPr="00790565">
              <w:rPr>
                <w:sz w:val="24"/>
              </w:rPr>
              <w:t>Прославление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гармонии</w:t>
            </w:r>
            <w:r w:rsidRPr="00790565">
              <w:rPr>
                <w:spacing w:val="9"/>
                <w:sz w:val="24"/>
              </w:rPr>
              <w:t xml:space="preserve"> </w:t>
            </w:r>
            <w:r w:rsidRPr="00790565">
              <w:rPr>
                <w:sz w:val="24"/>
              </w:rPr>
              <w:t>бытия,</w:t>
            </w:r>
            <w:r w:rsidRPr="00790565">
              <w:rPr>
                <w:spacing w:val="49"/>
                <w:sz w:val="24"/>
              </w:rPr>
              <w:t xml:space="preserve"> </w:t>
            </w:r>
            <w:r w:rsidRPr="00790565">
              <w:rPr>
                <w:sz w:val="24"/>
              </w:rPr>
              <w:t>нравственной</w:t>
            </w:r>
            <w:r w:rsidRPr="00790565">
              <w:rPr>
                <w:spacing w:val="43"/>
                <w:sz w:val="24"/>
              </w:rPr>
              <w:t xml:space="preserve"> </w:t>
            </w:r>
            <w:r w:rsidRPr="00790565">
              <w:rPr>
                <w:sz w:val="24"/>
              </w:rPr>
              <w:t>цельности</w:t>
            </w:r>
            <w:r w:rsidRPr="00790565">
              <w:rPr>
                <w:spacing w:val="49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красоты</w:t>
            </w:r>
            <w:r w:rsidRPr="00790565">
              <w:rPr>
                <w:spacing w:val="51"/>
                <w:sz w:val="24"/>
              </w:rPr>
              <w:t xml:space="preserve"> </w:t>
            </w:r>
            <w:r w:rsidRPr="00790565">
              <w:rPr>
                <w:sz w:val="24"/>
              </w:rPr>
              <w:t>народной</w:t>
            </w:r>
            <w:r w:rsidRPr="00790565">
              <w:rPr>
                <w:spacing w:val="49"/>
                <w:sz w:val="24"/>
              </w:rPr>
              <w:t xml:space="preserve"> </w:t>
            </w:r>
            <w:r w:rsidRPr="00790565">
              <w:rPr>
                <w:sz w:val="24"/>
              </w:rPr>
              <w:t>жизни</w:t>
            </w:r>
            <w:r w:rsidRPr="00790565">
              <w:rPr>
                <w:spacing w:val="50"/>
                <w:sz w:val="24"/>
              </w:rPr>
              <w:t xml:space="preserve"> </w:t>
            </w:r>
            <w:r w:rsidRPr="00790565">
              <w:rPr>
                <w:sz w:val="24"/>
              </w:rPr>
              <w:t>(«Алмачуар»</w:t>
            </w:r>
            <w:r w:rsidRPr="00790565">
              <w:rPr>
                <w:spacing w:val="49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55"/>
                <w:sz w:val="24"/>
              </w:rPr>
              <w:t xml:space="preserve"> </w:t>
            </w:r>
            <w:r w:rsidRPr="00790565">
              <w:rPr>
                <w:sz w:val="24"/>
              </w:rPr>
              <w:t>«Чубарый»).</w:t>
            </w:r>
            <w:r w:rsidRPr="00790565">
              <w:rPr>
                <w:spacing w:val="47"/>
                <w:sz w:val="24"/>
              </w:rPr>
              <w:t xml:space="preserve"> </w:t>
            </w:r>
            <w:r w:rsidRPr="00790565">
              <w:rPr>
                <w:sz w:val="24"/>
              </w:rPr>
              <w:t>Система</w:t>
            </w:r>
            <w:r w:rsidRPr="00790565">
              <w:rPr>
                <w:spacing w:val="44"/>
                <w:sz w:val="24"/>
              </w:rPr>
              <w:t xml:space="preserve"> </w:t>
            </w:r>
            <w:r w:rsidRPr="00790565">
              <w:rPr>
                <w:sz w:val="24"/>
              </w:rPr>
              <w:t>образов</w:t>
            </w:r>
            <w:r w:rsidRPr="00790565">
              <w:rPr>
                <w:spacing w:val="46"/>
                <w:sz w:val="24"/>
              </w:rPr>
              <w:t xml:space="preserve"> </w:t>
            </w:r>
            <w:r w:rsidRPr="00790565">
              <w:rPr>
                <w:sz w:val="24"/>
              </w:rPr>
              <w:t>людей.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 xml:space="preserve">Образ  </w:t>
            </w:r>
            <w:r w:rsidRPr="00790565">
              <w:rPr>
                <w:spacing w:val="7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Алмачуар.  </w:t>
            </w:r>
            <w:r w:rsidRPr="00790565">
              <w:rPr>
                <w:spacing w:val="8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Любовь  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маленького  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героя  </w:t>
            </w:r>
            <w:r w:rsidRPr="00790565">
              <w:rPr>
                <w:spacing w:val="7"/>
                <w:sz w:val="24"/>
              </w:rPr>
              <w:t xml:space="preserve"> </w:t>
            </w:r>
            <w:r w:rsidRPr="00790565">
              <w:rPr>
                <w:sz w:val="24"/>
              </w:rPr>
              <w:t>к   лошади.</w:t>
            </w:r>
            <w:r w:rsidRPr="00790565">
              <w:rPr>
                <w:spacing w:val="120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Функции  </w:t>
            </w:r>
            <w:r w:rsidRPr="00790565">
              <w:rPr>
                <w:spacing w:val="8"/>
                <w:sz w:val="24"/>
              </w:rPr>
              <w:t xml:space="preserve"> </w:t>
            </w:r>
            <w:r w:rsidRPr="00790565">
              <w:rPr>
                <w:sz w:val="24"/>
              </w:rPr>
              <w:t>образов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мальчика-рассказчика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4"/>
                <w:sz w:val="24"/>
              </w:rPr>
              <w:t xml:space="preserve"> </w:t>
            </w:r>
            <w:r w:rsidRPr="00790565">
              <w:rPr>
                <w:sz w:val="24"/>
              </w:rPr>
              <w:t>взрослого</w:t>
            </w:r>
            <w:r w:rsidRPr="00790565">
              <w:rPr>
                <w:spacing w:val="6"/>
                <w:sz w:val="24"/>
              </w:rPr>
              <w:t xml:space="preserve"> </w:t>
            </w:r>
            <w:r w:rsidRPr="00790565">
              <w:rPr>
                <w:sz w:val="24"/>
              </w:rPr>
              <w:t>повествователя.</w:t>
            </w:r>
            <w:r w:rsidRPr="00790565">
              <w:rPr>
                <w:spacing w:val="5"/>
                <w:sz w:val="24"/>
              </w:rPr>
              <w:t xml:space="preserve"> </w:t>
            </w:r>
            <w:r w:rsidRPr="00790565">
              <w:rPr>
                <w:sz w:val="24"/>
              </w:rPr>
              <w:t>Этнографические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детали</w:t>
            </w:r>
            <w:r w:rsidRPr="00790565">
              <w:rPr>
                <w:spacing w:val="4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материалы.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Образ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татарской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деревни.</w:t>
            </w:r>
          </w:p>
        </w:tc>
      </w:tr>
      <w:tr w:rsidR="00C912B8" w:rsidTr="00790565">
        <w:trPr>
          <w:trHeight w:val="825"/>
        </w:trPr>
        <w:tc>
          <w:tcPr>
            <w:tcW w:w="10368" w:type="dxa"/>
            <w:gridSpan w:val="2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Г.Тукай</w:t>
            </w:r>
            <w:r w:rsidRPr="00790565">
              <w:rPr>
                <w:sz w:val="24"/>
              </w:rPr>
              <w:t>.</w:t>
            </w:r>
            <w:r w:rsidRPr="00790565">
              <w:rPr>
                <w:spacing w:val="16"/>
                <w:sz w:val="24"/>
              </w:rPr>
              <w:t xml:space="preserve"> </w:t>
            </w:r>
            <w:r w:rsidRPr="00790565">
              <w:rPr>
                <w:sz w:val="24"/>
              </w:rPr>
              <w:t>Автобиографическая</w:t>
            </w:r>
            <w:r w:rsidRPr="00790565">
              <w:rPr>
                <w:spacing w:val="14"/>
                <w:sz w:val="24"/>
              </w:rPr>
              <w:t xml:space="preserve"> </w:t>
            </w:r>
            <w:r w:rsidRPr="00790565">
              <w:rPr>
                <w:sz w:val="24"/>
              </w:rPr>
              <w:t>повесть</w:t>
            </w:r>
            <w:r w:rsidRPr="00790565">
              <w:rPr>
                <w:spacing w:val="20"/>
                <w:sz w:val="24"/>
              </w:rPr>
              <w:t xml:space="preserve"> </w:t>
            </w:r>
            <w:r w:rsidRPr="00790565">
              <w:rPr>
                <w:sz w:val="24"/>
              </w:rPr>
              <w:t>«Исемдә</w:t>
            </w:r>
            <w:r w:rsidRPr="00790565">
              <w:rPr>
                <w:spacing w:val="13"/>
                <w:sz w:val="24"/>
              </w:rPr>
              <w:t xml:space="preserve"> </w:t>
            </w:r>
            <w:r w:rsidRPr="00790565">
              <w:rPr>
                <w:sz w:val="24"/>
              </w:rPr>
              <w:t>калганнар»</w:t>
            </w:r>
            <w:r w:rsidRPr="00790565">
              <w:rPr>
                <w:spacing w:val="9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14"/>
                <w:sz w:val="24"/>
              </w:rPr>
              <w:t xml:space="preserve"> </w:t>
            </w:r>
            <w:r w:rsidRPr="00790565">
              <w:rPr>
                <w:sz w:val="24"/>
              </w:rPr>
              <w:t>«Оставшиеся</w:t>
            </w:r>
            <w:r w:rsidRPr="00790565">
              <w:rPr>
                <w:spacing w:val="14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памяти».</w:t>
            </w:r>
            <w:r w:rsidRPr="00790565">
              <w:rPr>
                <w:spacing w:val="55"/>
                <w:sz w:val="24"/>
              </w:rPr>
              <w:t xml:space="preserve"> </w:t>
            </w:r>
            <w:r w:rsidRPr="00790565">
              <w:rPr>
                <w:sz w:val="24"/>
              </w:rPr>
              <w:t>Образ</w:t>
            </w:r>
            <w:r w:rsidRPr="00790565">
              <w:rPr>
                <w:spacing w:val="54"/>
                <w:sz w:val="24"/>
              </w:rPr>
              <w:t xml:space="preserve"> </w:t>
            </w:r>
            <w:r w:rsidRPr="00790565">
              <w:rPr>
                <w:sz w:val="24"/>
              </w:rPr>
              <w:t>повествователя:</w:t>
            </w:r>
            <w:r w:rsidRPr="00790565">
              <w:rPr>
                <w:spacing w:val="49"/>
                <w:sz w:val="24"/>
              </w:rPr>
              <w:t xml:space="preserve"> </w:t>
            </w:r>
            <w:r w:rsidRPr="00790565">
              <w:rPr>
                <w:sz w:val="24"/>
              </w:rPr>
              <w:t>маленький</w:t>
            </w:r>
            <w:r w:rsidRPr="00790565">
              <w:rPr>
                <w:spacing w:val="54"/>
                <w:sz w:val="24"/>
              </w:rPr>
              <w:t xml:space="preserve"> </w:t>
            </w:r>
            <w:r w:rsidRPr="00790565">
              <w:rPr>
                <w:sz w:val="24"/>
              </w:rPr>
              <w:t>Апуш</w:t>
            </w:r>
            <w:r w:rsidRPr="00790565">
              <w:rPr>
                <w:spacing w:val="55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54"/>
                <w:sz w:val="24"/>
              </w:rPr>
              <w:t xml:space="preserve"> </w:t>
            </w:r>
            <w:r w:rsidRPr="00790565">
              <w:rPr>
                <w:sz w:val="24"/>
              </w:rPr>
              <w:t>поэт</w:t>
            </w:r>
            <w:r w:rsidRPr="00790565">
              <w:rPr>
                <w:spacing w:val="55"/>
                <w:sz w:val="24"/>
              </w:rPr>
              <w:t xml:space="preserve"> </w:t>
            </w:r>
            <w:r w:rsidRPr="00790565">
              <w:rPr>
                <w:sz w:val="24"/>
              </w:rPr>
              <w:t>Габдулла.</w:t>
            </w:r>
            <w:r w:rsidRPr="00790565">
              <w:rPr>
                <w:spacing w:val="55"/>
                <w:sz w:val="24"/>
              </w:rPr>
              <w:t xml:space="preserve"> </w:t>
            </w:r>
            <w:r w:rsidRPr="00790565">
              <w:rPr>
                <w:sz w:val="24"/>
              </w:rPr>
              <w:t>Характер.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Воспоминания,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условность,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вымысел.</w:t>
            </w:r>
          </w:p>
        </w:tc>
      </w:tr>
      <w:tr w:rsidR="00C912B8" w:rsidTr="00790565">
        <w:trPr>
          <w:trHeight w:val="830"/>
        </w:trPr>
        <w:tc>
          <w:tcPr>
            <w:tcW w:w="10368" w:type="dxa"/>
            <w:gridSpan w:val="2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Р.Батулла.</w:t>
            </w:r>
            <w:r w:rsidRPr="00790565">
              <w:rPr>
                <w:b/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«Имче»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«Знахарка».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Исторический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сюжет</w:t>
            </w:r>
            <w:r w:rsidRPr="00790565">
              <w:rPr>
                <w:spacing w:val="-8"/>
                <w:sz w:val="24"/>
              </w:rPr>
              <w:t xml:space="preserve"> </w:t>
            </w:r>
            <w:r w:rsidRPr="00790565">
              <w:rPr>
                <w:sz w:val="24"/>
              </w:rPr>
              <w:t>о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детстве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Тукая.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Сходство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героя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Батуллы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с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Тукаевским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Апуш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отличия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от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него.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Приёмы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создания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исторических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ситуаций.</w:t>
            </w:r>
            <w:r w:rsidRPr="00790565">
              <w:rPr>
                <w:spacing w:val="4"/>
                <w:sz w:val="24"/>
              </w:rPr>
              <w:t xml:space="preserve"> </w:t>
            </w:r>
            <w:r w:rsidRPr="00790565">
              <w:rPr>
                <w:sz w:val="24"/>
              </w:rPr>
              <w:t>Особенности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рассказывания.</w:t>
            </w:r>
          </w:p>
        </w:tc>
      </w:tr>
      <w:tr w:rsidR="00C912B8" w:rsidTr="00790565">
        <w:trPr>
          <w:trHeight w:val="1103"/>
        </w:trPr>
        <w:tc>
          <w:tcPr>
            <w:tcW w:w="10368" w:type="dxa"/>
            <w:gridSpan w:val="2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 w:right="90"/>
              <w:rPr>
                <w:sz w:val="24"/>
              </w:rPr>
            </w:pPr>
            <w:r w:rsidRPr="00790565">
              <w:rPr>
                <w:b/>
                <w:sz w:val="24"/>
              </w:rPr>
              <w:t>Комические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образы.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Жизнь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творчество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Г.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Камала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–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одного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из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pacing w:val="-4"/>
                <w:sz w:val="24"/>
              </w:rPr>
              <w:t xml:space="preserve">основоположников </w:t>
            </w:r>
            <w:r w:rsidRPr="00790565">
              <w:rPr>
                <w:spacing w:val="-3"/>
                <w:sz w:val="24"/>
              </w:rPr>
              <w:t>татарской реалистической драматургии. Основные конфликты в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комедии</w:t>
            </w:r>
            <w:r w:rsidRPr="00790565">
              <w:rPr>
                <w:spacing w:val="41"/>
                <w:sz w:val="24"/>
              </w:rPr>
              <w:t xml:space="preserve"> </w:t>
            </w:r>
            <w:r w:rsidRPr="00790565">
              <w:rPr>
                <w:sz w:val="24"/>
              </w:rPr>
              <w:t>Г.</w:t>
            </w:r>
            <w:r w:rsidRPr="00790565">
              <w:rPr>
                <w:spacing w:val="43"/>
                <w:sz w:val="24"/>
              </w:rPr>
              <w:t xml:space="preserve"> </w:t>
            </w:r>
            <w:r w:rsidRPr="00790565">
              <w:rPr>
                <w:sz w:val="24"/>
              </w:rPr>
              <w:t>Камала</w:t>
            </w:r>
            <w:r w:rsidRPr="00790565">
              <w:rPr>
                <w:spacing w:val="40"/>
                <w:sz w:val="24"/>
              </w:rPr>
              <w:t xml:space="preserve"> </w:t>
            </w:r>
            <w:r w:rsidRPr="00790565">
              <w:rPr>
                <w:sz w:val="24"/>
              </w:rPr>
              <w:t>«Беренче</w:t>
            </w:r>
            <w:r w:rsidRPr="00790565">
              <w:rPr>
                <w:spacing w:val="50"/>
                <w:sz w:val="24"/>
              </w:rPr>
              <w:t xml:space="preserve"> </w:t>
            </w:r>
            <w:r w:rsidRPr="00790565">
              <w:rPr>
                <w:sz w:val="24"/>
              </w:rPr>
              <w:t>театр»</w:t>
            </w:r>
            <w:r w:rsidRPr="00790565">
              <w:rPr>
                <w:spacing w:val="45"/>
                <w:sz w:val="24"/>
              </w:rPr>
              <w:t xml:space="preserve"> </w:t>
            </w:r>
            <w:r w:rsidRPr="00790565">
              <w:rPr>
                <w:sz w:val="24"/>
              </w:rPr>
              <w:t>/«Первый</w:t>
            </w:r>
            <w:r w:rsidRPr="00790565">
              <w:rPr>
                <w:spacing w:val="50"/>
                <w:sz w:val="24"/>
              </w:rPr>
              <w:t xml:space="preserve"> </w:t>
            </w:r>
            <w:r w:rsidRPr="00790565">
              <w:rPr>
                <w:sz w:val="24"/>
              </w:rPr>
              <w:t>театр».</w:t>
            </w:r>
            <w:r w:rsidRPr="00790565">
              <w:rPr>
                <w:spacing w:val="51"/>
                <w:sz w:val="24"/>
              </w:rPr>
              <w:t xml:space="preserve"> </w:t>
            </w:r>
            <w:r w:rsidRPr="00790565">
              <w:rPr>
                <w:sz w:val="24"/>
              </w:rPr>
              <w:t>Просветительские</w:t>
            </w:r>
            <w:r w:rsidRPr="00790565">
              <w:rPr>
                <w:spacing w:val="44"/>
                <w:sz w:val="24"/>
              </w:rPr>
              <w:t xml:space="preserve"> </w:t>
            </w:r>
            <w:r w:rsidRPr="00790565">
              <w:rPr>
                <w:sz w:val="24"/>
              </w:rPr>
              <w:t>идеи,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комические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средства.</w:t>
            </w:r>
          </w:p>
        </w:tc>
      </w:tr>
      <w:tr w:rsidR="00C912B8" w:rsidTr="00790565">
        <w:trPr>
          <w:trHeight w:val="1377"/>
        </w:trPr>
        <w:tc>
          <w:tcPr>
            <w:tcW w:w="10368" w:type="dxa"/>
            <w:gridSpan w:val="2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 w:right="110"/>
              <w:rPr>
                <w:sz w:val="24"/>
              </w:rPr>
            </w:pPr>
            <w:r w:rsidRPr="00790565">
              <w:rPr>
                <w:b/>
                <w:sz w:val="24"/>
              </w:rPr>
              <w:t xml:space="preserve">Лирико-эмоциональные образы. Дардменд </w:t>
            </w:r>
            <w:r w:rsidRPr="00790565">
              <w:rPr>
                <w:sz w:val="24"/>
              </w:rPr>
              <w:t>«Видагъ» / «Прощание».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Содержание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лирического текста,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лирический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герой,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чувство-переживание.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Образы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природы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как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средство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раскрытия</w:t>
            </w:r>
            <w:r w:rsidRPr="00790565">
              <w:rPr>
                <w:spacing w:val="-7"/>
                <w:sz w:val="24"/>
              </w:rPr>
              <w:t xml:space="preserve"> </w:t>
            </w:r>
            <w:r w:rsidRPr="00790565">
              <w:rPr>
                <w:sz w:val="24"/>
              </w:rPr>
              <w:t>души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лирического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героя.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Философский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смысл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пейзажных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стихотворений,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их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символика.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Жизнь</w:t>
            </w:r>
            <w:r w:rsidRPr="00790565">
              <w:rPr>
                <w:spacing w:val="-7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творчество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Дардеменда.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Татарское</w:t>
            </w:r>
            <w:r w:rsidRPr="00790565">
              <w:rPr>
                <w:spacing w:val="-8"/>
                <w:sz w:val="24"/>
              </w:rPr>
              <w:t xml:space="preserve"> </w:t>
            </w:r>
            <w:r w:rsidRPr="00790565">
              <w:rPr>
                <w:sz w:val="24"/>
              </w:rPr>
              <w:t>литературоведение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о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Дардеменде.</w:t>
            </w:r>
          </w:p>
        </w:tc>
      </w:tr>
      <w:tr w:rsidR="00C912B8" w:rsidTr="00790565">
        <w:trPr>
          <w:trHeight w:val="830"/>
        </w:trPr>
        <w:tc>
          <w:tcPr>
            <w:tcW w:w="10368" w:type="dxa"/>
            <w:gridSpan w:val="2"/>
          </w:tcPr>
          <w:p w:rsidR="00C912B8" w:rsidRPr="00790565" w:rsidRDefault="00C912B8" w:rsidP="00790565">
            <w:pPr>
              <w:pStyle w:val="TableParagraph"/>
              <w:tabs>
                <w:tab w:val="left" w:pos="587"/>
                <w:tab w:val="left" w:pos="729"/>
              </w:tabs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С.</w:t>
            </w:r>
            <w:r w:rsidRPr="00790565">
              <w:rPr>
                <w:b/>
                <w:sz w:val="24"/>
              </w:rPr>
              <w:tab/>
              <w:t xml:space="preserve">Рамиев </w:t>
            </w:r>
            <w:r w:rsidRPr="00790565">
              <w:rPr>
                <w:sz w:val="24"/>
              </w:rPr>
              <w:t>«Уку»</w:t>
            </w:r>
            <w:r w:rsidRPr="00790565">
              <w:rPr>
                <w:sz w:val="24"/>
              </w:rPr>
              <w:tab/>
              <w:t>/</w:t>
            </w:r>
            <w:r w:rsidRPr="00790565">
              <w:rPr>
                <w:sz w:val="24"/>
              </w:rPr>
              <w:tab/>
              <w:t>«Знание».</w:t>
            </w:r>
            <w:r w:rsidRPr="00790565">
              <w:rPr>
                <w:sz w:val="24"/>
              </w:rPr>
              <w:tab/>
              <w:t>Просветительский</w:t>
            </w:r>
            <w:r w:rsidRPr="00790565">
              <w:rPr>
                <w:sz w:val="24"/>
              </w:rPr>
              <w:tab/>
              <w:t>мотив.</w:t>
            </w:r>
            <w:r w:rsidRPr="00790565">
              <w:rPr>
                <w:sz w:val="24"/>
              </w:rPr>
              <w:tab/>
              <w:t>Образ</w:t>
            </w:r>
            <w:r w:rsidRPr="00790565">
              <w:rPr>
                <w:sz w:val="24"/>
              </w:rPr>
              <w:tab/>
              <w:t>автора.</w:t>
            </w:r>
          </w:p>
          <w:p w:rsidR="00C912B8" w:rsidRPr="00790565" w:rsidRDefault="00C912B8" w:rsidP="00790565">
            <w:pPr>
              <w:pStyle w:val="TableParagraph"/>
              <w:tabs>
                <w:tab w:val="left" w:pos="587"/>
                <w:tab w:val="left" w:pos="729"/>
                <w:tab w:val="left" w:pos="1756"/>
                <w:tab w:val="left" w:pos="2854"/>
                <w:tab w:val="left" w:pos="3851"/>
                <w:tab w:val="left" w:pos="4297"/>
              </w:tabs>
              <w:spacing w:line="240" w:lineRule="auto"/>
              <w:ind w:left="567" w:right="94"/>
              <w:rPr>
                <w:sz w:val="24"/>
              </w:rPr>
            </w:pPr>
            <w:r w:rsidRPr="00790565">
              <w:rPr>
                <w:sz w:val="24"/>
              </w:rPr>
              <w:t>Гражданская</w:t>
            </w:r>
            <w:r w:rsidRPr="00790565">
              <w:rPr>
                <w:sz w:val="24"/>
              </w:rPr>
              <w:tab/>
              <w:t>лирика.</w:t>
            </w:r>
            <w:r w:rsidRPr="00790565">
              <w:rPr>
                <w:sz w:val="24"/>
              </w:rPr>
              <w:tab/>
              <w:t>Жизнь</w:t>
            </w:r>
            <w:r w:rsidRPr="00790565">
              <w:rPr>
                <w:sz w:val="24"/>
              </w:rPr>
              <w:tab/>
              <w:t>и</w:t>
            </w:r>
            <w:r w:rsidRPr="00790565">
              <w:rPr>
                <w:sz w:val="24"/>
              </w:rPr>
              <w:tab/>
              <w:t>творчество</w:t>
            </w:r>
            <w:r w:rsidRPr="00790565">
              <w:rPr>
                <w:sz w:val="24"/>
              </w:rPr>
              <w:tab/>
              <w:t>С.</w:t>
            </w:r>
            <w:r w:rsidRPr="00790565">
              <w:rPr>
                <w:sz w:val="24"/>
              </w:rPr>
              <w:tab/>
              <w:t>Рамиева.</w:t>
            </w:r>
            <w:r w:rsidRPr="00790565">
              <w:rPr>
                <w:sz w:val="24"/>
              </w:rPr>
              <w:tab/>
            </w:r>
            <w:r w:rsidRPr="00790565">
              <w:rPr>
                <w:spacing w:val="-1"/>
                <w:sz w:val="24"/>
              </w:rPr>
              <w:t>Татарское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литературоведение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о</w:t>
            </w:r>
            <w:r w:rsidRPr="00790565">
              <w:rPr>
                <w:spacing w:val="6"/>
                <w:sz w:val="24"/>
              </w:rPr>
              <w:t xml:space="preserve"> </w:t>
            </w:r>
            <w:r w:rsidRPr="00790565">
              <w:rPr>
                <w:sz w:val="24"/>
              </w:rPr>
              <w:t>Рамиеве.</w:t>
            </w:r>
          </w:p>
        </w:tc>
      </w:tr>
      <w:tr w:rsidR="00C912B8" w:rsidTr="00790565">
        <w:trPr>
          <w:trHeight w:val="256"/>
        </w:trPr>
        <w:tc>
          <w:tcPr>
            <w:tcW w:w="10368" w:type="dxa"/>
            <w:gridSpan w:val="2"/>
          </w:tcPr>
          <w:p w:rsidR="00C912B8" w:rsidRPr="00790565" w:rsidRDefault="00C912B8" w:rsidP="00790565">
            <w:pPr>
              <w:pStyle w:val="TableParagraph"/>
              <w:tabs>
                <w:tab w:val="left" w:pos="587"/>
                <w:tab w:val="left" w:pos="729"/>
              </w:tabs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Х.</w:t>
            </w:r>
            <w:r w:rsidRPr="00790565">
              <w:rPr>
                <w:b/>
                <w:spacing w:val="-2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Такташ</w:t>
            </w:r>
            <w:r w:rsidRPr="00790565">
              <w:rPr>
                <w:sz w:val="24"/>
              </w:rPr>
              <w:t>«Пи-би-бип».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Образ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природы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родной</w:t>
            </w:r>
            <w:r w:rsidRPr="00790565">
              <w:rPr>
                <w:spacing w:val="-7"/>
                <w:sz w:val="24"/>
              </w:rPr>
              <w:t xml:space="preserve"> </w:t>
            </w:r>
            <w:r w:rsidRPr="00790565">
              <w:rPr>
                <w:sz w:val="24"/>
              </w:rPr>
              <w:t>земли.</w:t>
            </w:r>
          </w:p>
        </w:tc>
      </w:tr>
      <w:tr w:rsidR="00C912B8" w:rsidTr="00790565">
        <w:trPr>
          <w:trHeight w:val="551"/>
        </w:trPr>
        <w:tc>
          <w:tcPr>
            <w:tcW w:w="10368" w:type="dxa"/>
            <w:gridSpan w:val="2"/>
          </w:tcPr>
          <w:p w:rsidR="00C912B8" w:rsidRPr="00790565" w:rsidRDefault="00C912B8" w:rsidP="00790565">
            <w:pPr>
              <w:pStyle w:val="TableParagraph"/>
              <w:tabs>
                <w:tab w:val="left" w:pos="587"/>
                <w:tab w:val="left" w:pos="729"/>
              </w:tabs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М.</w:t>
            </w:r>
            <w:r w:rsidRPr="00790565">
              <w:rPr>
                <w:b/>
                <w:spacing w:val="118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Джалиль.</w:t>
            </w:r>
            <w:r w:rsidRPr="00790565">
              <w:rPr>
                <w:sz w:val="24"/>
              </w:rPr>
              <w:t>«Сандугач</w:t>
            </w:r>
            <w:r w:rsidRPr="00790565">
              <w:rPr>
                <w:spacing w:val="62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һәм  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чишмә»</w:t>
            </w:r>
            <w:r w:rsidRPr="00790565">
              <w:rPr>
                <w:spacing w:val="117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117"/>
                <w:sz w:val="24"/>
              </w:rPr>
              <w:t xml:space="preserve"> </w:t>
            </w:r>
            <w:r w:rsidRPr="00790565">
              <w:rPr>
                <w:sz w:val="24"/>
              </w:rPr>
              <w:t>«Соловей</w:t>
            </w:r>
            <w:r w:rsidRPr="00790565">
              <w:rPr>
                <w:spacing w:val="118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117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родник».  </w:t>
            </w:r>
            <w:r w:rsidRPr="00790565">
              <w:rPr>
                <w:spacing w:val="4"/>
                <w:sz w:val="24"/>
              </w:rPr>
              <w:t xml:space="preserve"> </w:t>
            </w:r>
            <w:r w:rsidRPr="00790565">
              <w:rPr>
                <w:sz w:val="24"/>
              </w:rPr>
              <w:t>Условность,</w:t>
            </w:r>
          </w:p>
          <w:p w:rsidR="00C912B8" w:rsidRPr="00790565" w:rsidRDefault="00C912B8" w:rsidP="00790565">
            <w:pPr>
              <w:pStyle w:val="TableParagraph"/>
              <w:tabs>
                <w:tab w:val="left" w:pos="587"/>
                <w:tab w:val="left" w:pos="729"/>
              </w:tabs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аллегория.</w:t>
            </w:r>
          </w:p>
        </w:tc>
      </w:tr>
      <w:tr w:rsidR="00C912B8" w:rsidTr="00790565">
        <w:trPr>
          <w:trHeight w:val="273"/>
        </w:trPr>
        <w:tc>
          <w:tcPr>
            <w:tcW w:w="10368" w:type="dxa"/>
            <w:gridSpan w:val="2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b/>
                <w:sz w:val="24"/>
              </w:rPr>
            </w:pPr>
            <w:r w:rsidRPr="00790565">
              <w:rPr>
                <w:b/>
                <w:sz w:val="24"/>
              </w:rPr>
              <w:t>Повторение</w:t>
            </w:r>
            <w:r w:rsidRPr="00790565">
              <w:rPr>
                <w:b/>
                <w:spacing w:val="-2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и</w:t>
            </w:r>
            <w:r w:rsidRPr="00790565">
              <w:rPr>
                <w:b/>
                <w:spacing w:val="-4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обобщение</w:t>
            </w:r>
            <w:r w:rsidRPr="00790565">
              <w:rPr>
                <w:b/>
                <w:spacing w:val="-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изученного в</w:t>
            </w:r>
            <w:r w:rsidRPr="00790565">
              <w:rPr>
                <w:b/>
                <w:spacing w:val="-5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6</w:t>
            </w:r>
            <w:r w:rsidRPr="00790565">
              <w:rPr>
                <w:b/>
                <w:spacing w:val="-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классе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b/>
                <w:sz w:val="24"/>
              </w:rPr>
            </w:pP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jc w:val="center"/>
              <w:rPr>
                <w:b/>
                <w:sz w:val="24"/>
              </w:rPr>
            </w:pPr>
            <w:r w:rsidRPr="00790565">
              <w:rPr>
                <w:b/>
                <w:sz w:val="24"/>
              </w:rPr>
              <w:t>7 класс</w:t>
            </w:r>
          </w:p>
        </w:tc>
      </w:tr>
      <w:tr w:rsidR="00C912B8" w:rsidTr="00790565">
        <w:tblPrEx>
          <w:tblLook w:val="00A0"/>
        </w:tblPrEx>
        <w:trPr>
          <w:trHeight w:val="277"/>
        </w:trPr>
        <w:tc>
          <w:tcPr>
            <w:tcW w:w="10368" w:type="dxa"/>
            <w:gridSpan w:val="2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Повторение: система</w:t>
            </w:r>
            <w:r w:rsidRPr="00790565">
              <w:rPr>
                <w:spacing w:val="-10"/>
                <w:sz w:val="24"/>
              </w:rPr>
              <w:t xml:space="preserve"> </w:t>
            </w:r>
            <w:r w:rsidRPr="00790565">
              <w:rPr>
                <w:sz w:val="24"/>
              </w:rPr>
              <w:t>образов.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Деталь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-8"/>
                <w:sz w:val="24"/>
              </w:rPr>
              <w:t xml:space="preserve"> </w:t>
            </w:r>
            <w:r w:rsidRPr="00790565">
              <w:rPr>
                <w:sz w:val="24"/>
              </w:rPr>
              <w:t>образ.</w:t>
            </w:r>
          </w:p>
        </w:tc>
      </w:tr>
      <w:tr w:rsidR="00C912B8" w:rsidTr="00790565">
        <w:tblPrEx>
          <w:tblLook w:val="00A0"/>
        </w:tblPrEx>
        <w:trPr>
          <w:gridAfter w:val="1"/>
          <w:wAfter w:w="142" w:type="dxa"/>
          <w:trHeight w:val="1104"/>
        </w:trPr>
        <w:tc>
          <w:tcPr>
            <w:tcW w:w="9922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 w:right="94"/>
              <w:rPr>
                <w:sz w:val="24"/>
              </w:rPr>
            </w:pPr>
            <w:r w:rsidRPr="00790565">
              <w:rPr>
                <w:sz w:val="24"/>
              </w:rPr>
              <w:t>Краткое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содержание,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проблематика,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основные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герои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художественные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особенности дастана «Идегей»</w:t>
            </w:r>
            <w:r w:rsidRPr="00790565">
              <w:rPr>
                <w:b/>
                <w:sz w:val="24"/>
              </w:rPr>
              <w:t xml:space="preserve">, </w:t>
            </w:r>
            <w:r w:rsidRPr="00790565">
              <w:rPr>
                <w:sz w:val="24"/>
              </w:rPr>
              <w:t>первая пол.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XVв.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(«Идегәй» – в сокращенном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виде).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i/>
                <w:sz w:val="24"/>
              </w:rPr>
              <w:t>Тема</w:t>
            </w:r>
            <w:r w:rsidRPr="00790565">
              <w:rPr>
                <w:i/>
                <w:spacing w:val="-2"/>
                <w:sz w:val="24"/>
              </w:rPr>
              <w:t xml:space="preserve"> </w:t>
            </w:r>
            <w:r w:rsidRPr="00790565">
              <w:rPr>
                <w:i/>
                <w:sz w:val="24"/>
              </w:rPr>
              <w:t>для</w:t>
            </w:r>
            <w:r w:rsidRPr="00790565">
              <w:rPr>
                <w:i/>
                <w:spacing w:val="-3"/>
                <w:sz w:val="24"/>
              </w:rPr>
              <w:t xml:space="preserve"> </w:t>
            </w:r>
            <w:r w:rsidRPr="00790565">
              <w:rPr>
                <w:i/>
                <w:sz w:val="24"/>
              </w:rPr>
              <w:t>обсуждения.</w:t>
            </w:r>
            <w:r w:rsidRPr="00790565">
              <w:rPr>
                <w:i/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Герои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эпоса: национальные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-10"/>
                <w:sz w:val="24"/>
              </w:rPr>
              <w:t xml:space="preserve"> </w:t>
            </w:r>
            <w:r w:rsidRPr="00790565">
              <w:rPr>
                <w:sz w:val="24"/>
              </w:rPr>
              <w:t>общечеловеческие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черты.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141" w:right="93"/>
              <w:rPr>
                <w:sz w:val="24"/>
              </w:rPr>
            </w:pPr>
            <w:r w:rsidRPr="00790565">
              <w:rPr>
                <w:b/>
                <w:sz w:val="24"/>
              </w:rPr>
              <w:t>Эпический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род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художественной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литературы.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Эпические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жанры.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Жанр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рассказа.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Н.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Думави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«Яшь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ана»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«Молодая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мама».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Нетрадиционный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для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татарской</w:t>
            </w:r>
            <w:r w:rsidRPr="00790565">
              <w:rPr>
                <w:spacing w:val="43"/>
                <w:sz w:val="24"/>
              </w:rPr>
              <w:t xml:space="preserve"> </w:t>
            </w:r>
            <w:r w:rsidRPr="00790565">
              <w:rPr>
                <w:sz w:val="24"/>
              </w:rPr>
              <w:t>литературы</w:t>
            </w:r>
            <w:r w:rsidRPr="00790565">
              <w:rPr>
                <w:spacing w:val="48"/>
                <w:sz w:val="24"/>
              </w:rPr>
              <w:t xml:space="preserve"> </w:t>
            </w:r>
            <w:r w:rsidRPr="00790565">
              <w:rPr>
                <w:sz w:val="24"/>
              </w:rPr>
              <w:t>сюжет</w:t>
            </w:r>
            <w:r w:rsidRPr="00790565">
              <w:rPr>
                <w:spacing w:val="44"/>
                <w:sz w:val="24"/>
              </w:rPr>
              <w:t xml:space="preserve"> </w:t>
            </w:r>
            <w:r w:rsidRPr="00790565">
              <w:rPr>
                <w:sz w:val="24"/>
              </w:rPr>
              <w:t>об</w:t>
            </w:r>
            <w:r w:rsidRPr="00790565">
              <w:rPr>
                <w:spacing w:val="41"/>
                <w:sz w:val="24"/>
              </w:rPr>
              <w:t xml:space="preserve"> </w:t>
            </w:r>
            <w:r w:rsidRPr="00790565">
              <w:rPr>
                <w:sz w:val="24"/>
              </w:rPr>
              <w:t>отношениях</w:t>
            </w:r>
            <w:r w:rsidRPr="00790565">
              <w:rPr>
                <w:spacing w:val="37"/>
                <w:sz w:val="24"/>
              </w:rPr>
              <w:t xml:space="preserve"> </w:t>
            </w:r>
            <w:r w:rsidRPr="00790565">
              <w:rPr>
                <w:sz w:val="24"/>
              </w:rPr>
              <w:t>девочки</w:t>
            </w:r>
            <w:r w:rsidRPr="00790565">
              <w:rPr>
                <w:spacing w:val="44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43"/>
                <w:sz w:val="24"/>
              </w:rPr>
              <w:t xml:space="preserve"> </w:t>
            </w:r>
            <w:r w:rsidRPr="00790565">
              <w:rPr>
                <w:sz w:val="24"/>
              </w:rPr>
              <w:t>ее</w:t>
            </w:r>
            <w:r w:rsidRPr="00790565">
              <w:rPr>
                <w:spacing w:val="42"/>
                <w:sz w:val="24"/>
              </w:rPr>
              <w:t xml:space="preserve"> </w:t>
            </w:r>
            <w:r w:rsidRPr="00790565">
              <w:rPr>
                <w:sz w:val="24"/>
              </w:rPr>
              <w:t>мачехи.</w:t>
            </w:r>
            <w:r w:rsidRPr="00790565">
              <w:rPr>
                <w:spacing w:val="49"/>
                <w:sz w:val="24"/>
              </w:rPr>
              <w:t xml:space="preserve"> </w:t>
            </w:r>
            <w:r w:rsidRPr="00790565">
              <w:rPr>
                <w:sz w:val="24"/>
              </w:rPr>
              <w:t>Смысловая нагрузка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образа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мачехи.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Своеобразие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языка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интонации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произведения.</w:t>
            </w:r>
          </w:p>
        </w:tc>
      </w:tr>
    </w:tbl>
    <w:p w:rsidR="00C912B8" w:rsidRDefault="00C912B8" w:rsidP="006E6DBB">
      <w:pPr>
        <w:ind w:left="567"/>
        <w:rPr>
          <w:sz w:val="24"/>
        </w:rPr>
        <w:sectPr w:rsidR="00C912B8">
          <w:pgSz w:w="11910" w:h="16840"/>
          <w:pgMar w:top="600" w:right="1020" w:bottom="1620" w:left="800" w:header="0" w:footer="1430" w:gutter="0"/>
          <w:cols w:space="720"/>
        </w:sectPr>
      </w:pPr>
    </w:p>
    <w:tbl>
      <w:tblPr>
        <w:tblW w:w="10373" w:type="dxa"/>
        <w:tblInd w:w="122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373"/>
      </w:tblGrid>
      <w:tr w:rsidR="00C912B8" w:rsidTr="00790565">
        <w:trPr>
          <w:trHeight w:val="80"/>
        </w:trPr>
        <w:tc>
          <w:tcPr>
            <w:tcW w:w="10373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</w:p>
        </w:tc>
      </w:tr>
      <w:tr w:rsidR="00C912B8" w:rsidTr="00790565">
        <w:trPr>
          <w:trHeight w:val="830"/>
        </w:trPr>
        <w:tc>
          <w:tcPr>
            <w:tcW w:w="10373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Жанр</w:t>
            </w:r>
            <w:r w:rsidRPr="00790565">
              <w:rPr>
                <w:b/>
                <w:spacing w:val="17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повести.</w:t>
            </w:r>
            <w:r w:rsidRPr="00790565">
              <w:rPr>
                <w:b/>
                <w:spacing w:val="14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Ш.Камал.</w:t>
            </w:r>
            <w:r w:rsidRPr="00790565">
              <w:rPr>
                <w:b/>
                <w:spacing w:val="23"/>
                <w:sz w:val="24"/>
              </w:rPr>
              <w:t xml:space="preserve"> </w:t>
            </w:r>
            <w:r w:rsidRPr="00790565">
              <w:rPr>
                <w:sz w:val="24"/>
              </w:rPr>
              <w:t>«Акчарлаклар»</w:t>
            </w:r>
            <w:r w:rsidRPr="00790565">
              <w:rPr>
                <w:spacing w:val="12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21"/>
                <w:sz w:val="24"/>
              </w:rPr>
              <w:t xml:space="preserve"> </w:t>
            </w:r>
            <w:r w:rsidRPr="00790565">
              <w:rPr>
                <w:sz w:val="24"/>
              </w:rPr>
              <w:t>«Чайки».</w:t>
            </w:r>
            <w:r w:rsidRPr="00790565">
              <w:rPr>
                <w:spacing w:val="19"/>
                <w:sz w:val="24"/>
              </w:rPr>
              <w:t xml:space="preserve"> </w:t>
            </w:r>
            <w:r w:rsidRPr="00790565">
              <w:rPr>
                <w:sz w:val="24"/>
              </w:rPr>
              <w:t>Проблема</w:t>
            </w:r>
            <w:r w:rsidRPr="00790565">
              <w:rPr>
                <w:spacing w:val="16"/>
                <w:sz w:val="24"/>
              </w:rPr>
              <w:t xml:space="preserve"> </w:t>
            </w:r>
            <w:r w:rsidRPr="00790565">
              <w:rPr>
                <w:sz w:val="24"/>
              </w:rPr>
              <w:t>вынужденности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искать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счастья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на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чужой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земле.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Драматизм.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Художественная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речь: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повествование,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диалог,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монолог.</w:t>
            </w:r>
          </w:p>
        </w:tc>
      </w:tr>
      <w:tr w:rsidR="00C912B8" w:rsidTr="00790565">
        <w:trPr>
          <w:trHeight w:val="1309"/>
        </w:trPr>
        <w:tc>
          <w:tcPr>
            <w:tcW w:w="10373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Жанр</w:t>
            </w:r>
            <w:r w:rsidRPr="00790565">
              <w:rPr>
                <w:b/>
                <w:spacing w:val="26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повести.</w:t>
            </w:r>
            <w:r w:rsidRPr="00790565">
              <w:rPr>
                <w:b/>
                <w:spacing w:val="32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А.Еники</w:t>
            </w:r>
            <w:r w:rsidRPr="00790565">
              <w:rPr>
                <w:b/>
                <w:spacing w:val="30"/>
                <w:sz w:val="24"/>
              </w:rPr>
              <w:t xml:space="preserve"> </w:t>
            </w:r>
            <w:r w:rsidRPr="00790565">
              <w:rPr>
                <w:sz w:val="24"/>
              </w:rPr>
              <w:t>«Әйтелмәгән</w:t>
            </w:r>
            <w:r w:rsidRPr="00790565">
              <w:rPr>
                <w:spacing w:val="27"/>
                <w:sz w:val="24"/>
              </w:rPr>
              <w:t xml:space="preserve"> </w:t>
            </w:r>
            <w:r w:rsidRPr="00790565">
              <w:rPr>
                <w:sz w:val="24"/>
              </w:rPr>
              <w:t>васыять»</w:t>
            </w:r>
            <w:r w:rsidRPr="00790565">
              <w:rPr>
                <w:spacing w:val="25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31"/>
                <w:sz w:val="24"/>
              </w:rPr>
              <w:t xml:space="preserve"> </w:t>
            </w:r>
            <w:r w:rsidRPr="00790565">
              <w:rPr>
                <w:sz w:val="24"/>
              </w:rPr>
              <w:t>«Невысказанное</w:t>
            </w:r>
            <w:r w:rsidRPr="00790565">
              <w:rPr>
                <w:spacing w:val="25"/>
                <w:sz w:val="24"/>
              </w:rPr>
              <w:t xml:space="preserve"> </w:t>
            </w:r>
            <w:r w:rsidRPr="00790565">
              <w:rPr>
                <w:sz w:val="24"/>
              </w:rPr>
              <w:t>завещание».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Национальная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социальная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проблематика.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Раздумья</w:t>
            </w:r>
            <w:r w:rsidRPr="00790565">
              <w:rPr>
                <w:spacing w:val="38"/>
                <w:sz w:val="24"/>
              </w:rPr>
              <w:t xml:space="preserve"> </w:t>
            </w:r>
            <w:r w:rsidRPr="00790565">
              <w:rPr>
                <w:sz w:val="24"/>
              </w:rPr>
              <w:t>о</w:t>
            </w:r>
            <w:r w:rsidRPr="00790565">
              <w:rPr>
                <w:spacing w:val="38"/>
                <w:sz w:val="24"/>
              </w:rPr>
              <w:t xml:space="preserve"> </w:t>
            </w:r>
            <w:r w:rsidRPr="00790565">
              <w:rPr>
                <w:sz w:val="24"/>
              </w:rPr>
              <w:t>судьбе</w:t>
            </w:r>
            <w:r w:rsidRPr="00790565">
              <w:rPr>
                <w:spacing w:val="38"/>
                <w:sz w:val="24"/>
              </w:rPr>
              <w:t xml:space="preserve"> </w:t>
            </w:r>
            <w:r w:rsidRPr="00790565">
              <w:rPr>
                <w:sz w:val="24"/>
              </w:rPr>
              <w:t>татарской</w:t>
            </w:r>
            <w:r w:rsidRPr="00790565">
              <w:rPr>
                <w:spacing w:val="35"/>
                <w:sz w:val="24"/>
              </w:rPr>
              <w:t xml:space="preserve"> </w:t>
            </w:r>
            <w:r w:rsidRPr="00790565">
              <w:rPr>
                <w:sz w:val="24"/>
              </w:rPr>
              <w:t>нации,</w:t>
            </w:r>
            <w:r w:rsidRPr="00790565">
              <w:rPr>
                <w:spacing w:val="36"/>
                <w:sz w:val="24"/>
              </w:rPr>
              <w:t xml:space="preserve"> </w:t>
            </w:r>
            <w:r w:rsidRPr="00790565">
              <w:rPr>
                <w:sz w:val="24"/>
              </w:rPr>
              <w:t>о</w:t>
            </w:r>
            <w:r w:rsidRPr="00790565">
              <w:rPr>
                <w:spacing w:val="35"/>
                <w:sz w:val="24"/>
              </w:rPr>
              <w:t xml:space="preserve"> </w:t>
            </w:r>
            <w:r w:rsidRPr="00790565">
              <w:rPr>
                <w:sz w:val="24"/>
              </w:rPr>
              <w:t>потере</w:t>
            </w:r>
            <w:r w:rsidRPr="00790565">
              <w:rPr>
                <w:spacing w:val="38"/>
                <w:sz w:val="24"/>
              </w:rPr>
              <w:t xml:space="preserve"> </w:t>
            </w:r>
            <w:r w:rsidRPr="00790565">
              <w:rPr>
                <w:sz w:val="24"/>
              </w:rPr>
              <w:t>нравственных</w:t>
            </w:r>
            <w:r w:rsidRPr="00790565">
              <w:rPr>
                <w:spacing w:val="30"/>
                <w:sz w:val="24"/>
              </w:rPr>
              <w:t xml:space="preserve"> </w:t>
            </w:r>
            <w:r w:rsidRPr="00790565">
              <w:rPr>
                <w:sz w:val="24"/>
              </w:rPr>
              <w:t>ориентиров</w:t>
            </w:r>
            <w:r w:rsidRPr="00790565">
              <w:rPr>
                <w:spacing w:val="36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обществе.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Эпиграф,</w:t>
            </w:r>
            <w:r w:rsidRPr="00790565">
              <w:rPr>
                <w:spacing w:val="-7"/>
                <w:sz w:val="24"/>
              </w:rPr>
              <w:t xml:space="preserve"> </w:t>
            </w:r>
            <w:r w:rsidRPr="00790565">
              <w:rPr>
                <w:sz w:val="24"/>
              </w:rPr>
              <w:t>посвящение,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сильная</w:t>
            </w:r>
            <w:r w:rsidRPr="00790565">
              <w:rPr>
                <w:spacing w:val="-8"/>
                <w:sz w:val="24"/>
              </w:rPr>
              <w:t xml:space="preserve"> </w:t>
            </w:r>
            <w:r w:rsidRPr="00790565">
              <w:rPr>
                <w:sz w:val="24"/>
              </w:rPr>
              <w:t>позиция.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Жизнь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творчество</w:t>
            </w:r>
            <w:r w:rsidRPr="00790565">
              <w:rPr>
                <w:spacing w:val="5"/>
                <w:sz w:val="24"/>
              </w:rPr>
              <w:t xml:space="preserve"> </w:t>
            </w:r>
            <w:r w:rsidRPr="00790565">
              <w:rPr>
                <w:sz w:val="24"/>
              </w:rPr>
              <w:t>А.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Еники.</w:t>
            </w:r>
          </w:p>
        </w:tc>
      </w:tr>
      <w:tr w:rsidR="00C912B8" w:rsidTr="00790565">
        <w:trPr>
          <w:trHeight w:val="1060"/>
        </w:trPr>
        <w:tc>
          <w:tcPr>
            <w:tcW w:w="10373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Жанр повести. М. Магдеев</w:t>
            </w:r>
            <w:r w:rsidRPr="00790565">
              <w:rPr>
                <w:sz w:val="24"/>
              </w:rPr>
              <w:t>. «Без – кырык беренче ел балалары» / «Мы – дети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сорок первого года». Лиризм и орнаментализм в татарской прозе. Лирические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отступления.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Повторение</w:t>
            </w:r>
            <w:r w:rsidRPr="00790565">
              <w:rPr>
                <w:spacing w:val="40"/>
                <w:sz w:val="24"/>
              </w:rPr>
              <w:t xml:space="preserve"> </w:t>
            </w:r>
            <w:r w:rsidRPr="00790565">
              <w:rPr>
                <w:sz w:val="24"/>
              </w:rPr>
              <w:t>мотивов</w:t>
            </w:r>
            <w:r w:rsidRPr="00790565">
              <w:rPr>
                <w:spacing w:val="39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43"/>
                <w:sz w:val="24"/>
              </w:rPr>
              <w:t xml:space="preserve"> </w:t>
            </w:r>
            <w:r w:rsidRPr="00790565">
              <w:rPr>
                <w:sz w:val="24"/>
              </w:rPr>
              <w:t>тем</w:t>
            </w:r>
            <w:r w:rsidRPr="00790565">
              <w:rPr>
                <w:spacing w:val="39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43"/>
                <w:sz w:val="24"/>
              </w:rPr>
              <w:t xml:space="preserve"> </w:t>
            </w:r>
            <w:r w:rsidRPr="00790565">
              <w:rPr>
                <w:sz w:val="24"/>
              </w:rPr>
              <w:t>различные</w:t>
            </w:r>
            <w:r w:rsidRPr="00790565">
              <w:rPr>
                <w:spacing w:val="41"/>
                <w:sz w:val="24"/>
              </w:rPr>
              <w:t xml:space="preserve"> </w:t>
            </w:r>
            <w:r w:rsidRPr="00790565">
              <w:rPr>
                <w:sz w:val="24"/>
              </w:rPr>
              <w:t>периоды</w:t>
            </w:r>
            <w:r w:rsidRPr="00790565">
              <w:rPr>
                <w:spacing w:val="44"/>
                <w:sz w:val="24"/>
              </w:rPr>
              <w:t xml:space="preserve"> </w:t>
            </w:r>
            <w:r w:rsidRPr="00790565">
              <w:rPr>
                <w:sz w:val="24"/>
              </w:rPr>
              <w:t>развития</w:t>
            </w:r>
            <w:r w:rsidRPr="00790565">
              <w:rPr>
                <w:spacing w:val="36"/>
                <w:sz w:val="24"/>
              </w:rPr>
              <w:t xml:space="preserve"> </w:t>
            </w:r>
            <w:r w:rsidRPr="00790565">
              <w:rPr>
                <w:sz w:val="24"/>
              </w:rPr>
              <w:t>литературы.</w:t>
            </w:r>
            <w:r w:rsidRPr="00790565">
              <w:rPr>
                <w:spacing w:val="44"/>
                <w:sz w:val="24"/>
              </w:rPr>
              <w:t xml:space="preserve"> </w:t>
            </w:r>
            <w:r w:rsidRPr="00790565">
              <w:rPr>
                <w:sz w:val="24"/>
              </w:rPr>
              <w:t>Мотив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судьбы нации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татарской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литературе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начала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ХХ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века,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второй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пол.ХХ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века.</w:t>
            </w:r>
          </w:p>
        </w:tc>
      </w:tr>
      <w:tr w:rsidR="00C912B8" w:rsidTr="00790565">
        <w:trPr>
          <w:trHeight w:val="1381"/>
        </w:trPr>
        <w:tc>
          <w:tcPr>
            <w:tcW w:w="10373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Лирический</w:t>
            </w:r>
            <w:r w:rsidRPr="00790565">
              <w:rPr>
                <w:b/>
                <w:spacing w:val="57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род</w:t>
            </w:r>
            <w:r w:rsidRPr="00790565">
              <w:rPr>
                <w:b/>
                <w:spacing w:val="56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литературы.</w:t>
            </w:r>
            <w:r w:rsidRPr="00790565">
              <w:rPr>
                <w:b/>
                <w:spacing w:val="58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Лирика</w:t>
            </w:r>
            <w:r w:rsidRPr="00790565">
              <w:rPr>
                <w:b/>
                <w:spacing w:val="52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и</w:t>
            </w:r>
            <w:r w:rsidRPr="00790565">
              <w:rPr>
                <w:b/>
                <w:spacing w:val="57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лиро-эпика.</w:t>
            </w:r>
            <w:r w:rsidRPr="00790565">
              <w:rPr>
                <w:b/>
                <w:spacing w:val="55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Г.Тукай</w:t>
            </w:r>
            <w:r w:rsidRPr="00790565">
              <w:rPr>
                <w:b/>
                <w:spacing w:val="55"/>
                <w:sz w:val="24"/>
              </w:rPr>
              <w:t xml:space="preserve"> </w:t>
            </w:r>
            <w:r w:rsidRPr="00790565">
              <w:rPr>
                <w:sz w:val="24"/>
              </w:rPr>
              <w:t>«Милләтә»</w:t>
            </w:r>
            <w:r w:rsidRPr="00790565">
              <w:rPr>
                <w:spacing w:val="52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 w:right="102"/>
              <w:rPr>
                <w:sz w:val="24"/>
              </w:rPr>
            </w:pPr>
            <w:r w:rsidRPr="00790565">
              <w:rPr>
                <w:sz w:val="24"/>
              </w:rPr>
              <w:t>«Нации». Диалогичность стихотворения. Обращение к нации, констатация любви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к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своему</w:t>
            </w:r>
            <w:r w:rsidRPr="00790565">
              <w:rPr>
                <w:spacing w:val="-8"/>
                <w:sz w:val="24"/>
              </w:rPr>
              <w:t xml:space="preserve"> </w:t>
            </w:r>
            <w:r w:rsidRPr="00790565">
              <w:rPr>
                <w:sz w:val="24"/>
              </w:rPr>
              <w:t>народу.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Лирика,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гражданская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лирика.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i/>
                <w:sz w:val="24"/>
              </w:rPr>
              <w:t>Тема</w:t>
            </w:r>
            <w:r w:rsidRPr="00790565">
              <w:rPr>
                <w:i/>
                <w:spacing w:val="-2"/>
                <w:sz w:val="24"/>
              </w:rPr>
              <w:t xml:space="preserve"> </w:t>
            </w:r>
            <w:r w:rsidRPr="00790565">
              <w:rPr>
                <w:i/>
                <w:sz w:val="24"/>
              </w:rPr>
              <w:t>для</w:t>
            </w:r>
            <w:r w:rsidRPr="00790565">
              <w:rPr>
                <w:i/>
                <w:spacing w:val="-2"/>
                <w:sz w:val="24"/>
              </w:rPr>
              <w:t xml:space="preserve"> </w:t>
            </w:r>
            <w:r w:rsidRPr="00790565">
              <w:rPr>
                <w:i/>
                <w:sz w:val="24"/>
              </w:rPr>
              <w:t>обсуждения.</w:t>
            </w:r>
            <w:r w:rsidRPr="00790565">
              <w:rPr>
                <w:i/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Тема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судьбы нации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творчестве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Г.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Тукая.</w:t>
            </w:r>
          </w:p>
        </w:tc>
      </w:tr>
      <w:tr w:rsidR="00C912B8" w:rsidTr="00790565">
        <w:trPr>
          <w:trHeight w:val="1377"/>
        </w:trPr>
        <w:tc>
          <w:tcPr>
            <w:tcW w:w="10373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С.</w:t>
            </w:r>
            <w:r w:rsidRPr="00790565">
              <w:rPr>
                <w:b/>
                <w:spacing w:val="6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Хаким</w:t>
            </w:r>
            <w:r w:rsidRPr="00790565">
              <w:rPr>
                <w:b/>
                <w:spacing w:val="6"/>
                <w:sz w:val="24"/>
              </w:rPr>
              <w:t xml:space="preserve"> </w:t>
            </w:r>
            <w:r w:rsidRPr="00790565">
              <w:rPr>
                <w:sz w:val="24"/>
              </w:rPr>
              <w:t>«Бу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кырлар,</w:t>
            </w:r>
            <w:r w:rsidRPr="00790565">
              <w:rPr>
                <w:spacing w:val="7"/>
                <w:sz w:val="24"/>
              </w:rPr>
              <w:t xml:space="preserve"> </w:t>
            </w:r>
            <w:r w:rsidRPr="00790565">
              <w:rPr>
                <w:sz w:val="24"/>
              </w:rPr>
              <w:t>бу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үзәннәрдә...»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5"/>
                <w:sz w:val="24"/>
              </w:rPr>
              <w:t xml:space="preserve"> </w:t>
            </w:r>
            <w:r w:rsidRPr="00790565">
              <w:rPr>
                <w:sz w:val="24"/>
              </w:rPr>
              <w:t>«В</w:t>
            </w:r>
            <w:r w:rsidRPr="00790565">
              <w:rPr>
                <w:spacing w:val="4"/>
                <w:sz w:val="24"/>
              </w:rPr>
              <w:t xml:space="preserve"> </w:t>
            </w:r>
            <w:r w:rsidRPr="00790565">
              <w:rPr>
                <w:sz w:val="24"/>
              </w:rPr>
              <w:t>этих полях,</w:t>
            </w:r>
            <w:r w:rsidRPr="00790565">
              <w:rPr>
                <w:spacing w:val="7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7"/>
                <w:sz w:val="24"/>
              </w:rPr>
              <w:t xml:space="preserve"> </w:t>
            </w:r>
            <w:r w:rsidRPr="00790565">
              <w:rPr>
                <w:sz w:val="24"/>
              </w:rPr>
              <w:t>этих долинах...».</w:t>
            </w:r>
            <w:r w:rsidRPr="00790565">
              <w:rPr>
                <w:spacing w:val="7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Образ 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родного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края,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мифологизация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образа родины.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Лиризм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социально-философское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осмысление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опыта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культуры,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литературы,</w:t>
            </w:r>
            <w:r w:rsidRPr="00790565">
              <w:rPr>
                <w:spacing w:val="-57"/>
                <w:sz w:val="24"/>
              </w:rPr>
              <w:t xml:space="preserve">      </w:t>
            </w:r>
            <w:r w:rsidRPr="00790565">
              <w:rPr>
                <w:sz w:val="24"/>
              </w:rPr>
              <w:t>истории в</w:t>
            </w:r>
            <w:r w:rsidRPr="00790565">
              <w:rPr>
                <w:spacing w:val="55"/>
                <w:sz w:val="24"/>
              </w:rPr>
              <w:t xml:space="preserve"> </w:t>
            </w:r>
            <w:r w:rsidRPr="00790565">
              <w:rPr>
                <w:sz w:val="24"/>
              </w:rPr>
              <w:t>творчестве</w:t>
            </w:r>
            <w:r w:rsidRPr="00790565">
              <w:rPr>
                <w:spacing w:val="53"/>
                <w:sz w:val="24"/>
              </w:rPr>
              <w:t xml:space="preserve"> </w:t>
            </w:r>
            <w:r w:rsidRPr="00790565">
              <w:rPr>
                <w:sz w:val="24"/>
              </w:rPr>
              <w:t>поэтов</w:t>
            </w:r>
            <w:r w:rsidRPr="00790565">
              <w:rPr>
                <w:spacing w:val="59"/>
                <w:sz w:val="24"/>
              </w:rPr>
              <w:t xml:space="preserve"> </w:t>
            </w:r>
            <w:r w:rsidRPr="00790565">
              <w:rPr>
                <w:sz w:val="24"/>
              </w:rPr>
              <w:t>старшего</w:t>
            </w:r>
            <w:r w:rsidRPr="00790565">
              <w:rPr>
                <w:spacing w:val="59"/>
                <w:sz w:val="24"/>
              </w:rPr>
              <w:t xml:space="preserve"> </w:t>
            </w:r>
            <w:r w:rsidRPr="00790565">
              <w:rPr>
                <w:sz w:val="24"/>
              </w:rPr>
              <w:t>поколения.</w:t>
            </w:r>
            <w:r w:rsidRPr="00790565">
              <w:rPr>
                <w:spacing w:val="55"/>
                <w:sz w:val="24"/>
              </w:rPr>
              <w:t xml:space="preserve"> </w:t>
            </w:r>
            <w:r w:rsidRPr="00790565">
              <w:rPr>
                <w:sz w:val="24"/>
              </w:rPr>
              <w:t>«Тихая»</w:t>
            </w:r>
            <w:r w:rsidRPr="00790565">
              <w:rPr>
                <w:spacing w:val="54"/>
                <w:sz w:val="24"/>
              </w:rPr>
              <w:t xml:space="preserve"> </w:t>
            </w:r>
            <w:r w:rsidRPr="00790565">
              <w:rPr>
                <w:sz w:val="24"/>
              </w:rPr>
              <w:t>лирика</w:t>
            </w:r>
            <w:r w:rsidRPr="00790565">
              <w:rPr>
                <w:spacing w:val="52"/>
                <w:sz w:val="24"/>
              </w:rPr>
              <w:t xml:space="preserve"> </w:t>
            </w:r>
            <w:r w:rsidRPr="00790565">
              <w:rPr>
                <w:sz w:val="24"/>
              </w:rPr>
              <w:t>С.</w:t>
            </w:r>
            <w:r w:rsidRPr="00790565">
              <w:rPr>
                <w:spacing w:val="56"/>
                <w:sz w:val="24"/>
              </w:rPr>
              <w:t xml:space="preserve"> </w:t>
            </w:r>
            <w:r w:rsidRPr="00790565">
              <w:rPr>
                <w:sz w:val="24"/>
              </w:rPr>
              <w:t>Хакима.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Насыщение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лирики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психологическими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деталями.</w:t>
            </w:r>
          </w:p>
        </w:tc>
      </w:tr>
      <w:tr w:rsidR="00C912B8" w:rsidTr="00790565">
        <w:trPr>
          <w:trHeight w:val="1441"/>
        </w:trPr>
        <w:tc>
          <w:tcPr>
            <w:tcW w:w="10373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 w:right="93"/>
              <w:rPr>
                <w:sz w:val="24"/>
              </w:rPr>
            </w:pPr>
            <w:r w:rsidRPr="00790565">
              <w:rPr>
                <w:b/>
                <w:sz w:val="24"/>
              </w:rPr>
              <w:t>Драматический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род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литературы.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Драматические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жанры.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История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возникновения драматического рода у татар. </w:t>
            </w:r>
            <w:r w:rsidRPr="00790565">
              <w:rPr>
                <w:b/>
                <w:sz w:val="24"/>
              </w:rPr>
              <w:t xml:space="preserve">Г. Исхакый </w:t>
            </w:r>
            <w:r w:rsidRPr="00790565">
              <w:rPr>
                <w:sz w:val="24"/>
              </w:rPr>
              <w:t>«Җан Баевич» / «Жан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Баевич».Описание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комической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ситуации,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возникшей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татарском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обществе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нач.ХХ</w:t>
            </w:r>
            <w:r w:rsidRPr="00790565">
              <w:rPr>
                <w:spacing w:val="5"/>
                <w:sz w:val="24"/>
              </w:rPr>
              <w:t xml:space="preserve"> </w:t>
            </w:r>
            <w:r w:rsidRPr="00790565">
              <w:rPr>
                <w:sz w:val="24"/>
              </w:rPr>
              <w:t>века</w:t>
            </w:r>
            <w:r w:rsidRPr="00790565">
              <w:rPr>
                <w:spacing w:val="60"/>
                <w:sz w:val="24"/>
              </w:rPr>
              <w:t xml:space="preserve"> </w:t>
            </w:r>
            <w:r w:rsidRPr="00790565">
              <w:rPr>
                <w:sz w:val="24"/>
              </w:rPr>
              <w:t>о</w:t>
            </w:r>
            <w:r w:rsidRPr="00790565">
              <w:rPr>
                <w:spacing w:val="10"/>
                <w:sz w:val="24"/>
              </w:rPr>
              <w:t xml:space="preserve"> </w:t>
            </w:r>
            <w:r w:rsidRPr="00790565">
              <w:rPr>
                <w:sz w:val="24"/>
              </w:rPr>
              <w:t>том,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как</w:t>
            </w:r>
            <w:r w:rsidRPr="00790565">
              <w:rPr>
                <w:spacing w:val="4"/>
                <w:sz w:val="24"/>
              </w:rPr>
              <w:t xml:space="preserve"> </w:t>
            </w:r>
            <w:r w:rsidRPr="00790565">
              <w:rPr>
                <w:sz w:val="24"/>
              </w:rPr>
              <w:t>отдельные</w:t>
            </w:r>
            <w:r w:rsidRPr="00790565">
              <w:rPr>
                <w:spacing w:val="5"/>
                <w:sz w:val="24"/>
              </w:rPr>
              <w:t xml:space="preserve"> </w:t>
            </w:r>
            <w:r w:rsidRPr="00790565">
              <w:rPr>
                <w:sz w:val="24"/>
              </w:rPr>
              <w:t>представители,</w:t>
            </w:r>
            <w:r w:rsidRPr="00790565">
              <w:rPr>
                <w:spacing w:val="8"/>
                <w:sz w:val="24"/>
              </w:rPr>
              <w:t xml:space="preserve"> </w:t>
            </w:r>
            <w:r w:rsidRPr="00790565">
              <w:rPr>
                <w:sz w:val="24"/>
              </w:rPr>
              <w:t>желая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показаться образованными, перенимают внешние атрибуты русского быта, «забывают» свой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язык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своих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корней.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Сатира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ирония.</w:t>
            </w:r>
          </w:p>
        </w:tc>
      </w:tr>
      <w:tr w:rsidR="00C912B8" w:rsidTr="00790565">
        <w:trPr>
          <w:trHeight w:val="826"/>
        </w:trPr>
        <w:tc>
          <w:tcPr>
            <w:tcW w:w="10373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 w:right="101"/>
              <w:rPr>
                <w:sz w:val="24"/>
              </w:rPr>
            </w:pPr>
            <w:r w:rsidRPr="00790565">
              <w:rPr>
                <w:b/>
                <w:sz w:val="24"/>
              </w:rPr>
              <w:t>Ш. Хусаинов.</w:t>
            </w:r>
            <w:r w:rsidRPr="00790565">
              <w:rPr>
                <w:b/>
                <w:spacing w:val="36"/>
                <w:sz w:val="24"/>
              </w:rPr>
              <w:t xml:space="preserve"> </w:t>
            </w:r>
            <w:r w:rsidRPr="00790565">
              <w:rPr>
                <w:sz w:val="24"/>
              </w:rPr>
              <w:t>«Әни</w:t>
            </w:r>
            <w:r w:rsidRPr="00790565">
              <w:rPr>
                <w:spacing w:val="38"/>
                <w:sz w:val="24"/>
              </w:rPr>
              <w:t xml:space="preserve"> </w:t>
            </w:r>
            <w:r w:rsidRPr="00790565">
              <w:rPr>
                <w:sz w:val="24"/>
              </w:rPr>
              <w:t>килде»</w:t>
            </w:r>
            <w:r w:rsidRPr="00790565">
              <w:rPr>
                <w:spacing w:val="32"/>
                <w:sz w:val="24"/>
              </w:rPr>
              <w:t xml:space="preserve"> </w:t>
            </w:r>
            <w:r w:rsidRPr="00790565">
              <w:rPr>
                <w:sz w:val="24"/>
              </w:rPr>
              <w:t>(«Әниемнең</w:t>
            </w:r>
            <w:r w:rsidRPr="00790565">
              <w:rPr>
                <w:spacing w:val="37"/>
                <w:sz w:val="24"/>
              </w:rPr>
              <w:t xml:space="preserve"> </w:t>
            </w:r>
            <w:r w:rsidRPr="00790565">
              <w:rPr>
                <w:sz w:val="24"/>
              </w:rPr>
              <w:t>ак</w:t>
            </w:r>
            <w:r w:rsidRPr="00790565">
              <w:rPr>
                <w:spacing w:val="36"/>
                <w:sz w:val="24"/>
              </w:rPr>
              <w:t xml:space="preserve"> </w:t>
            </w:r>
            <w:r w:rsidRPr="00790565">
              <w:rPr>
                <w:sz w:val="24"/>
              </w:rPr>
              <w:t>күлмәге»)</w:t>
            </w:r>
            <w:r w:rsidRPr="00790565">
              <w:rPr>
                <w:spacing w:val="38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38"/>
                <w:sz w:val="24"/>
              </w:rPr>
              <w:t xml:space="preserve"> </w:t>
            </w:r>
            <w:r w:rsidRPr="00790565">
              <w:rPr>
                <w:sz w:val="24"/>
              </w:rPr>
              <w:t>«Белое</w:t>
            </w:r>
            <w:r w:rsidRPr="00790565">
              <w:rPr>
                <w:spacing w:val="36"/>
                <w:sz w:val="24"/>
              </w:rPr>
              <w:t xml:space="preserve"> </w:t>
            </w:r>
            <w:r w:rsidRPr="00790565">
              <w:rPr>
                <w:sz w:val="24"/>
              </w:rPr>
              <w:t>платье</w:t>
            </w:r>
            <w:r w:rsidRPr="00790565">
              <w:rPr>
                <w:spacing w:val="35"/>
                <w:sz w:val="24"/>
              </w:rPr>
              <w:t xml:space="preserve"> </w:t>
            </w:r>
            <w:r w:rsidRPr="00790565">
              <w:rPr>
                <w:sz w:val="24"/>
              </w:rPr>
              <w:t>матери».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Социально-этическая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проблематика.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Образ,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символ,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архетип.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Формирование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«критического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направления»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прозе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драматургии.</w:t>
            </w:r>
          </w:p>
        </w:tc>
      </w:tr>
      <w:tr w:rsidR="00C912B8" w:rsidTr="00790565">
        <w:trPr>
          <w:trHeight w:val="1656"/>
        </w:trPr>
        <w:tc>
          <w:tcPr>
            <w:tcW w:w="10373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Мотив</w:t>
            </w:r>
            <w:r w:rsidRPr="00790565">
              <w:rPr>
                <w:b/>
                <w:spacing w:val="36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счастья</w:t>
            </w:r>
            <w:r w:rsidRPr="00790565">
              <w:rPr>
                <w:b/>
                <w:spacing w:val="94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в</w:t>
            </w:r>
            <w:r w:rsidRPr="00790565">
              <w:rPr>
                <w:b/>
                <w:spacing w:val="94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татарской</w:t>
            </w:r>
            <w:r w:rsidRPr="00790565">
              <w:rPr>
                <w:b/>
                <w:spacing w:val="96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литературе.</w:t>
            </w:r>
            <w:r w:rsidRPr="00790565">
              <w:rPr>
                <w:b/>
                <w:spacing w:val="92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Г.</w:t>
            </w:r>
            <w:r w:rsidRPr="00790565">
              <w:rPr>
                <w:b/>
                <w:spacing w:val="97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Сабитов.</w:t>
            </w:r>
            <w:r w:rsidRPr="00790565">
              <w:rPr>
                <w:b/>
                <w:spacing w:val="105"/>
                <w:sz w:val="24"/>
              </w:rPr>
              <w:t xml:space="preserve"> </w:t>
            </w:r>
            <w:r w:rsidRPr="00790565">
              <w:rPr>
                <w:sz w:val="24"/>
              </w:rPr>
              <w:t>«Тәүге</w:t>
            </w:r>
            <w:r w:rsidRPr="00790565">
              <w:rPr>
                <w:spacing w:val="99"/>
                <w:sz w:val="24"/>
              </w:rPr>
              <w:t xml:space="preserve"> </w:t>
            </w:r>
            <w:r w:rsidRPr="00790565">
              <w:rPr>
                <w:sz w:val="24"/>
              </w:rPr>
              <w:t>соклану»</w:t>
            </w:r>
            <w:r w:rsidRPr="00790565">
              <w:rPr>
                <w:spacing w:val="95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 w:right="99"/>
              <w:rPr>
                <w:sz w:val="24"/>
              </w:rPr>
            </w:pPr>
            <w:r w:rsidRPr="00790565">
              <w:rPr>
                <w:sz w:val="24"/>
              </w:rPr>
              <w:t>«Первый восторг». Сюжет рассказа, картины деревенской жизни. Конфликт как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результат проявления зависти. Ностальгия по детству, по прошлому. Мальчик-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рассказчик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совпадающий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с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автором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повествователь. Событие,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подтекст,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контекст.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Символы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золотой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рыбки,</w:t>
            </w:r>
            <w:r w:rsidRPr="00790565">
              <w:rPr>
                <w:spacing w:val="4"/>
                <w:sz w:val="24"/>
              </w:rPr>
              <w:t xml:space="preserve"> </w:t>
            </w:r>
            <w:r w:rsidRPr="00790565">
              <w:rPr>
                <w:sz w:val="24"/>
              </w:rPr>
              <w:t>белых</w:t>
            </w:r>
            <w:r w:rsidRPr="00790565">
              <w:rPr>
                <w:spacing w:val="-9"/>
                <w:sz w:val="24"/>
              </w:rPr>
              <w:t xml:space="preserve"> </w:t>
            </w:r>
            <w:r w:rsidRPr="00790565">
              <w:rPr>
                <w:sz w:val="24"/>
              </w:rPr>
              <w:t>облаков.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i/>
                <w:sz w:val="24"/>
              </w:rPr>
              <w:t>Тема</w:t>
            </w:r>
            <w:r w:rsidRPr="00790565">
              <w:rPr>
                <w:i/>
                <w:spacing w:val="-1"/>
                <w:sz w:val="24"/>
              </w:rPr>
              <w:t xml:space="preserve"> </w:t>
            </w:r>
            <w:r w:rsidRPr="00790565">
              <w:rPr>
                <w:i/>
                <w:sz w:val="24"/>
              </w:rPr>
              <w:t>для</w:t>
            </w:r>
            <w:r w:rsidRPr="00790565">
              <w:rPr>
                <w:i/>
                <w:spacing w:val="-1"/>
                <w:sz w:val="24"/>
              </w:rPr>
              <w:t xml:space="preserve"> </w:t>
            </w:r>
            <w:r w:rsidRPr="00790565">
              <w:rPr>
                <w:i/>
                <w:sz w:val="24"/>
              </w:rPr>
              <w:t>обсуждения.</w:t>
            </w:r>
            <w:r w:rsidRPr="00790565">
              <w:rPr>
                <w:i/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Что такое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счастье?</w:t>
            </w:r>
          </w:p>
        </w:tc>
      </w:tr>
      <w:tr w:rsidR="00C912B8" w:rsidTr="00790565">
        <w:trPr>
          <w:trHeight w:val="277"/>
        </w:trPr>
        <w:tc>
          <w:tcPr>
            <w:tcW w:w="10373" w:type="dxa"/>
          </w:tcPr>
          <w:p w:rsidR="00C912B8" w:rsidRPr="00790565" w:rsidRDefault="00C912B8" w:rsidP="00790565">
            <w:pPr>
              <w:pStyle w:val="TableParagraph"/>
              <w:tabs>
                <w:tab w:val="left" w:pos="1889"/>
                <w:tab w:val="left" w:pos="2579"/>
                <w:tab w:val="left" w:pos="3635"/>
                <w:tab w:val="left" w:pos="4724"/>
                <w:tab w:val="left" w:pos="6373"/>
                <w:tab w:val="left" w:pos="7246"/>
                <w:tab w:val="left" w:pos="7596"/>
                <w:tab w:val="left" w:pos="8426"/>
              </w:tabs>
              <w:spacing w:line="240" w:lineRule="auto"/>
              <w:ind w:left="567" w:right="101"/>
              <w:rPr>
                <w:sz w:val="24"/>
              </w:rPr>
            </w:pPr>
            <w:r w:rsidRPr="00790565">
              <w:rPr>
                <w:sz w:val="24"/>
              </w:rPr>
              <w:t>Изображенный</w:t>
            </w:r>
            <w:r w:rsidRPr="00790565">
              <w:rPr>
                <w:sz w:val="24"/>
              </w:rPr>
              <w:tab/>
              <w:t>мир.</w:t>
            </w:r>
            <w:r w:rsidRPr="00790565">
              <w:rPr>
                <w:sz w:val="24"/>
              </w:rPr>
              <w:tab/>
              <w:t>Пейзаж,</w:t>
            </w:r>
            <w:r w:rsidRPr="00790565">
              <w:rPr>
                <w:sz w:val="24"/>
              </w:rPr>
              <w:tab/>
              <w:t>портрет. Психологизм.</w:t>
            </w:r>
            <w:r w:rsidRPr="00790565">
              <w:rPr>
                <w:sz w:val="24"/>
              </w:rPr>
              <w:tab/>
              <w:t xml:space="preserve">Место и время </w:t>
            </w:r>
            <w:r w:rsidRPr="00790565">
              <w:rPr>
                <w:spacing w:val="-4"/>
                <w:sz w:val="24"/>
              </w:rPr>
              <w:t>в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художественном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произведении, </w:t>
            </w:r>
            <w:r w:rsidRPr="00790565">
              <w:rPr>
                <w:spacing w:val="4"/>
                <w:sz w:val="24"/>
              </w:rPr>
              <w:t xml:space="preserve"> </w:t>
            </w:r>
            <w:r w:rsidRPr="00790565">
              <w:rPr>
                <w:sz w:val="24"/>
              </w:rPr>
              <w:t>хронотоп.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i/>
                <w:sz w:val="24"/>
              </w:rPr>
              <w:t>Тема</w:t>
            </w:r>
            <w:r w:rsidRPr="00790565">
              <w:rPr>
                <w:i/>
                <w:spacing w:val="-3"/>
                <w:sz w:val="24"/>
              </w:rPr>
              <w:t xml:space="preserve"> </w:t>
            </w:r>
            <w:r w:rsidRPr="00790565">
              <w:rPr>
                <w:i/>
                <w:sz w:val="24"/>
              </w:rPr>
              <w:t>для</w:t>
            </w:r>
            <w:r w:rsidRPr="00790565">
              <w:rPr>
                <w:i/>
                <w:spacing w:val="-3"/>
                <w:sz w:val="24"/>
              </w:rPr>
              <w:t xml:space="preserve"> </w:t>
            </w:r>
            <w:r w:rsidRPr="00790565">
              <w:rPr>
                <w:i/>
                <w:sz w:val="24"/>
              </w:rPr>
              <w:t xml:space="preserve">обсуждения. </w:t>
            </w:r>
            <w:r w:rsidRPr="00790565">
              <w:rPr>
                <w:sz w:val="24"/>
              </w:rPr>
              <w:t>Знакомо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ли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вам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ожидание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чуда?</w:t>
            </w:r>
          </w:p>
        </w:tc>
      </w:tr>
      <w:tr w:rsidR="00C912B8" w:rsidTr="00790565">
        <w:trPr>
          <w:trHeight w:val="277"/>
        </w:trPr>
        <w:tc>
          <w:tcPr>
            <w:tcW w:w="10373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b/>
                <w:sz w:val="24"/>
              </w:rPr>
            </w:pPr>
            <w:r w:rsidRPr="00790565">
              <w:rPr>
                <w:b/>
                <w:sz w:val="24"/>
              </w:rPr>
              <w:t>Повторение</w:t>
            </w:r>
            <w:r w:rsidRPr="00790565">
              <w:rPr>
                <w:b/>
                <w:spacing w:val="-2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и</w:t>
            </w:r>
            <w:r w:rsidRPr="00790565">
              <w:rPr>
                <w:b/>
                <w:spacing w:val="-4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обобщение</w:t>
            </w:r>
            <w:r w:rsidRPr="00790565">
              <w:rPr>
                <w:b/>
                <w:spacing w:val="-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изученного в</w:t>
            </w:r>
            <w:r w:rsidRPr="00790565">
              <w:rPr>
                <w:b/>
                <w:spacing w:val="-5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7</w:t>
            </w:r>
            <w:r w:rsidRPr="00790565">
              <w:rPr>
                <w:b/>
                <w:spacing w:val="-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классе</w:t>
            </w:r>
          </w:p>
        </w:tc>
      </w:tr>
    </w:tbl>
    <w:p w:rsidR="00C912B8" w:rsidRDefault="00C912B8" w:rsidP="003967B5">
      <w:pPr>
        <w:ind w:left="567" w:right="372"/>
        <w:rPr>
          <w:b/>
          <w:sz w:val="24"/>
        </w:rPr>
      </w:pPr>
    </w:p>
    <w:p w:rsidR="00C912B8" w:rsidRDefault="00C912B8" w:rsidP="003967B5">
      <w:pPr>
        <w:ind w:left="567" w:right="372"/>
        <w:jc w:val="center"/>
        <w:rPr>
          <w:b/>
          <w:sz w:val="24"/>
        </w:rPr>
      </w:pPr>
      <w:r>
        <w:rPr>
          <w:b/>
          <w:sz w:val="24"/>
        </w:rPr>
        <w:t>8 класс</w:t>
      </w:r>
    </w:p>
    <w:tbl>
      <w:tblPr>
        <w:tblW w:w="10231" w:type="dxa"/>
        <w:tblInd w:w="122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231"/>
      </w:tblGrid>
      <w:tr w:rsidR="00C912B8" w:rsidTr="00790565">
        <w:trPr>
          <w:trHeight w:val="551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 w:rsidRPr="00790565">
              <w:rPr>
                <w:sz w:val="24"/>
              </w:rPr>
              <w:t xml:space="preserve">           Повторение:</w:t>
            </w:r>
            <w:r w:rsidRPr="00790565">
              <w:rPr>
                <w:spacing w:val="43"/>
                <w:sz w:val="24"/>
              </w:rPr>
              <w:t xml:space="preserve"> </w:t>
            </w:r>
            <w:r w:rsidRPr="00790565">
              <w:rPr>
                <w:sz w:val="24"/>
              </w:rPr>
              <w:t>лирические,</w:t>
            </w:r>
            <w:r w:rsidRPr="00790565">
              <w:rPr>
                <w:spacing w:val="102"/>
                <w:sz w:val="24"/>
              </w:rPr>
              <w:t xml:space="preserve"> </w:t>
            </w:r>
            <w:r w:rsidRPr="00790565">
              <w:rPr>
                <w:sz w:val="24"/>
              </w:rPr>
              <w:t>эпические</w:t>
            </w:r>
            <w:r w:rsidRPr="00790565">
              <w:rPr>
                <w:spacing w:val="95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102"/>
                <w:sz w:val="24"/>
              </w:rPr>
              <w:t xml:space="preserve"> </w:t>
            </w:r>
            <w:r w:rsidRPr="00790565">
              <w:rPr>
                <w:sz w:val="24"/>
              </w:rPr>
              <w:t>драматические</w:t>
            </w:r>
            <w:r w:rsidRPr="00790565">
              <w:rPr>
                <w:spacing w:val="99"/>
                <w:sz w:val="24"/>
              </w:rPr>
              <w:t xml:space="preserve"> </w:t>
            </w:r>
            <w:r w:rsidRPr="00790565">
              <w:rPr>
                <w:sz w:val="24"/>
              </w:rPr>
              <w:t>роды</w:t>
            </w:r>
            <w:r w:rsidRPr="00790565">
              <w:rPr>
                <w:spacing w:val="97"/>
                <w:sz w:val="24"/>
              </w:rPr>
              <w:t xml:space="preserve"> </w:t>
            </w:r>
            <w:r w:rsidRPr="00790565">
              <w:rPr>
                <w:sz w:val="24"/>
              </w:rPr>
              <w:t>художественной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Литературы</w:t>
            </w:r>
          </w:p>
        </w:tc>
      </w:tr>
      <w:tr w:rsidR="00C912B8" w:rsidTr="00790565">
        <w:trPr>
          <w:trHeight w:val="1104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 w:right="100"/>
              <w:rPr>
                <w:b/>
                <w:sz w:val="24"/>
              </w:rPr>
            </w:pPr>
            <w:r w:rsidRPr="00790565">
              <w:rPr>
                <w:b/>
                <w:sz w:val="24"/>
              </w:rPr>
              <w:t>Назидание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в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художественной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литературе</w:t>
            </w:r>
            <w:r w:rsidRPr="00790565">
              <w:rPr>
                <w:sz w:val="24"/>
              </w:rPr>
              <w:t>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Общая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характеристика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татарской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литературы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периода Казанского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ханства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(Мухаммед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Амин,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Кулшариф,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Умми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Камал).</w:t>
            </w:r>
            <w:r w:rsidRPr="00790565">
              <w:rPr>
                <w:spacing w:val="54"/>
                <w:sz w:val="24"/>
              </w:rPr>
              <w:t xml:space="preserve"> </w:t>
            </w:r>
            <w:r w:rsidRPr="00790565">
              <w:rPr>
                <w:sz w:val="24"/>
              </w:rPr>
              <w:t>Гуманистическая</w:t>
            </w:r>
            <w:r w:rsidRPr="00790565">
              <w:rPr>
                <w:spacing w:val="52"/>
                <w:sz w:val="24"/>
              </w:rPr>
              <w:t xml:space="preserve"> </w:t>
            </w:r>
            <w:r w:rsidRPr="00790565">
              <w:rPr>
                <w:sz w:val="24"/>
              </w:rPr>
              <w:t>дидактика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творчества</w:t>
            </w:r>
            <w:r w:rsidRPr="00790565">
              <w:rPr>
                <w:spacing w:val="39"/>
                <w:sz w:val="24"/>
              </w:rPr>
              <w:t xml:space="preserve"> </w:t>
            </w:r>
            <w:r w:rsidRPr="00790565">
              <w:rPr>
                <w:sz w:val="24"/>
              </w:rPr>
              <w:t>поэта</w:t>
            </w:r>
            <w:r w:rsidRPr="00790565">
              <w:rPr>
                <w:spacing w:val="44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 xml:space="preserve">Мухаммедьяра   </w:t>
            </w:r>
            <w:r w:rsidRPr="00790565">
              <w:rPr>
                <w:sz w:val="24"/>
              </w:rPr>
              <w:t>(«Нәсыйхәт»</w:t>
            </w:r>
            <w:r w:rsidRPr="00790565">
              <w:rPr>
                <w:spacing w:val="-8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«Назидание»).</w:t>
            </w:r>
          </w:p>
        </w:tc>
      </w:tr>
    </w:tbl>
    <w:p w:rsidR="00C912B8" w:rsidRDefault="00C912B8" w:rsidP="003967B5">
      <w:pPr>
        <w:ind w:left="567" w:right="372"/>
        <w:rPr>
          <w:b/>
          <w:sz w:val="24"/>
        </w:rPr>
      </w:pPr>
    </w:p>
    <w:p w:rsidR="00C912B8" w:rsidRDefault="00C912B8" w:rsidP="006E6DBB">
      <w:pPr>
        <w:ind w:left="567"/>
        <w:rPr>
          <w:sz w:val="24"/>
        </w:rPr>
      </w:pPr>
    </w:p>
    <w:p w:rsidR="00C912B8" w:rsidRDefault="00C912B8" w:rsidP="006E6DBB">
      <w:pPr>
        <w:ind w:left="567"/>
        <w:rPr>
          <w:sz w:val="24"/>
        </w:rPr>
        <w:sectPr w:rsidR="00C912B8" w:rsidSect="00786B72">
          <w:pgSz w:w="11910" w:h="16840"/>
          <w:pgMar w:top="709" w:right="1020" w:bottom="1620" w:left="800" w:header="0" w:footer="1430" w:gutter="0"/>
          <w:cols w:space="720"/>
        </w:sectPr>
      </w:pPr>
    </w:p>
    <w:p w:rsidR="00C912B8" w:rsidRDefault="00C912B8" w:rsidP="006E6DBB">
      <w:pPr>
        <w:pStyle w:val="BodyText"/>
        <w:ind w:left="567"/>
        <w:rPr>
          <w:b/>
          <w:sz w:val="16"/>
        </w:rPr>
      </w:pPr>
    </w:p>
    <w:tbl>
      <w:tblPr>
        <w:tblW w:w="10231" w:type="dxa"/>
        <w:tblInd w:w="122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231"/>
      </w:tblGrid>
      <w:tr w:rsidR="00C912B8" w:rsidTr="00790565">
        <w:trPr>
          <w:trHeight w:val="1103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 w:right="99"/>
              <w:rPr>
                <w:sz w:val="24"/>
              </w:rPr>
            </w:pPr>
            <w:r w:rsidRPr="00790565">
              <w:rPr>
                <w:sz w:val="24"/>
              </w:rPr>
              <w:t>Концепция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образованного,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просвещенного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человека,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особенности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его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изображения (</w:t>
            </w:r>
            <w:r w:rsidRPr="00790565">
              <w:rPr>
                <w:b/>
                <w:sz w:val="24"/>
              </w:rPr>
              <w:t xml:space="preserve">Муса Акъегет </w:t>
            </w:r>
            <w:r w:rsidRPr="00790565">
              <w:rPr>
                <w:sz w:val="24"/>
              </w:rPr>
              <w:t>«Хисаметдин менла»). Просвещенность, честность,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ум,</w:t>
            </w:r>
            <w:r w:rsidRPr="00790565">
              <w:rPr>
                <w:spacing w:val="21"/>
                <w:sz w:val="24"/>
              </w:rPr>
              <w:t xml:space="preserve"> </w:t>
            </w:r>
            <w:r w:rsidRPr="00790565">
              <w:rPr>
                <w:sz w:val="24"/>
              </w:rPr>
              <w:t>патриотизм</w:t>
            </w:r>
            <w:r w:rsidRPr="00790565">
              <w:rPr>
                <w:spacing w:val="18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16"/>
                <w:sz w:val="24"/>
              </w:rPr>
              <w:t xml:space="preserve"> </w:t>
            </w:r>
            <w:r w:rsidRPr="00790565">
              <w:rPr>
                <w:sz w:val="24"/>
              </w:rPr>
              <w:t>благородство.</w:t>
            </w:r>
            <w:r w:rsidRPr="00790565">
              <w:rPr>
                <w:spacing w:val="17"/>
                <w:sz w:val="24"/>
              </w:rPr>
              <w:t xml:space="preserve"> </w:t>
            </w:r>
            <w:r w:rsidRPr="00790565">
              <w:rPr>
                <w:sz w:val="24"/>
              </w:rPr>
              <w:t>Авторская</w:t>
            </w:r>
            <w:r w:rsidRPr="00790565">
              <w:rPr>
                <w:spacing w:val="20"/>
                <w:sz w:val="24"/>
              </w:rPr>
              <w:t xml:space="preserve"> </w:t>
            </w:r>
            <w:r w:rsidRPr="00790565">
              <w:rPr>
                <w:sz w:val="24"/>
              </w:rPr>
              <w:t>характеристика</w:t>
            </w:r>
            <w:r w:rsidRPr="00790565">
              <w:rPr>
                <w:spacing w:val="20"/>
                <w:sz w:val="24"/>
              </w:rPr>
              <w:t xml:space="preserve"> </w:t>
            </w:r>
            <w:r w:rsidRPr="00790565">
              <w:rPr>
                <w:sz w:val="24"/>
              </w:rPr>
              <w:t>героя.</w:t>
            </w:r>
            <w:r w:rsidRPr="00790565">
              <w:rPr>
                <w:spacing w:val="17"/>
                <w:sz w:val="24"/>
              </w:rPr>
              <w:t xml:space="preserve"> </w:t>
            </w:r>
            <w:r w:rsidRPr="00790565">
              <w:rPr>
                <w:sz w:val="24"/>
              </w:rPr>
              <w:t>Нравственный выбор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героя. Воплощение</w:t>
            </w:r>
            <w:r w:rsidRPr="00790565">
              <w:rPr>
                <w:spacing w:val="-7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образе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Хисаметдина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идеальных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качеств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народа.</w:t>
            </w:r>
          </w:p>
        </w:tc>
      </w:tr>
      <w:tr w:rsidR="00C912B8" w:rsidTr="00790565">
        <w:trPr>
          <w:trHeight w:val="552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М.Гафури</w:t>
            </w:r>
            <w:r w:rsidRPr="00790565">
              <w:rPr>
                <w:b/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«Нәсыйхәт»</w:t>
            </w:r>
            <w:r w:rsidRPr="00790565">
              <w:rPr>
                <w:spacing w:val="-8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«Назидание».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Добро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зло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в стихотворении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поэта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начала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ХХ</w:t>
            </w:r>
            <w:r w:rsidRPr="00790565">
              <w:rPr>
                <w:spacing w:val="-7"/>
                <w:sz w:val="24"/>
              </w:rPr>
              <w:t xml:space="preserve"> </w:t>
            </w:r>
            <w:r w:rsidRPr="00790565">
              <w:rPr>
                <w:sz w:val="24"/>
              </w:rPr>
              <w:t>века.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Традиции и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новаторство.</w:t>
            </w:r>
          </w:p>
        </w:tc>
      </w:tr>
      <w:tr w:rsidR="00C912B8" w:rsidTr="00790565">
        <w:trPr>
          <w:trHeight w:val="568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Психологизм</w:t>
            </w:r>
            <w:r w:rsidRPr="00790565">
              <w:rPr>
                <w:b/>
                <w:spacing w:val="7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в</w:t>
            </w:r>
            <w:r w:rsidRPr="00790565">
              <w:rPr>
                <w:b/>
                <w:spacing w:val="7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литературе. Ш.</w:t>
            </w:r>
            <w:r w:rsidRPr="00790565">
              <w:rPr>
                <w:b/>
                <w:spacing w:val="10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Камал</w:t>
            </w:r>
            <w:r w:rsidRPr="00790565">
              <w:rPr>
                <w:b/>
                <w:spacing w:val="7"/>
                <w:sz w:val="24"/>
              </w:rPr>
              <w:t xml:space="preserve"> </w:t>
            </w:r>
            <w:r w:rsidRPr="00790565">
              <w:rPr>
                <w:sz w:val="24"/>
              </w:rPr>
              <w:t>«Буранда»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8"/>
                <w:sz w:val="24"/>
              </w:rPr>
              <w:t xml:space="preserve"> </w:t>
            </w:r>
            <w:r w:rsidRPr="00790565">
              <w:rPr>
                <w:sz w:val="24"/>
              </w:rPr>
              <w:t>«В</w:t>
            </w:r>
            <w:r w:rsidRPr="00790565">
              <w:rPr>
                <w:spacing w:val="6"/>
                <w:sz w:val="24"/>
              </w:rPr>
              <w:t xml:space="preserve"> </w:t>
            </w:r>
            <w:r w:rsidRPr="00790565">
              <w:rPr>
                <w:sz w:val="24"/>
              </w:rPr>
              <w:t>метель».</w:t>
            </w:r>
            <w:r w:rsidRPr="00790565">
              <w:rPr>
                <w:spacing w:val="9"/>
                <w:sz w:val="24"/>
              </w:rPr>
              <w:t xml:space="preserve"> </w:t>
            </w:r>
            <w:r w:rsidRPr="00790565">
              <w:rPr>
                <w:sz w:val="24"/>
              </w:rPr>
              <w:t>Эмоциональная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насыщенность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текста: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средства и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приемы.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Композиция.</w:t>
            </w:r>
          </w:p>
        </w:tc>
      </w:tr>
      <w:tr w:rsidR="00C912B8" w:rsidTr="00790565">
        <w:trPr>
          <w:trHeight w:val="825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tabs>
                <w:tab w:val="left" w:pos="587"/>
                <w:tab w:val="left" w:pos="686"/>
              </w:tabs>
              <w:spacing w:line="240" w:lineRule="auto"/>
              <w:ind w:left="567" w:right="96"/>
              <w:rPr>
                <w:sz w:val="24"/>
              </w:rPr>
            </w:pPr>
            <w:r w:rsidRPr="00790565">
              <w:rPr>
                <w:b/>
                <w:sz w:val="24"/>
              </w:rPr>
              <w:t xml:space="preserve">Ф. Амирхан </w:t>
            </w:r>
            <w:r w:rsidRPr="00790565">
              <w:rPr>
                <w:sz w:val="24"/>
              </w:rPr>
              <w:t>«Бер</w:t>
            </w:r>
            <w:r w:rsidRPr="00790565">
              <w:rPr>
                <w:sz w:val="24"/>
              </w:rPr>
              <w:tab/>
              <w:t>хәрабәдә»/ «На</w:t>
            </w:r>
            <w:r w:rsidRPr="00790565">
              <w:rPr>
                <w:sz w:val="24"/>
              </w:rPr>
              <w:tab/>
              <w:t xml:space="preserve">развалинах…». Жанр </w:t>
            </w:r>
            <w:r w:rsidRPr="00790565">
              <w:rPr>
                <w:spacing w:val="-1"/>
                <w:sz w:val="24"/>
              </w:rPr>
              <w:t>нэсер. Образ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повествователя,</w:t>
            </w:r>
            <w:r w:rsidRPr="00790565">
              <w:rPr>
                <w:spacing w:val="26"/>
                <w:sz w:val="24"/>
              </w:rPr>
              <w:t xml:space="preserve"> </w:t>
            </w:r>
            <w:r w:rsidRPr="00790565">
              <w:rPr>
                <w:sz w:val="24"/>
              </w:rPr>
              <w:t>его</w:t>
            </w:r>
            <w:r w:rsidRPr="00790565">
              <w:rPr>
                <w:spacing w:val="24"/>
                <w:sz w:val="24"/>
              </w:rPr>
              <w:t xml:space="preserve"> </w:t>
            </w:r>
            <w:r w:rsidRPr="00790565">
              <w:rPr>
                <w:sz w:val="24"/>
              </w:rPr>
              <w:t>переживания.</w:t>
            </w:r>
            <w:r w:rsidRPr="00790565">
              <w:rPr>
                <w:spacing w:val="26"/>
                <w:sz w:val="24"/>
              </w:rPr>
              <w:t xml:space="preserve"> </w:t>
            </w:r>
            <w:r w:rsidRPr="00790565">
              <w:rPr>
                <w:sz w:val="24"/>
              </w:rPr>
              <w:t>Символы,</w:t>
            </w:r>
            <w:r w:rsidRPr="00790565">
              <w:rPr>
                <w:spacing w:val="27"/>
                <w:sz w:val="24"/>
              </w:rPr>
              <w:t xml:space="preserve"> </w:t>
            </w:r>
            <w:r w:rsidRPr="00790565">
              <w:rPr>
                <w:sz w:val="24"/>
              </w:rPr>
              <w:t>повторы,</w:t>
            </w:r>
            <w:r w:rsidRPr="00790565">
              <w:rPr>
                <w:spacing w:val="29"/>
                <w:sz w:val="24"/>
              </w:rPr>
              <w:t xml:space="preserve"> </w:t>
            </w:r>
            <w:r w:rsidRPr="00790565">
              <w:rPr>
                <w:sz w:val="24"/>
              </w:rPr>
              <w:t>музыкальное</w:t>
            </w:r>
            <w:r w:rsidRPr="00790565">
              <w:rPr>
                <w:spacing w:val="20"/>
                <w:sz w:val="24"/>
              </w:rPr>
              <w:t xml:space="preserve"> </w:t>
            </w:r>
            <w:r w:rsidRPr="00790565">
              <w:rPr>
                <w:sz w:val="24"/>
              </w:rPr>
              <w:t>оформление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текста.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Имена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героев.</w:t>
            </w:r>
          </w:p>
        </w:tc>
      </w:tr>
      <w:tr w:rsidR="00C912B8" w:rsidTr="00790565">
        <w:trPr>
          <w:trHeight w:val="830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Романтический</w:t>
            </w:r>
            <w:r w:rsidRPr="00790565">
              <w:rPr>
                <w:b/>
                <w:spacing w:val="8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стиль</w:t>
            </w:r>
            <w:r w:rsidRPr="00790565">
              <w:rPr>
                <w:b/>
                <w:spacing w:val="63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в</w:t>
            </w:r>
            <w:r w:rsidRPr="00790565">
              <w:rPr>
                <w:b/>
                <w:spacing w:val="66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татарской</w:t>
            </w:r>
            <w:r w:rsidRPr="00790565">
              <w:rPr>
                <w:b/>
                <w:spacing w:val="67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литературе.</w:t>
            </w:r>
            <w:r w:rsidRPr="00790565">
              <w:rPr>
                <w:b/>
                <w:spacing w:val="63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Ф.</w:t>
            </w:r>
            <w:r w:rsidRPr="00790565">
              <w:rPr>
                <w:b/>
                <w:spacing w:val="63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Борнаш</w:t>
            </w:r>
            <w:r w:rsidRPr="00790565">
              <w:rPr>
                <w:b/>
                <w:spacing w:val="70"/>
                <w:sz w:val="24"/>
              </w:rPr>
              <w:t xml:space="preserve"> </w:t>
            </w:r>
            <w:r w:rsidRPr="00790565">
              <w:rPr>
                <w:sz w:val="24"/>
              </w:rPr>
              <w:t>«Таһир-Зөһрә»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/«Тагир-Зухра».</w:t>
            </w:r>
            <w:r w:rsidRPr="00790565">
              <w:rPr>
                <w:spacing w:val="25"/>
                <w:sz w:val="24"/>
              </w:rPr>
              <w:t xml:space="preserve"> </w:t>
            </w:r>
            <w:r w:rsidRPr="00790565">
              <w:rPr>
                <w:sz w:val="24"/>
              </w:rPr>
              <w:t>Жанр</w:t>
            </w:r>
            <w:r w:rsidRPr="00790565">
              <w:rPr>
                <w:spacing w:val="24"/>
                <w:sz w:val="24"/>
              </w:rPr>
              <w:t xml:space="preserve"> </w:t>
            </w:r>
            <w:r w:rsidRPr="00790565">
              <w:rPr>
                <w:sz w:val="24"/>
              </w:rPr>
              <w:t>трагедии.</w:t>
            </w:r>
            <w:r w:rsidRPr="00790565">
              <w:rPr>
                <w:spacing w:val="25"/>
                <w:sz w:val="24"/>
              </w:rPr>
              <w:t xml:space="preserve"> </w:t>
            </w:r>
            <w:r w:rsidRPr="00790565">
              <w:rPr>
                <w:sz w:val="24"/>
              </w:rPr>
              <w:t>Средневековый</w:t>
            </w:r>
            <w:r w:rsidRPr="00790565">
              <w:rPr>
                <w:spacing w:val="30"/>
                <w:sz w:val="24"/>
              </w:rPr>
              <w:t xml:space="preserve"> </w:t>
            </w:r>
            <w:r w:rsidRPr="00790565">
              <w:rPr>
                <w:sz w:val="24"/>
              </w:rPr>
              <w:t>романтический</w:t>
            </w:r>
            <w:r w:rsidRPr="00790565">
              <w:rPr>
                <w:spacing w:val="25"/>
                <w:sz w:val="24"/>
              </w:rPr>
              <w:t xml:space="preserve"> </w:t>
            </w:r>
            <w:r w:rsidRPr="00790565">
              <w:rPr>
                <w:sz w:val="24"/>
              </w:rPr>
              <w:t>сюжет,</w:t>
            </w:r>
            <w:r w:rsidRPr="00790565">
              <w:rPr>
                <w:spacing w:val="22"/>
                <w:sz w:val="24"/>
              </w:rPr>
              <w:t xml:space="preserve"> </w:t>
            </w:r>
            <w:r w:rsidRPr="00790565">
              <w:rPr>
                <w:sz w:val="24"/>
              </w:rPr>
              <w:t>тема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любви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предательства.</w:t>
            </w:r>
          </w:p>
        </w:tc>
      </w:tr>
      <w:tr w:rsidR="00C912B8" w:rsidTr="00790565">
        <w:trPr>
          <w:trHeight w:val="278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Х.</w:t>
            </w:r>
            <w:r w:rsidRPr="00790565">
              <w:rPr>
                <w:b/>
                <w:spacing w:val="-3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Такташ.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«Алсу».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Жанр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поэмы.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Романтический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герой.</w:t>
            </w:r>
          </w:p>
        </w:tc>
      </w:tr>
      <w:tr w:rsidR="00C912B8" w:rsidTr="00790565">
        <w:trPr>
          <w:trHeight w:val="551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 xml:space="preserve">Г.Кутуй </w:t>
            </w:r>
            <w:r w:rsidRPr="00790565">
              <w:rPr>
                <w:sz w:val="24"/>
              </w:rPr>
              <w:t>«Тапшырылмаган</w:t>
            </w:r>
            <w:r w:rsidRPr="00790565">
              <w:rPr>
                <w:spacing w:val="25"/>
                <w:sz w:val="24"/>
              </w:rPr>
              <w:t xml:space="preserve"> </w:t>
            </w:r>
            <w:r w:rsidRPr="00790565">
              <w:rPr>
                <w:sz w:val="24"/>
              </w:rPr>
              <w:t>хатлар»</w:t>
            </w:r>
            <w:r w:rsidRPr="00790565">
              <w:rPr>
                <w:spacing w:val="82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87"/>
                <w:sz w:val="24"/>
              </w:rPr>
              <w:t xml:space="preserve"> </w:t>
            </w:r>
            <w:r w:rsidRPr="00790565">
              <w:rPr>
                <w:sz w:val="24"/>
              </w:rPr>
              <w:t>«Неотосланные</w:t>
            </w:r>
            <w:r w:rsidRPr="00790565">
              <w:rPr>
                <w:spacing w:val="82"/>
                <w:sz w:val="24"/>
              </w:rPr>
              <w:t xml:space="preserve"> </w:t>
            </w:r>
            <w:r w:rsidRPr="00790565">
              <w:rPr>
                <w:sz w:val="24"/>
              </w:rPr>
              <w:t>письма».</w:t>
            </w:r>
            <w:r w:rsidRPr="00790565">
              <w:rPr>
                <w:spacing w:val="84"/>
                <w:sz w:val="24"/>
              </w:rPr>
              <w:t xml:space="preserve"> </w:t>
            </w:r>
            <w:r w:rsidRPr="00790565">
              <w:rPr>
                <w:sz w:val="24"/>
              </w:rPr>
              <w:t>Романтический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сюжет.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Вставки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в духе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социалистического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реализма.</w:t>
            </w:r>
          </w:p>
        </w:tc>
      </w:tr>
      <w:tr w:rsidR="00C912B8" w:rsidTr="00790565">
        <w:trPr>
          <w:trHeight w:val="551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К.</w:t>
            </w:r>
            <w:r w:rsidRPr="00790565">
              <w:rPr>
                <w:b/>
                <w:spacing w:val="69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 xml:space="preserve">Тинчурин  </w:t>
            </w:r>
            <w:r w:rsidRPr="00790565">
              <w:rPr>
                <w:b/>
                <w:spacing w:val="10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«Сүнгән  </w:t>
            </w:r>
            <w:r w:rsidRPr="00790565">
              <w:rPr>
                <w:spacing w:val="7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йолдызлар»  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/  </w:t>
            </w:r>
            <w:r w:rsidRPr="00790565">
              <w:rPr>
                <w:spacing w:val="8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«Угасшие  </w:t>
            </w:r>
            <w:r w:rsidRPr="00790565">
              <w:rPr>
                <w:spacing w:val="5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звезды».  </w:t>
            </w:r>
            <w:r w:rsidRPr="00790565">
              <w:rPr>
                <w:spacing w:val="8"/>
                <w:sz w:val="24"/>
              </w:rPr>
              <w:t xml:space="preserve"> </w:t>
            </w:r>
            <w:r w:rsidRPr="00790565">
              <w:rPr>
                <w:sz w:val="24"/>
              </w:rPr>
              <w:t>Афористичность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названия.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Тема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любви.</w:t>
            </w:r>
          </w:p>
        </w:tc>
      </w:tr>
      <w:tr w:rsidR="00C912B8" w:rsidTr="00790565">
        <w:trPr>
          <w:trHeight w:val="1377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Патриотизм</w:t>
            </w:r>
            <w:r w:rsidRPr="00790565">
              <w:rPr>
                <w:b/>
                <w:spacing w:val="54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в</w:t>
            </w:r>
            <w:r w:rsidRPr="00790565">
              <w:rPr>
                <w:b/>
                <w:spacing w:val="103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татарской</w:t>
            </w:r>
            <w:r w:rsidRPr="00790565">
              <w:rPr>
                <w:b/>
                <w:spacing w:val="115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литературе.</w:t>
            </w:r>
            <w:r w:rsidRPr="00790565">
              <w:rPr>
                <w:b/>
                <w:spacing w:val="107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Ф.</w:t>
            </w:r>
            <w:r w:rsidRPr="00790565">
              <w:rPr>
                <w:b/>
                <w:spacing w:val="110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Карим</w:t>
            </w:r>
            <w:r w:rsidRPr="00790565">
              <w:rPr>
                <w:b/>
                <w:spacing w:val="116"/>
                <w:sz w:val="24"/>
              </w:rPr>
              <w:t xml:space="preserve"> </w:t>
            </w:r>
            <w:r w:rsidRPr="00790565">
              <w:rPr>
                <w:sz w:val="24"/>
              </w:rPr>
              <w:t>«Сибәли</w:t>
            </w:r>
            <w:r w:rsidRPr="00790565">
              <w:rPr>
                <w:spacing w:val="114"/>
                <w:sz w:val="24"/>
              </w:rPr>
              <w:t xml:space="preserve"> </w:t>
            </w:r>
            <w:r w:rsidRPr="00790565">
              <w:rPr>
                <w:sz w:val="24"/>
              </w:rPr>
              <w:t>дә</w:t>
            </w:r>
            <w:r w:rsidRPr="00790565">
              <w:rPr>
                <w:spacing w:val="113"/>
                <w:sz w:val="24"/>
              </w:rPr>
              <w:t xml:space="preserve"> </w:t>
            </w:r>
            <w:r w:rsidRPr="00790565">
              <w:rPr>
                <w:sz w:val="24"/>
              </w:rPr>
              <w:t>сибәли»</w:t>
            </w:r>
            <w:r w:rsidRPr="00790565">
              <w:rPr>
                <w:spacing w:val="108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«Моросит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моросит».</w:t>
            </w:r>
          </w:p>
          <w:p w:rsidR="00C912B8" w:rsidRPr="00790565" w:rsidRDefault="00C912B8" w:rsidP="00790565">
            <w:pPr>
              <w:pStyle w:val="TableParagraph"/>
              <w:tabs>
                <w:tab w:val="left" w:pos="1582"/>
                <w:tab w:val="left" w:pos="1933"/>
                <w:tab w:val="left" w:pos="2872"/>
                <w:tab w:val="left" w:pos="3942"/>
                <w:tab w:val="left" w:pos="5055"/>
                <w:tab w:val="left" w:pos="6840"/>
                <w:tab w:val="left" w:pos="7789"/>
              </w:tabs>
              <w:spacing w:line="240" w:lineRule="auto"/>
              <w:ind w:left="567" w:right="97"/>
              <w:rPr>
                <w:sz w:val="24"/>
              </w:rPr>
            </w:pPr>
            <w:r w:rsidRPr="00790565">
              <w:rPr>
                <w:sz w:val="24"/>
              </w:rPr>
              <w:t>Патриотизм</w:t>
            </w:r>
            <w:r w:rsidRPr="00790565">
              <w:rPr>
                <w:sz w:val="24"/>
              </w:rPr>
              <w:tab/>
              <w:t>в</w:t>
            </w:r>
            <w:r w:rsidRPr="00790565">
              <w:rPr>
                <w:sz w:val="24"/>
              </w:rPr>
              <w:tab/>
              <w:t>поэзии</w:t>
            </w:r>
            <w:r w:rsidRPr="00790565">
              <w:rPr>
                <w:sz w:val="24"/>
              </w:rPr>
              <w:tab/>
              <w:t>периода</w:t>
            </w:r>
            <w:r w:rsidRPr="00790565">
              <w:rPr>
                <w:sz w:val="24"/>
              </w:rPr>
              <w:tab/>
              <w:t>Великой</w:t>
            </w:r>
            <w:r w:rsidRPr="00790565">
              <w:rPr>
                <w:sz w:val="24"/>
              </w:rPr>
              <w:tab/>
              <w:t>Отечественной</w:t>
            </w:r>
            <w:r w:rsidRPr="00790565">
              <w:rPr>
                <w:sz w:val="24"/>
              </w:rPr>
              <w:tab/>
              <w:t>войны.</w:t>
            </w:r>
            <w:r w:rsidRPr="00790565">
              <w:rPr>
                <w:sz w:val="24"/>
              </w:rPr>
              <w:tab/>
              <w:t xml:space="preserve"> Анализ</w:t>
            </w:r>
            <w:r w:rsidRPr="00790565">
              <w:rPr>
                <w:spacing w:val="-57"/>
                <w:sz w:val="24"/>
              </w:rPr>
              <w:t xml:space="preserve">    </w:t>
            </w:r>
            <w:r w:rsidRPr="00790565">
              <w:rPr>
                <w:sz w:val="24"/>
              </w:rPr>
              <w:t>стихотворения.</w:t>
            </w:r>
            <w:r w:rsidRPr="00790565">
              <w:rPr>
                <w:spacing w:val="56"/>
                <w:sz w:val="24"/>
              </w:rPr>
              <w:t xml:space="preserve"> </w:t>
            </w:r>
            <w:r w:rsidRPr="00790565">
              <w:rPr>
                <w:sz w:val="24"/>
              </w:rPr>
              <w:t>Картины</w:t>
            </w:r>
            <w:r w:rsidRPr="00790565">
              <w:rPr>
                <w:spacing w:val="50"/>
                <w:sz w:val="24"/>
              </w:rPr>
              <w:t xml:space="preserve"> </w:t>
            </w:r>
            <w:r w:rsidRPr="00790565">
              <w:rPr>
                <w:sz w:val="24"/>
              </w:rPr>
              <w:t>природы,</w:t>
            </w:r>
            <w:r w:rsidRPr="00790565">
              <w:rPr>
                <w:spacing w:val="51"/>
                <w:sz w:val="24"/>
              </w:rPr>
              <w:t xml:space="preserve"> </w:t>
            </w:r>
            <w:r w:rsidRPr="00790565">
              <w:rPr>
                <w:sz w:val="24"/>
              </w:rPr>
              <w:t>их</w:t>
            </w:r>
            <w:r w:rsidRPr="00790565">
              <w:rPr>
                <w:spacing w:val="49"/>
                <w:sz w:val="24"/>
              </w:rPr>
              <w:t xml:space="preserve"> </w:t>
            </w:r>
            <w:r w:rsidRPr="00790565">
              <w:rPr>
                <w:sz w:val="24"/>
              </w:rPr>
              <w:t>роль</w:t>
            </w:r>
            <w:r w:rsidRPr="00790565">
              <w:rPr>
                <w:spacing w:val="54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51"/>
                <w:sz w:val="24"/>
              </w:rPr>
              <w:t xml:space="preserve"> </w:t>
            </w:r>
            <w:r w:rsidRPr="00790565">
              <w:rPr>
                <w:sz w:val="24"/>
              </w:rPr>
              <w:t>создании</w:t>
            </w:r>
            <w:r w:rsidRPr="00790565">
              <w:rPr>
                <w:spacing w:val="50"/>
                <w:sz w:val="24"/>
              </w:rPr>
              <w:t xml:space="preserve"> </w:t>
            </w:r>
            <w:r w:rsidRPr="00790565">
              <w:rPr>
                <w:sz w:val="24"/>
              </w:rPr>
              <w:t>образа</w:t>
            </w:r>
            <w:r w:rsidRPr="00790565">
              <w:rPr>
                <w:spacing w:val="54"/>
                <w:sz w:val="24"/>
              </w:rPr>
              <w:t xml:space="preserve"> </w:t>
            </w:r>
            <w:r w:rsidRPr="00790565">
              <w:rPr>
                <w:sz w:val="24"/>
              </w:rPr>
              <w:t>главного</w:t>
            </w:r>
            <w:r w:rsidRPr="00790565">
              <w:rPr>
                <w:spacing w:val="53"/>
                <w:sz w:val="24"/>
              </w:rPr>
              <w:t xml:space="preserve"> </w:t>
            </w:r>
            <w:r w:rsidRPr="00790565">
              <w:rPr>
                <w:sz w:val="24"/>
              </w:rPr>
              <w:t>героя,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усиления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психологизма.</w:t>
            </w:r>
          </w:p>
        </w:tc>
      </w:tr>
      <w:tr w:rsidR="00C912B8" w:rsidTr="00790565">
        <w:trPr>
          <w:trHeight w:val="551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Ф.</w:t>
            </w:r>
            <w:r w:rsidRPr="00790565">
              <w:rPr>
                <w:b/>
                <w:spacing w:val="14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Яруллин</w:t>
            </w:r>
            <w:r w:rsidRPr="00790565">
              <w:rPr>
                <w:b/>
                <w:spacing w:val="16"/>
                <w:sz w:val="24"/>
              </w:rPr>
              <w:t xml:space="preserve"> </w:t>
            </w:r>
            <w:r w:rsidRPr="00790565">
              <w:rPr>
                <w:sz w:val="24"/>
              </w:rPr>
              <w:t>«Җилкәннәр</w:t>
            </w:r>
            <w:r w:rsidRPr="00790565">
              <w:rPr>
                <w:spacing w:val="13"/>
                <w:sz w:val="24"/>
              </w:rPr>
              <w:t xml:space="preserve"> </w:t>
            </w:r>
            <w:r w:rsidRPr="00790565">
              <w:rPr>
                <w:sz w:val="24"/>
              </w:rPr>
              <w:t>җилдә</w:t>
            </w:r>
            <w:r w:rsidRPr="00790565">
              <w:rPr>
                <w:spacing w:val="11"/>
                <w:sz w:val="24"/>
              </w:rPr>
              <w:t xml:space="preserve"> </w:t>
            </w:r>
            <w:r w:rsidRPr="00790565">
              <w:rPr>
                <w:sz w:val="24"/>
              </w:rPr>
              <w:t>сынала»</w:t>
            </w:r>
            <w:r w:rsidRPr="00790565">
              <w:rPr>
                <w:spacing w:val="8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14"/>
                <w:sz w:val="24"/>
              </w:rPr>
              <w:t xml:space="preserve"> </w:t>
            </w:r>
            <w:r w:rsidRPr="00790565">
              <w:rPr>
                <w:sz w:val="24"/>
              </w:rPr>
              <w:t>«Упругие</w:t>
            </w:r>
            <w:r w:rsidRPr="00790565">
              <w:rPr>
                <w:spacing w:val="12"/>
                <w:sz w:val="24"/>
              </w:rPr>
              <w:t xml:space="preserve"> </w:t>
            </w:r>
            <w:r w:rsidRPr="00790565">
              <w:rPr>
                <w:sz w:val="24"/>
              </w:rPr>
              <w:t>паруса».</w:t>
            </w:r>
            <w:r w:rsidRPr="00790565">
              <w:rPr>
                <w:spacing w:val="14"/>
                <w:sz w:val="24"/>
              </w:rPr>
              <w:t xml:space="preserve"> </w:t>
            </w:r>
            <w:r w:rsidRPr="00790565">
              <w:rPr>
                <w:sz w:val="24"/>
              </w:rPr>
              <w:t>Противоборство</w:t>
            </w:r>
            <w:r w:rsidRPr="00790565">
              <w:rPr>
                <w:spacing w:val="18"/>
                <w:sz w:val="24"/>
              </w:rPr>
              <w:t xml:space="preserve"> </w:t>
            </w:r>
            <w:r w:rsidRPr="00790565">
              <w:rPr>
                <w:sz w:val="24"/>
              </w:rPr>
              <w:t>с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судьбой и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с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собственной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немощью.</w:t>
            </w:r>
          </w:p>
        </w:tc>
      </w:tr>
      <w:tr w:rsidR="00C912B8" w:rsidTr="00790565">
        <w:trPr>
          <w:trHeight w:val="551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Р.</w:t>
            </w:r>
            <w:r w:rsidRPr="00790565">
              <w:rPr>
                <w:b/>
                <w:spacing w:val="24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Файзуллин.</w:t>
            </w:r>
            <w:r w:rsidRPr="00790565">
              <w:rPr>
                <w:b/>
                <w:spacing w:val="26"/>
                <w:sz w:val="24"/>
              </w:rPr>
              <w:t xml:space="preserve"> </w:t>
            </w:r>
            <w:r w:rsidRPr="00790565">
              <w:rPr>
                <w:sz w:val="24"/>
              </w:rPr>
              <w:t>«Җаныңның</w:t>
            </w:r>
            <w:r w:rsidRPr="00790565">
              <w:rPr>
                <w:spacing w:val="23"/>
                <w:sz w:val="24"/>
              </w:rPr>
              <w:t xml:space="preserve"> </w:t>
            </w:r>
            <w:r w:rsidRPr="00790565">
              <w:rPr>
                <w:sz w:val="24"/>
              </w:rPr>
              <w:t>ваклыгын</w:t>
            </w:r>
            <w:r w:rsidRPr="00790565">
              <w:rPr>
                <w:spacing w:val="23"/>
                <w:sz w:val="24"/>
              </w:rPr>
              <w:t xml:space="preserve"> </w:t>
            </w:r>
            <w:r w:rsidRPr="00790565">
              <w:rPr>
                <w:sz w:val="24"/>
              </w:rPr>
              <w:t>сылтама</w:t>
            </w:r>
            <w:r w:rsidRPr="00790565">
              <w:rPr>
                <w:spacing w:val="26"/>
                <w:sz w:val="24"/>
              </w:rPr>
              <w:t xml:space="preserve"> </w:t>
            </w:r>
            <w:r w:rsidRPr="00790565">
              <w:rPr>
                <w:sz w:val="24"/>
              </w:rPr>
              <w:t>заманга...»</w:t>
            </w:r>
            <w:r w:rsidRPr="00790565">
              <w:rPr>
                <w:spacing w:val="22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22"/>
                <w:sz w:val="24"/>
              </w:rPr>
              <w:t xml:space="preserve"> </w:t>
            </w:r>
            <w:r w:rsidRPr="00790565">
              <w:rPr>
                <w:sz w:val="24"/>
              </w:rPr>
              <w:t>«Мелочность</w:t>
            </w:r>
            <w:r w:rsidRPr="00790565">
              <w:rPr>
                <w:spacing w:val="23"/>
                <w:sz w:val="24"/>
              </w:rPr>
              <w:t xml:space="preserve"> </w:t>
            </w:r>
            <w:r w:rsidRPr="00790565">
              <w:rPr>
                <w:sz w:val="24"/>
              </w:rPr>
              <w:t>твоей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души…».</w:t>
            </w:r>
          </w:p>
        </w:tc>
      </w:tr>
      <w:tr w:rsidR="00C912B8" w:rsidTr="00790565">
        <w:trPr>
          <w:trHeight w:val="854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tabs>
                <w:tab w:val="left" w:pos="587"/>
              </w:tabs>
              <w:spacing w:line="240" w:lineRule="auto"/>
              <w:ind w:left="567" w:right="100"/>
              <w:rPr>
                <w:sz w:val="24"/>
              </w:rPr>
            </w:pPr>
            <w:r w:rsidRPr="00790565">
              <w:rPr>
                <w:b/>
                <w:sz w:val="24"/>
              </w:rPr>
              <w:t xml:space="preserve">Философичность  </w:t>
            </w:r>
            <w:r w:rsidRPr="00790565">
              <w:rPr>
                <w:b/>
                <w:spacing w:val="15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 xml:space="preserve">татарской литературы.  </w:t>
            </w:r>
            <w:r w:rsidRPr="00790565">
              <w:rPr>
                <w:b/>
                <w:spacing w:val="12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Т. Миннуллин</w:t>
            </w:r>
            <w:r w:rsidRPr="00790565">
              <w:rPr>
                <w:b/>
                <w:sz w:val="24"/>
              </w:rPr>
              <w:tab/>
            </w:r>
            <w:r w:rsidRPr="00790565">
              <w:rPr>
                <w:spacing w:val="-1"/>
                <w:sz w:val="24"/>
              </w:rPr>
              <w:t xml:space="preserve">«Әлдермештән 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Әлмәндәр»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«Альмандар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из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Альдермыша».Образ сильного</w:t>
            </w:r>
            <w:r w:rsidRPr="00790565">
              <w:rPr>
                <w:sz w:val="24"/>
              </w:rPr>
              <w:tab/>
              <w:t>человека</w:t>
            </w:r>
            <w:r w:rsidRPr="00790565">
              <w:rPr>
                <w:sz w:val="24"/>
              </w:rPr>
              <w:tab/>
              <w:t>в</w:t>
            </w:r>
            <w:r w:rsidRPr="00790565">
              <w:rPr>
                <w:sz w:val="24"/>
              </w:rPr>
              <w:tab/>
              <w:t>литературе.</w:t>
            </w:r>
            <w:r w:rsidRPr="00790565">
              <w:rPr>
                <w:sz w:val="24"/>
              </w:rPr>
              <w:tab/>
              <w:t>Мотив</w:t>
            </w:r>
            <w:r w:rsidRPr="00790565">
              <w:rPr>
                <w:sz w:val="24"/>
              </w:rPr>
              <w:tab/>
              <w:t>победы</w:t>
            </w:r>
            <w:r w:rsidRPr="00790565">
              <w:rPr>
                <w:sz w:val="24"/>
              </w:rPr>
              <w:tab/>
              <w:t>над</w:t>
            </w:r>
            <w:r w:rsidRPr="00790565">
              <w:rPr>
                <w:sz w:val="24"/>
              </w:rPr>
              <w:tab/>
            </w:r>
            <w:r w:rsidRPr="00790565">
              <w:rPr>
                <w:spacing w:val="-1"/>
                <w:sz w:val="24"/>
              </w:rPr>
              <w:t>смертью.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Преобразование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мира как жизненная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потребность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человека.</w:t>
            </w:r>
          </w:p>
        </w:tc>
      </w:tr>
      <w:tr w:rsidR="00C912B8" w:rsidTr="00790565">
        <w:trPr>
          <w:trHeight w:val="825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М.</w:t>
            </w:r>
            <w:r w:rsidRPr="00790565">
              <w:rPr>
                <w:b/>
                <w:spacing w:val="30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Аглямов</w:t>
            </w:r>
            <w:r w:rsidRPr="00790565">
              <w:rPr>
                <w:sz w:val="24"/>
              </w:rPr>
              <w:t>«Каеннар</w:t>
            </w:r>
            <w:r w:rsidRPr="00790565">
              <w:rPr>
                <w:spacing w:val="33"/>
                <w:sz w:val="24"/>
              </w:rPr>
              <w:t xml:space="preserve"> </w:t>
            </w:r>
            <w:r w:rsidRPr="00790565">
              <w:rPr>
                <w:sz w:val="24"/>
              </w:rPr>
              <w:t>булсаң</w:t>
            </w:r>
            <w:r w:rsidRPr="00790565">
              <w:rPr>
                <w:spacing w:val="34"/>
                <w:sz w:val="24"/>
              </w:rPr>
              <w:t xml:space="preserve"> </w:t>
            </w:r>
            <w:r w:rsidRPr="00790565">
              <w:rPr>
                <w:sz w:val="24"/>
              </w:rPr>
              <w:t>иде»</w:t>
            </w:r>
            <w:r w:rsidRPr="00790565">
              <w:rPr>
                <w:spacing w:val="28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33"/>
                <w:sz w:val="24"/>
              </w:rPr>
              <w:t xml:space="preserve"> </w:t>
            </w:r>
            <w:r w:rsidRPr="00790565">
              <w:rPr>
                <w:sz w:val="24"/>
              </w:rPr>
              <w:t>«Как</w:t>
            </w:r>
            <w:r w:rsidRPr="00790565">
              <w:rPr>
                <w:spacing w:val="32"/>
                <w:sz w:val="24"/>
              </w:rPr>
              <w:t xml:space="preserve"> </w:t>
            </w:r>
            <w:r w:rsidRPr="00790565">
              <w:rPr>
                <w:sz w:val="24"/>
              </w:rPr>
              <w:t>березы»,</w:t>
            </w:r>
            <w:r w:rsidRPr="00790565">
              <w:rPr>
                <w:spacing w:val="34"/>
                <w:sz w:val="24"/>
              </w:rPr>
              <w:t xml:space="preserve"> </w:t>
            </w:r>
            <w:r w:rsidRPr="00790565">
              <w:rPr>
                <w:sz w:val="24"/>
              </w:rPr>
              <w:t>«Учак</w:t>
            </w:r>
            <w:r w:rsidRPr="00790565">
              <w:rPr>
                <w:spacing w:val="36"/>
                <w:sz w:val="24"/>
              </w:rPr>
              <w:t xml:space="preserve"> </w:t>
            </w:r>
            <w:r w:rsidRPr="00790565">
              <w:rPr>
                <w:sz w:val="24"/>
              </w:rPr>
              <w:t>урыннары»</w:t>
            </w:r>
            <w:r w:rsidRPr="00790565">
              <w:rPr>
                <w:spacing w:val="28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34"/>
                <w:sz w:val="24"/>
              </w:rPr>
              <w:t xml:space="preserve"> </w:t>
            </w:r>
            <w:r w:rsidRPr="00790565">
              <w:rPr>
                <w:sz w:val="24"/>
              </w:rPr>
              <w:t>«Места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костров».</w:t>
            </w:r>
            <w:r w:rsidRPr="00790565">
              <w:rPr>
                <w:spacing w:val="13"/>
                <w:sz w:val="24"/>
              </w:rPr>
              <w:t xml:space="preserve"> </w:t>
            </w:r>
            <w:r w:rsidRPr="00790565">
              <w:rPr>
                <w:sz w:val="24"/>
              </w:rPr>
              <w:t>Сила</w:t>
            </w:r>
            <w:r w:rsidRPr="00790565">
              <w:rPr>
                <w:spacing w:val="11"/>
                <w:sz w:val="24"/>
              </w:rPr>
              <w:t xml:space="preserve"> </w:t>
            </w:r>
            <w:r w:rsidRPr="00790565">
              <w:rPr>
                <w:sz w:val="24"/>
              </w:rPr>
              <w:t>–</w:t>
            </w:r>
            <w:r w:rsidRPr="00790565">
              <w:rPr>
                <w:spacing w:val="7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12"/>
                <w:sz w:val="24"/>
              </w:rPr>
              <w:t xml:space="preserve"> </w:t>
            </w:r>
            <w:r w:rsidRPr="00790565">
              <w:rPr>
                <w:sz w:val="24"/>
              </w:rPr>
              <w:t>преданности</w:t>
            </w:r>
            <w:r w:rsidRPr="00790565">
              <w:rPr>
                <w:spacing w:val="8"/>
                <w:sz w:val="24"/>
              </w:rPr>
              <w:t xml:space="preserve"> </w:t>
            </w:r>
            <w:r w:rsidRPr="00790565">
              <w:rPr>
                <w:sz w:val="24"/>
              </w:rPr>
              <w:t>идеалам.</w:t>
            </w:r>
            <w:r w:rsidRPr="00790565">
              <w:rPr>
                <w:spacing w:val="13"/>
                <w:sz w:val="24"/>
              </w:rPr>
              <w:t xml:space="preserve"> </w:t>
            </w:r>
            <w:r w:rsidRPr="00790565">
              <w:rPr>
                <w:sz w:val="24"/>
              </w:rPr>
              <w:t>Проблема</w:t>
            </w:r>
            <w:r w:rsidRPr="00790565">
              <w:rPr>
                <w:spacing w:val="10"/>
                <w:sz w:val="24"/>
              </w:rPr>
              <w:t xml:space="preserve"> </w:t>
            </w:r>
            <w:r w:rsidRPr="00790565">
              <w:rPr>
                <w:sz w:val="24"/>
              </w:rPr>
              <w:t>“исторической</w:t>
            </w:r>
            <w:r w:rsidRPr="00790565">
              <w:rPr>
                <w:spacing w:val="11"/>
                <w:sz w:val="24"/>
              </w:rPr>
              <w:t xml:space="preserve"> </w:t>
            </w:r>
            <w:r w:rsidRPr="00790565">
              <w:rPr>
                <w:sz w:val="24"/>
              </w:rPr>
              <w:t>памяти”.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Многообразие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жанровых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форм,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стилевых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черт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творчестве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М.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Аглямова.</w:t>
            </w:r>
          </w:p>
        </w:tc>
      </w:tr>
      <w:tr w:rsidR="00C912B8" w:rsidTr="00790565">
        <w:trPr>
          <w:trHeight w:val="278"/>
        </w:trPr>
        <w:tc>
          <w:tcPr>
            <w:tcW w:w="10231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b/>
                <w:sz w:val="24"/>
              </w:rPr>
            </w:pPr>
            <w:r w:rsidRPr="00790565">
              <w:rPr>
                <w:b/>
                <w:sz w:val="24"/>
              </w:rPr>
              <w:t>Повторение</w:t>
            </w:r>
            <w:r w:rsidRPr="00790565">
              <w:rPr>
                <w:b/>
                <w:spacing w:val="-2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и</w:t>
            </w:r>
            <w:r w:rsidRPr="00790565">
              <w:rPr>
                <w:b/>
                <w:spacing w:val="-4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обобщение</w:t>
            </w:r>
            <w:r w:rsidRPr="00790565">
              <w:rPr>
                <w:b/>
                <w:spacing w:val="-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изученного в</w:t>
            </w:r>
            <w:r w:rsidRPr="00790565">
              <w:rPr>
                <w:b/>
                <w:spacing w:val="-5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8</w:t>
            </w:r>
            <w:r w:rsidRPr="00790565">
              <w:rPr>
                <w:b/>
                <w:spacing w:val="-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классе</w:t>
            </w:r>
          </w:p>
        </w:tc>
      </w:tr>
    </w:tbl>
    <w:p w:rsidR="00C912B8" w:rsidRDefault="00C912B8" w:rsidP="00147F71">
      <w:pPr>
        <w:ind w:left="567" w:right="372"/>
        <w:rPr>
          <w:b/>
          <w:sz w:val="24"/>
        </w:rPr>
      </w:pPr>
    </w:p>
    <w:p w:rsidR="00C912B8" w:rsidRDefault="00C912B8" w:rsidP="00147F71">
      <w:pPr>
        <w:ind w:left="567" w:right="372"/>
        <w:jc w:val="center"/>
        <w:rPr>
          <w:b/>
          <w:sz w:val="24"/>
        </w:rPr>
      </w:pPr>
      <w:r>
        <w:rPr>
          <w:b/>
          <w:sz w:val="24"/>
        </w:rPr>
        <w:t>9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</w:t>
      </w:r>
    </w:p>
    <w:p w:rsidR="00C912B8" w:rsidRDefault="00C912B8" w:rsidP="00147F71">
      <w:pPr>
        <w:pStyle w:val="TableParagraph"/>
        <w:spacing w:line="240" w:lineRule="auto"/>
        <w:ind w:left="567"/>
        <w:rPr>
          <w:b/>
          <w:sz w:val="24"/>
        </w:rPr>
      </w:pPr>
      <w:r>
        <w:rPr>
          <w:b/>
          <w:sz w:val="24"/>
        </w:rPr>
        <w:t>Литература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вид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искусства.</w:t>
      </w:r>
    </w:p>
    <w:p w:rsidR="00C912B8" w:rsidRDefault="00C912B8" w:rsidP="00147F71">
      <w:pPr>
        <w:pStyle w:val="TableParagraph"/>
        <w:spacing w:line="240" w:lineRule="auto"/>
        <w:ind w:left="567" w:right="100"/>
        <w:rPr>
          <w:sz w:val="24"/>
        </w:rPr>
      </w:pPr>
      <w:r>
        <w:rPr>
          <w:sz w:val="24"/>
        </w:rPr>
        <w:t>Природа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искусства.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искусства.</w:t>
      </w:r>
      <w:r>
        <w:rPr>
          <w:spacing w:val="1"/>
          <w:sz w:val="24"/>
        </w:rPr>
        <w:t xml:space="preserve"> </w:t>
      </w:r>
      <w:r>
        <w:rPr>
          <w:sz w:val="24"/>
        </w:rPr>
        <w:t>Своеобразие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искусстве.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одна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богатства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многообразия</w:t>
      </w:r>
      <w:r>
        <w:rPr>
          <w:spacing w:val="15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6"/>
          <w:sz w:val="24"/>
        </w:rPr>
        <w:t xml:space="preserve"> </w:t>
      </w:r>
      <w:r>
        <w:rPr>
          <w:sz w:val="24"/>
        </w:rPr>
        <w:t>жизни</w:t>
      </w:r>
      <w:r>
        <w:rPr>
          <w:spacing w:val="12"/>
          <w:sz w:val="24"/>
        </w:rPr>
        <w:t xml:space="preserve"> </w:t>
      </w:r>
      <w:r>
        <w:rPr>
          <w:sz w:val="24"/>
        </w:rPr>
        <w:t>человека;</w:t>
      </w:r>
      <w:r>
        <w:rPr>
          <w:spacing w:val="15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15"/>
          <w:sz w:val="24"/>
        </w:rPr>
        <w:t xml:space="preserve"> </w:t>
      </w:r>
      <w:r>
        <w:rPr>
          <w:sz w:val="24"/>
        </w:rPr>
        <w:t>воспроизведение жизни.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 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 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чувства.</w:t>
      </w:r>
    </w:p>
    <w:p w:rsidR="00C912B8" w:rsidRDefault="00C912B8" w:rsidP="00147F71">
      <w:pPr>
        <w:pStyle w:val="TableParagraph"/>
        <w:spacing w:line="240" w:lineRule="auto"/>
        <w:ind w:left="567" w:right="100"/>
        <w:rPr>
          <w:sz w:val="24"/>
        </w:rPr>
      </w:pPr>
    </w:p>
    <w:p w:rsidR="00C912B8" w:rsidRDefault="00C912B8" w:rsidP="00147F71">
      <w:pPr>
        <w:pStyle w:val="TableParagraph"/>
        <w:spacing w:line="240" w:lineRule="auto"/>
        <w:ind w:left="567"/>
        <w:rPr>
          <w:b/>
          <w:sz w:val="24"/>
        </w:rPr>
      </w:pPr>
      <w:r>
        <w:rPr>
          <w:b/>
          <w:sz w:val="24"/>
        </w:rPr>
        <w:t>Древняя,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средневековая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тюрко-татарская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литература.</w:t>
      </w:r>
    </w:p>
    <w:p w:rsidR="00C912B8" w:rsidRDefault="00C912B8" w:rsidP="00147F71">
      <w:pPr>
        <w:pStyle w:val="TableParagraph"/>
        <w:spacing w:line="240" w:lineRule="auto"/>
        <w:ind w:left="567" w:right="89"/>
        <w:rPr>
          <w:sz w:val="24"/>
        </w:rPr>
      </w:pPr>
      <w:r>
        <w:rPr>
          <w:sz w:val="24"/>
        </w:rPr>
        <w:t>Историко-литературные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тюрках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предках</w:t>
      </w:r>
      <w:r>
        <w:rPr>
          <w:spacing w:val="1"/>
          <w:sz w:val="24"/>
        </w:rPr>
        <w:t xml:space="preserve"> </w:t>
      </w:r>
      <w:r>
        <w:rPr>
          <w:sz w:val="24"/>
        </w:rPr>
        <w:t>татар.</w:t>
      </w:r>
      <w:r>
        <w:rPr>
          <w:spacing w:val="1"/>
          <w:sz w:val="24"/>
        </w:rPr>
        <w:t xml:space="preserve"> </w:t>
      </w:r>
      <w:r>
        <w:rPr>
          <w:sz w:val="24"/>
        </w:rPr>
        <w:t>Этапы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древней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средневековой</w:t>
      </w:r>
      <w:r>
        <w:rPr>
          <w:spacing w:val="-3"/>
          <w:sz w:val="24"/>
        </w:rPr>
        <w:t xml:space="preserve"> </w:t>
      </w:r>
      <w:r>
        <w:rPr>
          <w:sz w:val="24"/>
        </w:rPr>
        <w:t>тюрко-татарской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литературы.</w:t>
      </w:r>
    </w:p>
    <w:p w:rsidR="00C912B8" w:rsidRDefault="00C912B8" w:rsidP="00147F71">
      <w:pPr>
        <w:pStyle w:val="TableParagraph"/>
        <w:spacing w:line="240" w:lineRule="auto"/>
        <w:ind w:left="567" w:right="90"/>
        <w:rPr>
          <w:sz w:val="24"/>
        </w:rPr>
      </w:pPr>
      <w:r>
        <w:rPr>
          <w:sz w:val="24"/>
        </w:rPr>
        <w:t>Фольклор 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1"/>
          <w:sz w:val="24"/>
        </w:rPr>
        <w:t xml:space="preserve"> </w:t>
      </w:r>
      <w:r>
        <w:rPr>
          <w:sz w:val="24"/>
        </w:rPr>
        <w:t>общетюркской</w:t>
      </w:r>
      <w:r>
        <w:rPr>
          <w:spacing w:val="1"/>
          <w:sz w:val="24"/>
        </w:rPr>
        <w:t xml:space="preserve"> </w:t>
      </w:r>
      <w:r>
        <w:rPr>
          <w:sz w:val="24"/>
        </w:rPr>
        <w:t>эпохи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составная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литературы. Орхоно-Енисейские памятники, отражение </w:t>
      </w:r>
      <w:r>
        <w:rPr>
          <w:sz w:val="24"/>
        </w:rPr>
        <w:t>в них истории, верований,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>особенностей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художественного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мышления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древних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тюрков.«Диване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лөгат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эт-төрк»</w:t>
      </w:r>
    </w:p>
    <w:p w:rsidR="00C912B8" w:rsidRDefault="00C912B8" w:rsidP="00147F71">
      <w:pPr>
        <w:pStyle w:val="TableParagraph"/>
        <w:spacing w:line="240" w:lineRule="auto"/>
        <w:ind w:left="567" w:right="100"/>
        <w:rPr>
          <w:sz w:val="24"/>
        </w:rPr>
        <w:sectPr w:rsidR="00C912B8" w:rsidSect="003967B5">
          <w:pgSz w:w="11910" w:h="16840"/>
          <w:pgMar w:top="709" w:right="1020" w:bottom="1620" w:left="800" w:header="0" w:footer="1430" w:gutter="0"/>
          <w:cols w:space="720"/>
        </w:sectPr>
      </w:pP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/>
      </w:tblPr>
      <w:tblGrid>
        <w:gridCol w:w="9943"/>
      </w:tblGrid>
      <w:tr w:rsidR="00C912B8" w:rsidTr="00790565">
        <w:trPr>
          <w:trHeight w:val="80"/>
        </w:trPr>
        <w:tc>
          <w:tcPr>
            <w:tcW w:w="9943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0" w:right="108"/>
              <w:rPr>
                <w:sz w:val="24"/>
              </w:rPr>
            </w:pPr>
          </w:p>
        </w:tc>
      </w:tr>
      <w:tr w:rsidR="00C912B8" w:rsidTr="00790565">
        <w:trPr>
          <w:trHeight w:val="3407"/>
        </w:trPr>
        <w:tc>
          <w:tcPr>
            <w:tcW w:w="9943" w:type="dxa"/>
          </w:tcPr>
          <w:p w:rsidR="00C912B8" w:rsidRPr="00790565" w:rsidRDefault="00C912B8" w:rsidP="00790565">
            <w:pPr>
              <w:pStyle w:val="TableParagraph"/>
              <w:tabs>
                <w:tab w:val="left" w:pos="6822"/>
              </w:tabs>
              <w:spacing w:line="240" w:lineRule="auto"/>
              <w:ind w:left="567" w:right="94"/>
              <w:rPr>
                <w:sz w:val="24"/>
              </w:rPr>
            </w:pPr>
            <w:r w:rsidRPr="00790565">
              <w:rPr>
                <w:sz w:val="24"/>
              </w:rPr>
              <w:t>/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«Словарь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тюркских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наречий» Махмуда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Кашгари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–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один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из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источников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по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изучению </w:t>
            </w:r>
            <w:r w:rsidRPr="00790565">
              <w:rPr>
                <w:spacing w:val="-4"/>
                <w:sz w:val="24"/>
              </w:rPr>
              <w:t>древнетюркского</w:t>
            </w:r>
            <w:r w:rsidRPr="00790565">
              <w:rPr>
                <w:sz w:val="24"/>
              </w:rPr>
              <w:t xml:space="preserve"> </w:t>
            </w:r>
            <w:r w:rsidRPr="00790565">
              <w:rPr>
                <w:spacing w:val="-3"/>
                <w:sz w:val="24"/>
              </w:rPr>
              <w:t xml:space="preserve">фольклора и письменной </w:t>
            </w:r>
            <w:r w:rsidRPr="00790565">
              <w:rPr>
                <w:spacing w:val="-2"/>
                <w:sz w:val="24"/>
              </w:rPr>
              <w:t>литературы.</w:t>
            </w:r>
            <w:r w:rsidRPr="00790565">
              <w:rPr>
                <w:spacing w:val="115"/>
                <w:sz w:val="24"/>
              </w:rPr>
              <w:t xml:space="preserve"> </w:t>
            </w:r>
            <w:r w:rsidRPr="00790565">
              <w:rPr>
                <w:spacing w:val="-2"/>
                <w:sz w:val="24"/>
              </w:rPr>
              <w:t>«Котадгу</w:t>
            </w:r>
            <w:r w:rsidRPr="00790565">
              <w:rPr>
                <w:spacing w:val="115"/>
                <w:sz w:val="24"/>
              </w:rPr>
              <w:t xml:space="preserve"> </w:t>
            </w:r>
            <w:r w:rsidRPr="00790565">
              <w:rPr>
                <w:spacing w:val="-2"/>
                <w:sz w:val="24"/>
              </w:rPr>
              <w:t>билиг»</w:t>
            </w:r>
            <w:r w:rsidRPr="00790565">
              <w:rPr>
                <w:spacing w:val="56"/>
                <w:sz w:val="24"/>
              </w:rPr>
              <w:t xml:space="preserve"> </w:t>
            </w:r>
            <w:r w:rsidRPr="00790565">
              <w:rPr>
                <w:spacing w:val="57"/>
                <w:sz w:val="24"/>
              </w:rPr>
              <w:t xml:space="preserve"> </w:t>
            </w:r>
            <w:r w:rsidRPr="00790565">
              <w:rPr>
                <w:spacing w:val="-2"/>
                <w:sz w:val="24"/>
              </w:rPr>
              <w:t>/</w:t>
            </w:r>
            <w:r w:rsidRPr="00790565">
              <w:rPr>
                <w:spacing w:val="56"/>
                <w:sz w:val="24"/>
              </w:rPr>
              <w:t xml:space="preserve"> </w:t>
            </w:r>
            <w:r w:rsidRPr="00790565">
              <w:rPr>
                <w:spacing w:val="57"/>
                <w:sz w:val="24"/>
              </w:rPr>
              <w:t xml:space="preserve"> </w:t>
            </w:r>
            <w:r w:rsidRPr="00790565">
              <w:rPr>
                <w:spacing w:val="-2"/>
                <w:sz w:val="24"/>
              </w:rPr>
              <w:t>«Благодатное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pacing w:val="-3"/>
                <w:sz w:val="24"/>
              </w:rPr>
              <w:t>знание»</w:t>
            </w:r>
            <w:r w:rsidRPr="00790565">
              <w:rPr>
                <w:spacing w:val="4"/>
                <w:sz w:val="24"/>
              </w:rPr>
              <w:t xml:space="preserve"> </w:t>
            </w:r>
            <w:r w:rsidRPr="00790565">
              <w:rPr>
                <w:spacing w:val="-3"/>
                <w:sz w:val="24"/>
              </w:rPr>
              <w:t>Юсуфа</w:t>
            </w:r>
            <w:r w:rsidRPr="00790565">
              <w:rPr>
                <w:spacing w:val="13"/>
                <w:sz w:val="24"/>
              </w:rPr>
              <w:t xml:space="preserve"> </w:t>
            </w:r>
            <w:r w:rsidRPr="00790565">
              <w:rPr>
                <w:spacing w:val="-3"/>
                <w:sz w:val="24"/>
              </w:rPr>
              <w:t>Баласагунлы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b/>
                <w:spacing w:val="-3"/>
                <w:sz w:val="24"/>
              </w:rPr>
              <w:t>–</w:t>
            </w:r>
            <w:r w:rsidRPr="00790565">
              <w:rPr>
                <w:b/>
                <w:spacing w:val="-9"/>
                <w:sz w:val="24"/>
              </w:rPr>
              <w:t xml:space="preserve"> </w:t>
            </w:r>
            <w:r w:rsidRPr="00790565">
              <w:rPr>
                <w:spacing w:val="-3"/>
                <w:sz w:val="24"/>
              </w:rPr>
              <w:t>первая</w:t>
            </w:r>
            <w:r w:rsidRPr="00790565">
              <w:rPr>
                <w:spacing w:val="-9"/>
                <w:sz w:val="24"/>
              </w:rPr>
              <w:t xml:space="preserve"> </w:t>
            </w:r>
            <w:r w:rsidRPr="00790565">
              <w:rPr>
                <w:spacing w:val="-2"/>
                <w:sz w:val="24"/>
              </w:rPr>
              <w:t>классическая</w:t>
            </w:r>
            <w:r w:rsidRPr="00790565">
              <w:rPr>
                <w:spacing w:val="-10"/>
                <w:sz w:val="24"/>
              </w:rPr>
              <w:t xml:space="preserve"> </w:t>
            </w:r>
            <w:r w:rsidRPr="00790565">
              <w:rPr>
                <w:spacing w:val="-2"/>
                <w:sz w:val="24"/>
              </w:rPr>
              <w:t>поэма</w:t>
            </w:r>
            <w:r w:rsidRPr="00790565">
              <w:rPr>
                <w:spacing w:val="-10"/>
                <w:sz w:val="24"/>
              </w:rPr>
              <w:t xml:space="preserve"> </w:t>
            </w:r>
            <w:r w:rsidRPr="00790565">
              <w:rPr>
                <w:spacing w:val="-2"/>
                <w:sz w:val="24"/>
              </w:rPr>
              <w:t>тюркских</w:t>
            </w:r>
            <w:r w:rsidRPr="00790565">
              <w:rPr>
                <w:spacing w:val="-12"/>
                <w:sz w:val="24"/>
              </w:rPr>
              <w:t xml:space="preserve"> </w:t>
            </w:r>
            <w:r w:rsidRPr="00790565">
              <w:rPr>
                <w:spacing w:val="-2"/>
                <w:sz w:val="24"/>
              </w:rPr>
              <w:t>народов.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 w:right="105"/>
              <w:rPr>
                <w:sz w:val="24"/>
              </w:rPr>
            </w:pPr>
            <w:r w:rsidRPr="00790565">
              <w:rPr>
                <w:sz w:val="24"/>
              </w:rPr>
              <w:t>Булгаро-татарская</w:t>
            </w:r>
            <w:r w:rsidRPr="00790565">
              <w:rPr>
                <w:spacing w:val="-11"/>
                <w:sz w:val="24"/>
              </w:rPr>
              <w:t xml:space="preserve"> </w:t>
            </w:r>
            <w:r w:rsidRPr="00790565">
              <w:rPr>
                <w:sz w:val="24"/>
              </w:rPr>
              <w:t>литература</w:t>
            </w:r>
            <w:r w:rsidRPr="00790565">
              <w:rPr>
                <w:spacing w:val="-9"/>
                <w:sz w:val="24"/>
              </w:rPr>
              <w:t xml:space="preserve"> </w:t>
            </w:r>
            <w:r w:rsidRPr="00790565">
              <w:rPr>
                <w:sz w:val="24"/>
              </w:rPr>
              <w:t>(XII-</w:t>
            </w:r>
            <w:r w:rsidRPr="00790565">
              <w:rPr>
                <w:spacing w:val="-9"/>
                <w:sz w:val="24"/>
              </w:rPr>
              <w:t xml:space="preserve"> </w:t>
            </w:r>
            <w:r w:rsidRPr="00790565">
              <w:rPr>
                <w:sz w:val="24"/>
              </w:rPr>
              <w:t>первая</w:t>
            </w:r>
            <w:r w:rsidRPr="00790565">
              <w:rPr>
                <w:spacing w:val="-11"/>
                <w:sz w:val="24"/>
              </w:rPr>
              <w:t xml:space="preserve"> </w:t>
            </w:r>
            <w:r w:rsidRPr="00790565">
              <w:rPr>
                <w:sz w:val="24"/>
              </w:rPr>
              <w:t>пол.ХIII</w:t>
            </w:r>
            <w:r w:rsidRPr="00790565">
              <w:rPr>
                <w:spacing w:val="-8"/>
                <w:sz w:val="24"/>
              </w:rPr>
              <w:t xml:space="preserve"> </w:t>
            </w:r>
            <w:r w:rsidRPr="00790565">
              <w:rPr>
                <w:sz w:val="24"/>
              </w:rPr>
              <w:t>вв.),</w:t>
            </w:r>
            <w:r w:rsidRPr="00790565">
              <w:rPr>
                <w:spacing w:val="-11"/>
                <w:sz w:val="24"/>
              </w:rPr>
              <w:t xml:space="preserve"> </w:t>
            </w:r>
            <w:r w:rsidRPr="00790565">
              <w:rPr>
                <w:sz w:val="24"/>
              </w:rPr>
              <w:t>поэма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Кул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Гали«Кыйссаи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Йосыф»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«Сказание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Йусуфе»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–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гимн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мудрости,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красоте,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величию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чувств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человека.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 w:right="110"/>
              <w:rPr>
                <w:sz w:val="24"/>
              </w:rPr>
            </w:pPr>
            <w:r w:rsidRPr="00790565">
              <w:rPr>
                <w:sz w:val="24"/>
              </w:rPr>
              <w:t>Ренессансное направление в татарской литературе золотоордынского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периода: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творчество</w:t>
            </w:r>
            <w:r w:rsidRPr="00790565">
              <w:rPr>
                <w:spacing w:val="60"/>
                <w:sz w:val="24"/>
              </w:rPr>
              <w:t xml:space="preserve"> </w:t>
            </w:r>
            <w:r w:rsidRPr="00790565">
              <w:rPr>
                <w:sz w:val="24"/>
              </w:rPr>
              <w:t>Кутба,</w:t>
            </w:r>
            <w:r w:rsidRPr="00790565">
              <w:rPr>
                <w:spacing w:val="60"/>
                <w:sz w:val="24"/>
              </w:rPr>
              <w:t xml:space="preserve"> </w:t>
            </w:r>
            <w:r w:rsidRPr="00790565">
              <w:rPr>
                <w:sz w:val="24"/>
              </w:rPr>
              <w:t>Саифа</w:t>
            </w:r>
            <w:r w:rsidRPr="00790565">
              <w:rPr>
                <w:spacing w:val="60"/>
                <w:sz w:val="24"/>
              </w:rPr>
              <w:t xml:space="preserve"> </w:t>
            </w:r>
            <w:r w:rsidRPr="00790565">
              <w:rPr>
                <w:sz w:val="24"/>
              </w:rPr>
              <w:t>Сараи,</w:t>
            </w:r>
            <w:r w:rsidRPr="00790565">
              <w:rPr>
                <w:spacing w:val="60"/>
                <w:sz w:val="24"/>
              </w:rPr>
              <w:t xml:space="preserve"> </w:t>
            </w:r>
            <w:r w:rsidRPr="00790565">
              <w:rPr>
                <w:sz w:val="24"/>
              </w:rPr>
              <w:t>Хорезми.Религиозно-суфийское</w:t>
            </w:r>
            <w:r w:rsidRPr="00790565">
              <w:rPr>
                <w:spacing w:val="60"/>
                <w:sz w:val="24"/>
              </w:rPr>
              <w:t xml:space="preserve"> </w:t>
            </w:r>
            <w:r w:rsidRPr="00790565">
              <w:rPr>
                <w:sz w:val="24"/>
              </w:rPr>
              <w:t>направление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15"/>
                <w:sz w:val="24"/>
              </w:rPr>
              <w:t xml:space="preserve"> </w:t>
            </w:r>
            <w:r w:rsidRPr="00790565">
              <w:rPr>
                <w:sz w:val="24"/>
              </w:rPr>
              <w:t>тюрко-татарской</w:t>
            </w:r>
            <w:r w:rsidRPr="00790565">
              <w:rPr>
                <w:spacing w:val="14"/>
                <w:sz w:val="24"/>
              </w:rPr>
              <w:t xml:space="preserve"> </w:t>
            </w:r>
            <w:r w:rsidRPr="00790565">
              <w:rPr>
                <w:sz w:val="24"/>
              </w:rPr>
              <w:t>литературе.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 w:right="95"/>
              <w:rPr>
                <w:sz w:val="24"/>
              </w:rPr>
            </w:pPr>
            <w:r w:rsidRPr="00790565">
              <w:rPr>
                <w:sz w:val="24"/>
              </w:rPr>
              <w:t>Общая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характеристика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татарской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литературы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периода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Казанского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ханства.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Присоединение Казанского ханства к русскому государству (1552). Отражение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кризисного</w:t>
            </w:r>
            <w:r w:rsidRPr="00790565">
              <w:rPr>
                <w:spacing w:val="48"/>
                <w:sz w:val="24"/>
              </w:rPr>
              <w:t xml:space="preserve"> </w:t>
            </w:r>
            <w:r w:rsidRPr="00790565">
              <w:rPr>
                <w:sz w:val="24"/>
              </w:rPr>
              <w:t>состояния</w:t>
            </w:r>
            <w:r w:rsidRPr="00790565">
              <w:rPr>
                <w:spacing w:val="43"/>
                <w:sz w:val="24"/>
              </w:rPr>
              <w:t xml:space="preserve"> </w:t>
            </w:r>
            <w:r w:rsidRPr="00790565">
              <w:rPr>
                <w:sz w:val="24"/>
              </w:rPr>
              <w:t>татарского</w:t>
            </w:r>
            <w:r w:rsidRPr="00790565">
              <w:rPr>
                <w:spacing w:val="48"/>
                <w:sz w:val="24"/>
              </w:rPr>
              <w:t xml:space="preserve"> </w:t>
            </w:r>
            <w:r w:rsidRPr="00790565">
              <w:rPr>
                <w:sz w:val="24"/>
              </w:rPr>
              <w:t>общества</w:t>
            </w:r>
            <w:r w:rsidRPr="00790565">
              <w:rPr>
                <w:spacing w:val="42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45"/>
                <w:sz w:val="24"/>
              </w:rPr>
              <w:t xml:space="preserve"> </w:t>
            </w:r>
            <w:r w:rsidRPr="00790565">
              <w:rPr>
                <w:sz w:val="24"/>
              </w:rPr>
              <w:t>хикметах</w:t>
            </w:r>
            <w:r w:rsidRPr="00790565">
              <w:rPr>
                <w:spacing w:val="52"/>
                <w:sz w:val="24"/>
              </w:rPr>
              <w:t xml:space="preserve"> </w:t>
            </w:r>
            <w:r w:rsidRPr="00790565">
              <w:rPr>
                <w:sz w:val="24"/>
              </w:rPr>
              <w:t>–</w:t>
            </w:r>
            <w:r w:rsidRPr="00790565">
              <w:rPr>
                <w:spacing w:val="43"/>
                <w:sz w:val="24"/>
              </w:rPr>
              <w:t xml:space="preserve"> </w:t>
            </w:r>
            <w:r w:rsidRPr="00790565">
              <w:rPr>
                <w:sz w:val="24"/>
              </w:rPr>
              <w:t>философских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изречениях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М.</w:t>
            </w:r>
            <w:r w:rsidRPr="00790565">
              <w:rPr>
                <w:spacing w:val="7"/>
                <w:sz w:val="24"/>
              </w:rPr>
              <w:t xml:space="preserve"> </w:t>
            </w:r>
            <w:r w:rsidRPr="00790565">
              <w:rPr>
                <w:sz w:val="24"/>
              </w:rPr>
              <w:t>Колый.</w:t>
            </w:r>
          </w:p>
        </w:tc>
      </w:tr>
      <w:tr w:rsidR="00C912B8" w:rsidTr="00790565">
        <w:trPr>
          <w:trHeight w:val="1103"/>
        </w:trPr>
        <w:tc>
          <w:tcPr>
            <w:tcW w:w="9943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 w:right="94"/>
              <w:rPr>
                <w:sz w:val="24"/>
              </w:rPr>
            </w:pPr>
            <w:r w:rsidRPr="00790565">
              <w:rPr>
                <w:b/>
                <w:sz w:val="24"/>
              </w:rPr>
              <w:t>Татарская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литература ХIХ века.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Просветительская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деятельность</w:t>
            </w:r>
            <w:r w:rsidRPr="00790565">
              <w:rPr>
                <w:spacing w:val="60"/>
                <w:sz w:val="24"/>
              </w:rPr>
              <w:t xml:space="preserve"> </w:t>
            </w:r>
            <w:r w:rsidRPr="00790565">
              <w:rPr>
                <w:sz w:val="24"/>
              </w:rPr>
              <w:t>Г. Курсави,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И.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Хальфина,</w:t>
            </w:r>
            <w:r w:rsidRPr="00790565">
              <w:rPr>
                <w:spacing w:val="5"/>
                <w:sz w:val="24"/>
              </w:rPr>
              <w:t xml:space="preserve"> </w:t>
            </w:r>
            <w:r w:rsidRPr="00790565">
              <w:rPr>
                <w:sz w:val="24"/>
              </w:rPr>
              <w:t>К.</w:t>
            </w:r>
            <w:r w:rsidRPr="00790565">
              <w:rPr>
                <w:spacing w:val="9"/>
                <w:sz w:val="24"/>
              </w:rPr>
              <w:t xml:space="preserve"> </w:t>
            </w:r>
            <w:r w:rsidRPr="00790565">
              <w:rPr>
                <w:sz w:val="24"/>
              </w:rPr>
              <w:t>Насыри,</w:t>
            </w:r>
            <w:r w:rsidRPr="00790565">
              <w:rPr>
                <w:spacing w:val="8"/>
                <w:sz w:val="24"/>
              </w:rPr>
              <w:t xml:space="preserve"> </w:t>
            </w:r>
            <w:r w:rsidRPr="00790565">
              <w:rPr>
                <w:sz w:val="24"/>
              </w:rPr>
              <w:t>Ш.</w:t>
            </w:r>
            <w:r w:rsidRPr="00790565">
              <w:rPr>
                <w:spacing w:val="9"/>
                <w:sz w:val="24"/>
              </w:rPr>
              <w:t xml:space="preserve"> </w:t>
            </w:r>
            <w:r w:rsidRPr="00790565">
              <w:rPr>
                <w:sz w:val="24"/>
              </w:rPr>
              <w:t>Марджани,</w:t>
            </w:r>
            <w:r w:rsidRPr="00790565">
              <w:rPr>
                <w:spacing w:val="9"/>
                <w:sz w:val="24"/>
              </w:rPr>
              <w:t xml:space="preserve"> </w:t>
            </w:r>
            <w:r w:rsidRPr="00790565">
              <w:rPr>
                <w:sz w:val="24"/>
              </w:rPr>
              <w:t>Х.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Фаизханова,</w:t>
            </w:r>
            <w:r w:rsidRPr="00790565">
              <w:rPr>
                <w:spacing w:val="18"/>
                <w:sz w:val="24"/>
              </w:rPr>
              <w:t xml:space="preserve"> </w:t>
            </w:r>
            <w:r w:rsidRPr="00790565">
              <w:rPr>
                <w:sz w:val="24"/>
              </w:rPr>
              <w:t>И.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Гаспринского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др.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Становление</w:t>
            </w:r>
            <w:r w:rsidRPr="00790565">
              <w:rPr>
                <w:spacing w:val="43"/>
                <w:sz w:val="24"/>
              </w:rPr>
              <w:t xml:space="preserve"> </w:t>
            </w:r>
            <w:r w:rsidRPr="00790565">
              <w:rPr>
                <w:sz w:val="24"/>
              </w:rPr>
              <w:t>реалистической</w:t>
            </w:r>
            <w:r w:rsidRPr="00790565">
              <w:rPr>
                <w:spacing w:val="46"/>
                <w:sz w:val="24"/>
              </w:rPr>
              <w:t xml:space="preserve"> </w:t>
            </w:r>
            <w:r w:rsidRPr="00790565">
              <w:rPr>
                <w:sz w:val="24"/>
              </w:rPr>
              <w:t>поэзии</w:t>
            </w:r>
            <w:r w:rsidRPr="00790565">
              <w:rPr>
                <w:spacing w:val="46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47"/>
                <w:sz w:val="24"/>
              </w:rPr>
              <w:t xml:space="preserve"> </w:t>
            </w:r>
            <w:r w:rsidRPr="00790565">
              <w:rPr>
                <w:sz w:val="24"/>
              </w:rPr>
              <w:t>творчестве</w:t>
            </w:r>
            <w:r w:rsidRPr="00790565">
              <w:rPr>
                <w:spacing w:val="50"/>
                <w:sz w:val="24"/>
              </w:rPr>
              <w:t xml:space="preserve"> </w:t>
            </w:r>
            <w:r w:rsidRPr="00790565">
              <w:rPr>
                <w:sz w:val="24"/>
              </w:rPr>
              <w:t>Г.Кандалый,</w:t>
            </w:r>
            <w:r w:rsidRPr="00790565">
              <w:rPr>
                <w:spacing w:val="36"/>
                <w:sz w:val="24"/>
              </w:rPr>
              <w:t xml:space="preserve"> </w:t>
            </w:r>
            <w:r w:rsidRPr="00790565">
              <w:rPr>
                <w:sz w:val="24"/>
              </w:rPr>
              <w:t>Акмуллы</w:t>
            </w:r>
            <w:r w:rsidRPr="00790565">
              <w:rPr>
                <w:spacing w:val="40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40"/>
                <w:sz w:val="24"/>
              </w:rPr>
              <w:t xml:space="preserve"> </w:t>
            </w:r>
            <w:r w:rsidRPr="00790565">
              <w:rPr>
                <w:sz w:val="24"/>
              </w:rPr>
              <w:t>др.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pacing w:val="17"/>
                <w:sz w:val="24"/>
              </w:rPr>
              <w:t>Становление</w:t>
            </w:r>
            <w:r w:rsidRPr="00790565">
              <w:rPr>
                <w:spacing w:val="44"/>
                <w:sz w:val="24"/>
              </w:rPr>
              <w:t xml:space="preserve"> </w:t>
            </w:r>
            <w:r w:rsidRPr="00790565">
              <w:rPr>
                <w:spacing w:val="17"/>
                <w:sz w:val="24"/>
              </w:rPr>
              <w:t>татарской</w:t>
            </w:r>
            <w:r w:rsidRPr="00790565">
              <w:rPr>
                <w:spacing w:val="48"/>
                <w:sz w:val="24"/>
              </w:rPr>
              <w:t xml:space="preserve"> </w:t>
            </w:r>
            <w:r w:rsidRPr="00790565">
              <w:rPr>
                <w:spacing w:val="17"/>
                <w:sz w:val="24"/>
              </w:rPr>
              <w:t>реалистической</w:t>
            </w:r>
            <w:r w:rsidRPr="00790565">
              <w:rPr>
                <w:spacing w:val="47"/>
                <w:sz w:val="24"/>
              </w:rPr>
              <w:t xml:space="preserve"> </w:t>
            </w:r>
            <w:r w:rsidRPr="00790565">
              <w:rPr>
                <w:spacing w:val="16"/>
                <w:sz w:val="24"/>
              </w:rPr>
              <w:t>прозы.</w:t>
            </w:r>
          </w:p>
        </w:tc>
      </w:tr>
      <w:tr w:rsidR="00C912B8" w:rsidTr="00790565">
        <w:trPr>
          <w:trHeight w:val="1444"/>
        </w:trPr>
        <w:tc>
          <w:tcPr>
            <w:tcW w:w="9943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 w:right="98"/>
              <w:rPr>
                <w:sz w:val="24"/>
              </w:rPr>
            </w:pPr>
            <w:r w:rsidRPr="00790565">
              <w:rPr>
                <w:sz w:val="24"/>
              </w:rPr>
              <w:t xml:space="preserve">Появление в литературе новых видов и жанров </w:t>
            </w:r>
            <w:r w:rsidRPr="00790565">
              <w:rPr>
                <w:spacing w:val="12"/>
                <w:sz w:val="24"/>
              </w:rPr>
              <w:t xml:space="preserve">европейского </w:t>
            </w:r>
            <w:r w:rsidRPr="00790565">
              <w:rPr>
                <w:spacing w:val="11"/>
                <w:sz w:val="24"/>
              </w:rPr>
              <w:t xml:space="preserve">типа </w:t>
            </w:r>
            <w:r w:rsidRPr="00790565">
              <w:rPr>
                <w:sz w:val="24"/>
              </w:rPr>
              <w:t>(роман З.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 xml:space="preserve">Бигиева «Өлүф, яки Гүзәл кыз Хәдичә» / </w:t>
            </w:r>
            <w:r w:rsidRPr="00790565">
              <w:rPr>
                <w:spacing w:val="12"/>
                <w:sz w:val="24"/>
              </w:rPr>
              <w:t>«Тысячи,</w:t>
            </w:r>
            <w:r w:rsidRPr="00790565">
              <w:rPr>
                <w:spacing w:val="13"/>
                <w:sz w:val="24"/>
              </w:rPr>
              <w:t xml:space="preserve"> </w:t>
            </w:r>
            <w:r w:rsidRPr="00790565">
              <w:rPr>
                <w:spacing w:val="9"/>
                <w:sz w:val="24"/>
              </w:rPr>
              <w:t xml:space="preserve">или  </w:t>
            </w:r>
            <w:r w:rsidRPr="00790565">
              <w:rPr>
                <w:spacing w:val="12"/>
                <w:sz w:val="24"/>
              </w:rPr>
              <w:t xml:space="preserve">красавица </w:t>
            </w:r>
            <w:r w:rsidRPr="00790565">
              <w:rPr>
                <w:spacing w:val="13"/>
                <w:sz w:val="24"/>
              </w:rPr>
              <w:t xml:space="preserve">Хадича»  </w:t>
            </w:r>
            <w:r w:rsidRPr="00790565">
              <w:rPr>
                <w:sz w:val="24"/>
              </w:rPr>
              <w:t>–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в сокращенном виде). Актуальность таких тем как необходимость возрождения и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развития татарского народа, судьба татарских женщин, ориентация на ведущие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культуры,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особенности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на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русскую.</w:t>
            </w:r>
          </w:p>
        </w:tc>
      </w:tr>
      <w:tr w:rsidR="00C912B8" w:rsidTr="00790565">
        <w:trPr>
          <w:trHeight w:val="1101"/>
        </w:trPr>
        <w:tc>
          <w:tcPr>
            <w:tcW w:w="9943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 w:right="99"/>
              <w:rPr>
                <w:sz w:val="24"/>
              </w:rPr>
            </w:pPr>
            <w:r w:rsidRPr="00790565">
              <w:rPr>
                <w:b/>
                <w:sz w:val="24"/>
              </w:rPr>
              <w:t xml:space="preserve">Татарская литература начала ХХ века. </w:t>
            </w:r>
            <w:r w:rsidRPr="00790565">
              <w:rPr>
                <w:sz w:val="24"/>
              </w:rPr>
              <w:t>Приобщение татарской литературы в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начале ХХ века к достижениям восточной, русской, европейской литературы,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философии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культуры.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Фатих</w:t>
            </w:r>
            <w:r w:rsidRPr="00790565">
              <w:rPr>
                <w:spacing w:val="13"/>
                <w:sz w:val="24"/>
              </w:rPr>
              <w:t xml:space="preserve"> </w:t>
            </w:r>
            <w:r w:rsidRPr="00790565">
              <w:rPr>
                <w:sz w:val="24"/>
              </w:rPr>
              <w:t>Амирхан</w:t>
            </w:r>
            <w:r w:rsidRPr="00790565">
              <w:rPr>
                <w:spacing w:val="15"/>
                <w:sz w:val="24"/>
              </w:rPr>
              <w:t xml:space="preserve"> </w:t>
            </w:r>
            <w:r w:rsidRPr="00790565">
              <w:rPr>
                <w:sz w:val="24"/>
              </w:rPr>
              <w:t>(1886-1926).</w:t>
            </w:r>
            <w:r w:rsidRPr="00790565">
              <w:rPr>
                <w:spacing w:val="6"/>
                <w:sz w:val="24"/>
              </w:rPr>
              <w:t xml:space="preserve"> </w:t>
            </w:r>
            <w:r w:rsidRPr="00790565">
              <w:rPr>
                <w:sz w:val="24"/>
              </w:rPr>
              <w:t>«Хаят».</w:t>
            </w:r>
            <w:r w:rsidRPr="00790565">
              <w:rPr>
                <w:spacing w:val="11"/>
                <w:sz w:val="24"/>
              </w:rPr>
              <w:t xml:space="preserve"> </w:t>
            </w:r>
            <w:r w:rsidRPr="00790565">
              <w:rPr>
                <w:sz w:val="24"/>
              </w:rPr>
              <w:t>Модернизм,</w:t>
            </w:r>
            <w:r w:rsidRPr="00790565">
              <w:rPr>
                <w:spacing w:val="6"/>
                <w:sz w:val="24"/>
              </w:rPr>
              <w:t xml:space="preserve"> </w:t>
            </w:r>
            <w:r w:rsidRPr="00790565">
              <w:rPr>
                <w:sz w:val="24"/>
              </w:rPr>
              <w:t>модернистские</w:t>
            </w:r>
            <w:r w:rsidRPr="00790565">
              <w:rPr>
                <w:spacing w:val="8"/>
                <w:sz w:val="24"/>
              </w:rPr>
              <w:t xml:space="preserve"> </w:t>
            </w:r>
            <w:r w:rsidRPr="00790565">
              <w:rPr>
                <w:sz w:val="24"/>
              </w:rPr>
              <w:t>приемы.</w:t>
            </w:r>
          </w:p>
        </w:tc>
      </w:tr>
      <w:tr w:rsidR="00C912B8" w:rsidTr="00790565">
        <w:trPr>
          <w:trHeight w:val="275"/>
        </w:trPr>
        <w:tc>
          <w:tcPr>
            <w:tcW w:w="9943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pacing w:val="-1"/>
                <w:sz w:val="24"/>
              </w:rPr>
              <w:t>Г.</w:t>
            </w:r>
            <w:r w:rsidRPr="00790565">
              <w:rPr>
                <w:spacing w:val="-12"/>
                <w:sz w:val="24"/>
              </w:rPr>
              <w:t xml:space="preserve"> </w:t>
            </w:r>
            <w:r w:rsidRPr="00790565">
              <w:rPr>
                <w:spacing w:val="-1"/>
                <w:sz w:val="24"/>
              </w:rPr>
              <w:t>Камал.</w:t>
            </w:r>
            <w:r w:rsidRPr="00790565">
              <w:rPr>
                <w:spacing w:val="-12"/>
                <w:sz w:val="24"/>
              </w:rPr>
              <w:t xml:space="preserve"> </w:t>
            </w:r>
            <w:r w:rsidRPr="00790565">
              <w:rPr>
                <w:spacing w:val="-1"/>
                <w:sz w:val="24"/>
              </w:rPr>
              <w:t>«Банкрот».</w:t>
            </w:r>
          </w:p>
        </w:tc>
      </w:tr>
      <w:tr w:rsidR="00C912B8" w:rsidTr="00790565">
        <w:trPr>
          <w:trHeight w:val="551"/>
        </w:trPr>
        <w:tc>
          <w:tcPr>
            <w:tcW w:w="9943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b/>
                <w:sz w:val="24"/>
              </w:rPr>
              <w:t>Татарская</w:t>
            </w:r>
            <w:r w:rsidRPr="00790565">
              <w:rPr>
                <w:b/>
                <w:spacing w:val="56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литература</w:t>
            </w:r>
            <w:r w:rsidRPr="00790565">
              <w:rPr>
                <w:b/>
                <w:spacing w:val="104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первой</w:t>
            </w:r>
            <w:r w:rsidRPr="00790565">
              <w:rPr>
                <w:b/>
                <w:spacing w:val="11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половины</w:t>
            </w:r>
            <w:r w:rsidRPr="00790565">
              <w:rPr>
                <w:b/>
                <w:spacing w:val="109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ХХ</w:t>
            </w:r>
            <w:r w:rsidRPr="00790565">
              <w:rPr>
                <w:b/>
                <w:spacing w:val="108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века.</w:t>
            </w:r>
            <w:r w:rsidRPr="00790565">
              <w:rPr>
                <w:b/>
                <w:spacing w:val="119"/>
                <w:sz w:val="24"/>
              </w:rPr>
              <w:t xml:space="preserve"> </w:t>
            </w:r>
            <w:r w:rsidRPr="00790565">
              <w:rPr>
                <w:sz w:val="24"/>
              </w:rPr>
              <w:t>Сложность</w:t>
            </w:r>
            <w:r w:rsidRPr="00790565">
              <w:rPr>
                <w:spacing w:val="111"/>
                <w:sz w:val="24"/>
              </w:rPr>
              <w:t xml:space="preserve"> </w:t>
            </w:r>
            <w:r w:rsidRPr="00790565">
              <w:rPr>
                <w:sz w:val="24"/>
              </w:rPr>
              <w:t>процесса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развития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татарской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литературы после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1917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года.</w:t>
            </w:r>
          </w:p>
        </w:tc>
      </w:tr>
      <w:tr w:rsidR="00C912B8" w:rsidTr="00790565">
        <w:tblPrEx>
          <w:tblLook w:val="00A0"/>
        </w:tblPrEx>
        <w:trPr>
          <w:trHeight w:val="552"/>
        </w:trPr>
        <w:tc>
          <w:tcPr>
            <w:tcW w:w="9943" w:type="dxa"/>
          </w:tcPr>
          <w:p w:rsidR="00C912B8" w:rsidRPr="00790565" w:rsidRDefault="00C912B8" w:rsidP="00790565">
            <w:pPr>
              <w:pStyle w:val="TableParagraph"/>
              <w:tabs>
                <w:tab w:val="left" w:pos="1659"/>
                <w:tab w:val="left" w:pos="2872"/>
                <w:tab w:val="left" w:pos="4086"/>
                <w:tab w:val="left" w:pos="5333"/>
                <w:tab w:val="left" w:pos="5817"/>
                <w:tab w:val="left" w:pos="6618"/>
                <w:tab w:val="left" w:pos="8470"/>
              </w:tabs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Активизация</w:t>
            </w:r>
            <w:r w:rsidRPr="00790565">
              <w:rPr>
                <w:sz w:val="24"/>
              </w:rPr>
              <w:tab/>
              <w:t>романной</w:t>
            </w:r>
            <w:r w:rsidRPr="00790565">
              <w:rPr>
                <w:sz w:val="24"/>
              </w:rPr>
              <w:tab/>
              <w:t>жанровой</w:t>
            </w:r>
            <w:r w:rsidRPr="00790565">
              <w:rPr>
                <w:sz w:val="24"/>
              </w:rPr>
              <w:tab/>
              <w:t>традиции:</w:t>
            </w:r>
            <w:r w:rsidRPr="00790565">
              <w:rPr>
                <w:sz w:val="24"/>
              </w:rPr>
              <w:tab/>
              <w:t>М.Галяу («Мөһаҗирләр»</w:t>
            </w:r>
            <w:r w:rsidRPr="00790565">
              <w:rPr>
                <w:sz w:val="24"/>
              </w:rPr>
              <w:tab/>
              <w:t>/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(«Мухаджиры»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–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в сокращенном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виде).</w:t>
            </w:r>
          </w:p>
        </w:tc>
      </w:tr>
      <w:tr w:rsidR="00C912B8" w:rsidTr="00790565">
        <w:tblPrEx>
          <w:tblLook w:val="00A0"/>
        </w:tblPrEx>
        <w:trPr>
          <w:trHeight w:val="1060"/>
        </w:trPr>
        <w:tc>
          <w:tcPr>
            <w:tcW w:w="9943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 w:right="94"/>
              <w:rPr>
                <w:sz w:val="24"/>
              </w:rPr>
            </w:pPr>
            <w:r w:rsidRPr="00790565">
              <w:rPr>
                <w:sz w:val="24"/>
              </w:rPr>
              <w:t>Великая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Отечественная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война,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ее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влияние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на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литературу. Основные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образы,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мотивы</w:t>
            </w:r>
            <w:r w:rsidRPr="00790565">
              <w:rPr>
                <w:spacing w:val="9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8"/>
                <w:sz w:val="24"/>
              </w:rPr>
              <w:t xml:space="preserve"> </w:t>
            </w:r>
            <w:r w:rsidRPr="00790565">
              <w:rPr>
                <w:sz w:val="24"/>
              </w:rPr>
              <w:t>поэтика</w:t>
            </w:r>
            <w:r w:rsidRPr="00790565">
              <w:rPr>
                <w:spacing w:val="12"/>
                <w:sz w:val="24"/>
              </w:rPr>
              <w:t xml:space="preserve"> </w:t>
            </w:r>
            <w:r w:rsidRPr="00790565">
              <w:rPr>
                <w:sz w:val="24"/>
              </w:rPr>
              <w:t>поэзии</w:t>
            </w:r>
            <w:r w:rsidRPr="00790565">
              <w:rPr>
                <w:spacing w:val="4"/>
                <w:sz w:val="24"/>
              </w:rPr>
              <w:t xml:space="preserve"> </w:t>
            </w:r>
            <w:r w:rsidRPr="00790565">
              <w:rPr>
                <w:sz w:val="24"/>
              </w:rPr>
              <w:t>военных</w:t>
            </w:r>
            <w:r w:rsidRPr="00790565">
              <w:rPr>
                <w:spacing w:val="8"/>
                <w:sz w:val="24"/>
              </w:rPr>
              <w:t xml:space="preserve"> </w:t>
            </w:r>
            <w:r w:rsidRPr="00790565">
              <w:rPr>
                <w:sz w:val="24"/>
              </w:rPr>
              <w:t>лет</w:t>
            </w:r>
            <w:r w:rsidRPr="00790565">
              <w:rPr>
                <w:spacing w:val="8"/>
                <w:sz w:val="24"/>
              </w:rPr>
              <w:t xml:space="preserve"> </w:t>
            </w:r>
            <w:r w:rsidRPr="00790565">
              <w:rPr>
                <w:sz w:val="24"/>
              </w:rPr>
              <w:t>(М.</w:t>
            </w:r>
            <w:r w:rsidRPr="00790565">
              <w:rPr>
                <w:spacing w:val="10"/>
                <w:sz w:val="24"/>
              </w:rPr>
              <w:t xml:space="preserve"> </w:t>
            </w:r>
            <w:r w:rsidRPr="00790565">
              <w:rPr>
                <w:sz w:val="24"/>
              </w:rPr>
              <w:t>Джалиль</w:t>
            </w:r>
            <w:r w:rsidRPr="00790565">
              <w:rPr>
                <w:spacing w:val="14"/>
                <w:sz w:val="24"/>
              </w:rPr>
              <w:t xml:space="preserve"> </w:t>
            </w:r>
            <w:r w:rsidRPr="00790565">
              <w:rPr>
                <w:sz w:val="24"/>
              </w:rPr>
              <w:t>«Җырларым»</w:t>
            </w:r>
            <w:r w:rsidRPr="00790565">
              <w:rPr>
                <w:spacing w:val="7"/>
                <w:sz w:val="24"/>
              </w:rPr>
              <w:t xml:space="preserve"> </w:t>
            </w:r>
            <w:r w:rsidRPr="00790565">
              <w:rPr>
                <w:sz w:val="24"/>
              </w:rPr>
              <w:t>/«Песни</w:t>
            </w:r>
            <w:r w:rsidRPr="00790565">
              <w:rPr>
                <w:spacing w:val="9"/>
                <w:sz w:val="24"/>
              </w:rPr>
              <w:t xml:space="preserve"> </w:t>
            </w:r>
            <w:r w:rsidRPr="00790565">
              <w:rPr>
                <w:sz w:val="24"/>
              </w:rPr>
              <w:t>мои»,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«Тик</w:t>
            </w:r>
            <w:r w:rsidRPr="00790565">
              <w:rPr>
                <w:spacing w:val="96"/>
                <w:sz w:val="24"/>
              </w:rPr>
              <w:t xml:space="preserve"> </w:t>
            </w:r>
            <w:r w:rsidRPr="00790565">
              <w:rPr>
                <w:sz w:val="24"/>
              </w:rPr>
              <w:t>булса</w:t>
            </w:r>
            <w:r w:rsidRPr="00790565">
              <w:rPr>
                <w:spacing w:val="98"/>
                <w:sz w:val="24"/>
              </w:rPr>
              <w:t xml:space="preserve"> </w:t>
            </w:r>
            <w:r w:rsidRPr="00790565">
              <w:rPr>
                <w:sz w:val="24"/>
              </w:rPr>
              <w:t>иде</w:t>
            </w:r>
            <w:r w:rsidRPr="00790565">
              <w:rPr>
                <w:spacing w:val="98"/>
                <w:sz w:val="24"/>
              </w:rPr>
              <w:t xml:space="preserve"> </w:t>
            </w:r>
            <w:r w:rsidRPr="00790565">
              <w:rPr>
                <w:sz w:val="24"/>
              </w:rPr>
              <w:t>ирек»</w:t>
            </w:r>
            <w:r w:rsidRPr="00790565">
              <w:rPr>
                <w:spacing w:val="94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99"/>
                <w:sz w:val="24"/>
              </w:rPr>
              <w:t xml:space="preserve"> </w:t>
            </w:r>
            <w:r w:rsidRPr="00790565">
              <w:rPr>
                <w:sz w:val="24"/>
              </w:rPr>
              <w:t>«Лишь</w:t>
            </w:r>
            <w:r w:rsidRPr="00790565">
              <w:rPr>
                <w:spacing w:val="98"/>
                <w:sz w:val="24"/>
              </w:rPr>
              <w:t xml:space="preserve"> </w:t>
            </w:r>
            <w:r w:rsidRPr="00790565">
              <w:rPr>
                <w:sz w:val="24"/>
              </w:rPr>
              <w:t>бы</w:t>
            </w:r>
            <w:r w:rsidRPr="00790565">
              <w:rPr>
                <w:spacing w:val="100"/>
                <w:sz w:val="24"/>
              </w:rPr>
              <w:t xml:space="preserve"> </w:t>
            </w:r>
            <w:r w:rsidRPr="00790565">
              <w:rPr>
                <w:sz w:val="24"/>
              </w:rPr>
              <w:t>была</w:t>
            </w:r>
            <w:r w:rsidRPr="00790565">
              <w:rPr>
                <w:spacing w:val="88"/>
                <w:sz w:val="24"/>
              </w:rPr>
              <w:t xml:space="preserve"> </w:t>
            </w:r>
            <w:r w:rsidRPr="00790565">
              <w:rPr>
                <w:sz w:val="24"/>
              </w:rPr>
              <w:t>свобода»,</w:t>
            </w:r>
            <w:r w:rsidRPr="00790565">
              <w:rPr>
                <w:spacing w:val="101"/>
                <w:sz w:val="24"/>
              </w:rPr>
              <w:t xml:space="preserve"> </w:t>
            </w:r>
            <w:r w:rsidRPr="00790565">
              <w:rPr>
                <w:sz w:val="24"/>
              </w:rPr>
              <w:t>Г.</w:t>
            </w:r>
            <w:r w:rsidRPr="00790565">
              <w:rPr>
                <w:spacing w:val="101"/>
                <w:sz w:val="24"/>
              </w:rPr>
              <w:t xml:space="preserve"> </w:t>
            </w:r>
            <w:r w:rsidRPr="00790565">
              <w:rPr>
                <w:sz w:val="24"/>
              </w:rPr>
              <w:t>Кутуй</w:t>
            </w:r>
            <w:r w:rsidRPr="00790565">
              <w:rPr>
                <w:spacing w:val="99"/>
                <w:sz w:val="24"/>
              </w:rPr>
              <w:t xml:space="preserve"> </w:t>
            </w:r>
            <w:r w:rsidRPr="00790565">
              <w:rPr>
                <w:sz w:val="24"/>
              </w:rPr>
              <w:t>«Сагыну»</w:t>
            </w:r>
            <w:r w:rsidRPr="00790565">
              <w:rPr>
                <w:spacing w:val="94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pacing w:val="-57"/>
                <w:sz w:val="24"/>
              </w:rPr>
            </w:pPr>
            <w:r w:rsidRPr="00790565">
              <w:rPr>
                <w:sz w:val="24"/>
              </w:rPr>
              <w:t>«Ностальгия»; Ә. Еники «Кем җырлады?» /«Кто пел?»).Жизнь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творчество</w:t>
            </w:r>
            <w:r w:rsidRPr="00790565">
              <w:rPr>
                <w:spacing w:val="5"/>
                <w:sz w:val="24"/>
              </w:rPr>
              <w:t xml:space="preserve"> </w:t>
            </w:r>
            <w:r w:rsidRPr="00790565">
              <w:rPr>
                <w:sz w:val="24"/>
              </w:rPr>
              <w:t>М.</w:t>
            </w:r>
            <w:r w:rsidRPr="00790565">
              <w:rPr>
                <w:spacing w:val="4"/>
                <w:sz w:val="24"/>
              </w:rPr>
              <w:t xml:space="preserve"> </w:t>
            </w:r>
            <w:r w:rsidRPr="00790565">
              <w:rPr>
                <w:sz w:val="24"/>
              </w:rPr>
              <w:t>Джалиля.</w:t>
            </w:r>
          </w:p>
        </w:tc>
      </w:tr>
      <w:tr w:rsidR="00C912B8" w:rsidTr="00790565">
        <w:tblPrEx>
          <w:tblLook w:val="00A0"/>
        </w:tblPrEx>
        <w:trPr>
          <w:trHeight w:val="830"/>
        </w:trPr>
        <w:tc>
          <w:tcPr>
            <w:tcW w:w="9943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Этапы</w:t>
            </w:r>
            <w:r w:rsidRPr="00790565">
              <w:rPr>
                <w:spacing w:val="23"/>
                <w:sz w:val="24"/>
              </w:rPr>
              <w:t xml:space="preserve"> </w:t>
            </w:r>
            <w:r w:rsidRPr="00790565">
              <w:rPr>
                <w:sz w:val="24"/>
              </w:rPr>
              <w:t>творчества</w:t>
            </w:r>
            <w:r w:rsidRPr="00790565">
              <w:rPr>
                <w:spacing w:val="22"/>
                <w:sz w:val="24"/>
              </w:rPr>
              <w:t xml:space="preserve"> </w:t>
            </w:r>
            <w:r w:rsidRPr="00790565">
              <w:rPr>
                <w:sz w:val="24"/>
              </w:rPr>
              <w:t>Х.</w:t>
            </w:r>
            <w:r w:rsidRPr="00790565">
              <w:rPr>
                <w:spacing w:val="25"/>
                <w:sz w:val="24"/>
              </w:rPr>
              <w:t xml:space="preserve"> </w:t>
            </w:r>
            <w:r w:rsidRPr="00790565">
              <w:rPr>
                <w:sz w:val="24"/>
              </w:rPr>
              <w:t>Туфана</w:t>
            </w:r>
            <w:r w:rsidRPr="00790565">
              <w:rPr>
                <w:spacing w:val="21"/>
                <w:sz w:val="24"/>
              </w:rPr>
              <w:t xml:space="preserve"> </w:t>
            </w:r>
            <w:r w:rsidRPr="00790565">
              <w:rPr>
                <w:sz w:val="24"/>
              </w:rPr>
              <w:t>(«Кайсыгызның</w:t>
            </w:r>
            <w:r w:rsidRPr="00790565">
              <w:rPr>
                <w:spacing w:val="19"/>
                <w:sz w:val="24"/>
              </w:rPr>
              <w:t xml:space="preserve"> </w:t>
            </w:r>
            <w:r w:rsidRPr="00790565">
              <w:rPr>
                <w:sz w:val="24"/>
              </w:rPr>
              <w:t>кулы</w:t>
            </w:r>
            <w:r w:rsidRPr="00790565">
              <w:rPr>
                <w:spacing w:val="25"/>
                <w:sz w:val="24"/>
              </w:rPr>
              <w:t xml:space="preserve"> </w:t>
            </w:r>
            <w:r w:rsidRPr="00790565">
              <w:rPr>
                <w:sz w:val="24"/>
              </w:rPr>
              <w:t>җылы»</w:t>
            </w:r>
            <w:r w:rsidRPr="00790565">
              <w:rPr>
                <w:spacing w:val="18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22"/>
                <w:sz w:val="24"/>
              </w:rPr>
              <w:t xml:space="preserve"> </w:t>
            </w:r>
            <w:r w:rsidRPr="00790565">
              <w:rPr>
                <w:sz w:val="24"/>
              </w:rPr>
              <w:t>«Чьи</w:t>
            </w:r>
            <w:r w:rsidRPr="00790565">
              <w:rPr>
                <w:spacing w:val="24"/>
                <w:sz w:val="24"/>
              </w:rPr>
              <w:t xml:space="preserve"> </w:t>
            </w:r>
            <w:r w:rsidRPr="00790565">
              <w:rPr>
                <w:sz w:val="24"/>
              </w:rPr>
              <w:t>руки</w:t>
            </w:r>
            <w:r w:rsidRPr="00790565">
              <w:rPr>
                <w:spacing w:val="24"/>
                <w:sz w:val="24"/>
              </w:rPr>
              <w:t xml:space="preserve"> </w:t>
            </w:r>
            <w:r w:rsidRPr="00790565">
              <w:rPr>
                <w:sz w:val="24"/>
              </w:rPr>
              <w:t>теплее»,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 w:right="98"/>
              <w:rPr>
                <w:sz w:val="24"/>
              </w:rPr>
            </w:pPr>
            <w:r w:rsidRPr="00790565">
              <w:rPr>
                <w:sz w:val="24"/>
              </w:rPr>
              <w:t>«Киек</w:t>
            </w:r>
            <w:r w:rsidRPr="00790565">
              <w:rPr>
                <w:spacing w:val="23"/>
                <w:sz w:val="24"/>
              </w:rPr>
              <w:t xml:space="preserve"> </w:t>
            </w:r>
            <w:r w:rsidRPr="00790565">
              <w:rPr>
                <w:sz w:val="24"/>
              </w:rPr>
              <w:t>казлар»</w:t>
            </w:r>
            <w:r w:rsidRPr="00790565">
              <w:rPr>
                <w:spacing w:val="21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25"/>
                <w:sz w:val="24"/>
              </w:rPr>
              <w:t xml:space="preserve"> </w:t>
            </w:r>
            <w:r w:rsidRPr="00790565">
              <w:rPr>
                <w:sz w:val="24"/>
              </w:rPr>
              <w:t>«Дикие</w:t>
            </w:r>
            <w:r w:rsidRPr="00790565">
              <w:rPr>
                <w:spacing w:val="25"/>
                <w:sz w:val="24"/>
              </w:rPr>
              <w:t xml:space="preserve"> </w:t>
            </w:r>
            <w:r w:rsidRPr="00790565">
              <w:rPr>
                <w:sz w:val="24"/>
              </w:rPr>
              <w:t>гуси»).</w:t>
            </w:r>
            <w:r w:rsidRPr="00790565">
              <w:rPr>
                <w:spacing w:val="27"/>
                <w:sz w:val="24"/>
              </w:rPr>
              <w:t xml:space="preserve"> </w:t>
            </w:r>
            <w:r w:rsidRPr="00790565">
              <w:rPr>
                <w:sz w:val="24"/>
              </w:rPr>
              <w:t>Философско-лирическая</w:t>
            </w:r>
            <w:r w:rsidRPr="00790565">
              <w:rPr>
                <w:spacing w:val="25"/>
                <w:sz w:val="24"/>
              </w:rPr>
              <w:t xml:space="preserve"> </w:t>
            </w:r>
            <w:r w:rsidRPr="00790565">
              <w:rPr>
                <w:sz w:val="24"/>
              </w:rPr>
              <w:t>направленность</w:t>
            </w:r>
            <w:r w:rsidRPr="00790565">
              <w:rPr>
                <w:spacing w:val="21"/>
                <w:sz w:val="24"/>
              </w:rPr>
              <w:t xml:space="preserve"> </w:t>
            </w:r>
            <w:r w:rsidRPr="00790565">
              <w:rPr>
                <w:sz w:val="24"/>
              </w:rPr>
              <w:t>поэзии</w:t>
            </w:r>
            <w:r w:rsidRPr="00790565">
              <w:rPr>
                <w:spacing w:val="-57"/>
                <w:sz w:val="24"/>
              </w:rPr>
              <w:t xml:space="preserve">   </w:t>
            </w:r>
            <w:r w:rsidRPr="00790565">
              <w:rPr>
                <w:sz w:val="24"/>
              </w:rPr>
              <w:t>40-50-х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гг.</w:t>
            </w:r>
            <w:r w:rsidRPr="00790565">
              <w:rPr>
                <w:spacing w:val="4"/>
                <w:sz w:val="24"/>
              </w:rPr>
              <w:t xml:space="preserve"> </w:t>
            </w:r>
            <w:r w:rsidRPr="00790565">
              <w:rPr>
                <w:sz w:val="24"/>
              </w:rPr>
              <w:t>Исповедальность,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особенности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поэтики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стиля.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 w:right="97"/>
              <w:rPr>
                <w:sz w:val="24"/>
              </w:rPr>
            </w:pPr>
            <w:r w:rsidRPr="00790565">
              <w:rPr>
                <w:b/>
                <w:sz w:val="24"/>
              </w:rPr>
              <w:t>Татарская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литература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второй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половины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ХХ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века.</w:t>
            </w:r>
            <w:r w:rsidRPr="00790565">
              <w:rPr>
                <w:b/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Возвращение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татарской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литературы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к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национальным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традициям.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Художественное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осмысление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национальных</w:t>
            </w:r>
            <w:r w:rsidRPr="00790565">
              <w:rPr>
                <w:spacing w:val="10"/>
                <w:sz w:val="24"/>
              </w:rPr>
              <w:t xml:space="preserve"> </w:t>
            </w:r>
            <w:r w:rsidRPr="00790565">
              <w:rPr>
                <w:sz w:val="24"/>
              </w:rPr>
              <w:t>черт</w:t>
            </w:r>
            <w:r w:rsidRPr="00790565">
              <w:rPr>
                <w:spacing w:val="17"/>
                <w:sz w:val="24"/>
              </w:rPr>
              <w:t xml:space="preserve"> </w:t>
            </w:r>
            <w:r w:rsidRPr="00790565">
              <w:rPr>
                <w:sz w:val="24"/>
              </w:rPr>
              <w:t>характера,</w:t>
            </w:r>
            <w:r w:rsidRPr="00790565">
              <w:rPr>
                <w:spacing w:val="17"/>
                <w:sz w:val="24"/>
              </w:rPr>
              <w:t xml:space="preserve"> </w:t>
            </w:r>
            <w:r w:rsidRPr="00790565">
              <w:rPr>
                <w:sz w:val="24"/>
              </w:rPr>
              <w:t>традиций</w:t>
            </w:r>
            <w:r w:rsidRPr="00790565">
              <w:rPr>
                <w:spacing w:val="17"/>
                <w:sz w:val="24"/>
              </w:rPr>
              <w:t xml:space="preserve"> </w:t>
            </w:r>
            <w:r w:rsidRPr="00790565">
              <w:rPr>
                <w:sz w:val="24"/>
              </w:rPr>
              <w:t>татарского</w:t>
            </w:r>
            <w:r w:rsidRPr="00790565">
              <w:rPr>
                <w:spacing w:val="15"/>
                <w:sz w:val="24"/>
              </w:rPr>
              <w:t xml:space="preserve"> </w:t>
            </w:r>
            <w:r w:rsidRPr="00790565">
              <w:rPr>
                <w:sz w:val="24"/>
              </w:rPr>
              <w:t>народа:</w:t>
            </w:r>
            <w:r w:rsidRPr="00790565">
              <w:rPr>
                <w:spacing w:val="16"/>
                <w:sz w:val="24"/>
              </w:rPr>
              <w:t xml:space="preserve"> </w:t>
            </w:r>
            <w:r w:rsidRPr="00790565">
              <w:rPr>
                <w:sz w:val="24"/>
              </w:rPr>
              <w:t>А.</w:t>
            </w:r>
            <w:r w:rsidRPr="00790565">
              <w:rPr>
                <w:spacing w:val="17"/>
                <w:sz w:val="24"/>
              </w:rPr>
              <w:t xml:space="preserve"> </w:t>
            </w:r>
            <w:r w:rsidRPr="00790565">
              <w:rPr>
                <w:sz w:val="24"/>
              </w:rPr>
              <w:t>Гилязов</w:t>
            </w:r>
            <w:r w:rsidRPr="00790565">
              <w:rPr>
                <w:spacing w:val="18"/>
                <w:sz w:val="24"/>
              </w:rPr>
              <w:t xml:space="preserve"> </w:t>
            </w:r>
            <w:r w:rsidRPr="00790565">
              <w:rPr>
                <w:sz w:val="24"/>
              </w:rPr>
              <w:t>(«Җомга көн кич белән»</w:t>
            </w:r>
            <w:r w:rsidRPr="00790565">
              <w:rPr>
                <w:spacing w:val="-5"/>
                <w:sz w:val="24"/>
              </w:rPr>
              <w:t xml:space="preserve"> </w:t>
            </w:r>
            <w:r w:rsidRPr="00790565">
              <w:rPr>
                <w:sz w:val="24"/>
              </w:rPr>
              <w:t>/ «В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пятницу</w:t>
            </w:r>
            <w:r w:rsidRPr="00790565">
              <w:rPr>
                <w:spacing w:val="-10"/>
                <w:sz w:val="24"/>
              </w:rPr>
              <w:t xml:space="preserve"> </w:t>
            </w:r>
            <w:r w:rsidRPr="00790565">
              <w:rPr>
                <w:sz w:val="24"/>
              </w:rPr>
              <w:t>вечером»).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Трансформация</w:t>
            </w:r>
            <w:r w:rsidRPr="00790565">
              <w:rPr>
                <w:spacing w:val="45"/>
                <w:sz w:val="24"/>
              </w:rPr>
              <w:t xml:space="preserve"> </w:t>
            </w:r>
            <w:r w:rsidRPr="00790565">
              <w:rPr>
                <w:sz w:val="24"/>
              </w:rPr>
              <w:t>исторического</w:t>
            </w:r>
            <w:r w:rsidRPr="00790565">
              <w:rPr>
                <w:spacing w:val="49"/>
                <w:sz w:val="24"/>
              </w:rPr>
              <w:t xml:space="preserve"> </w:t>
            </w:r>
            <w:r w:rsidRPr="00790565">
              <w:rPr>
                <w:sz w:val="24"/>
              </w:rPr>
              <w:t>романа</w:t>
            </w:r>
            <w:r w:rsidRPr="00790565">
              <w:rPr>
                <w:spacing w:val="49"/>
                <w:sz w:val="24"/>
              </w:rPr>
              <w:t xml:space="preserve"> </w:t>
            </w:r>
            <w:r w:rsidRPr="00790565">
              <w:rPr>
                <w:sz w:val="24"/>
              </w:rPr>
              <w:t>соцреализма</w:t>
            </w:r>
            <w:r w:rsidRPr="00790565">
              <w:rPr>
                <w:spacing w:val="44"/>
                <w:sz w:val="24"/>
              </w:rPr>
              <w:t xml:space="preserve"> </w:t>
            </w:r>
            <w:r w:rsidRPr="00790565">
              <w:rPr>
                <w:sz w:val="24"/>
              </w:rPr>
              <w:t>(Н.</w:t>
            </w:r>
            <w:r w:rsidRPr="00790565">
              <w:rPr>
                <w:spacing w:val="48"/>
                <w:sz w:val="24"/>
              </w:rPr>
              <w:t xml:space="preserve"> </w:t>
            </w:r>
            <w:r w:rsidRPr="00790565">
              <w:rPr>
                <w:sz w:val="24"/>
              </w:rPr>
              <w:t>Фаттах</w:t>
            </w:r>
            <w:r w:rsidRPr="00790565">
              <w:rPr>
                <w:spacing w:val="44"/>
                <w:sz w:val="24"/>
              </w:rPr>
              <w:t xml:space="preserve"> </w:t>
            </w:r>
            <w:r w:rsidRPr="00790565">
              <w:rPr>
                <w:sz w:val="24"/>
              </w:rPr>
              <w:t>«Ител</w:t>
            </w:r>
            <w:r w:rsidRPr="00790565">
              <w:rPr>
                <w:spacing w:val="50"/>
                <w:sz w:val="24"/>
              </w:rPr>
              <w:t xml:space="preserve"> </w:t>
            </w:r>
            <w:r w:rsidRPr="00790565">
              <w:rPr>
                <w:sz w:val="24"/>
              </w:rPr>
              <w:t>суы</w:t>
            </w:r>
            <w:r w:rsidRPr="00790565">
              <w:rPr>
                <w:spacing w:val="51"/>
                <w:sz w:val="24"/>
              </w:rPr>
              <w:t xml:space="preserve"> </w:t>
            </w:r>
            <w:r w:rsidRPr="00790565">
              <w:rPr>
                <w:sz w:val="24"/>
              </w:rPr>
              <w:t>ака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 w:right="98"/>
              <w:rPr>
                <w:sz w:val="24"/>
              </w:rPr>
            </w:pPr>
            <w:r w:rsidRPr="00790565">
              <w:rPr>
                <w:sz w:val="24"/>
              </w:rPr>
              <w:t>торур»</w:t>
            </w:r>
            <w:r w:rsidRPr="00790565">
              <w:rPr>
                <w:spacing w:val="-6"/>
                <w:sz w:val="24"/>
              </w:rPr>
              <w:t xml:space="preserve"> </w:t>
            </w:r>
            <w:r w:rsidRPr="00790565">
              <w:rPr>
                <w:sz w:val="24"/>
              </w:rPr>
              <w:t>/ «Итиль</w:t>
            </w:r>
            <w:r w:rsidRPr="00790565">
              <w:rPr>
                <w:spacing w:val="2"/>
                <w:sz w:val="24"/>
              </w:rPr>
              <w:t xml:space="preserve"> </w:t>
            </w:r>
            <w:r w:rsidRPr="00790565">
              <w:rPr>
                <w:sz w:val="24"/>
              </w:rPr>
              <w:t>–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река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течет»).</w:t>
            </w:r>
          </w:p>
        </w:tc>
      </w:tr>
    </w:tbl>
    <w:p w:rsidR="00C912B8" w:rsidRDefault="00C912B8" w:rsidP="00404AFA">
      <w:pPr>
        <w:pStyle w:val="TableParagraph"/>
        <w:spacing w:line="240" w:lineRule="auto"/>
        <w:ind w:left="709" w:right="94"/>
        <w:rPr>
          <w:sz w:val="24"/>
        </w:rPr>
        <w:sectPr w:rsidR="00C912B8">
          <w:pgSz w:w="11910" w:h="16840"/>
          <w:pgMar w:top="880" w:right="1020" w:bottom="1620" w:left="800" w:header="0" w:footer="1430" w:gutter="0"/>
          <w:cols w:space="720"/>
        </w:sectPr>
      </w:pPr>
      <w:r>
        <w:rPr>
          <w:b/>
          <w:sz w:val="24"/>
        </w:rPr>
        <w:t xml:space="preserve">Татарская литература рубежа ХХ-ХХI веков (1990-2016 гг.). </w:t>
      </w:r>
      <w:r>
        <w:rPr>
          <w:sz w:val="24"/>
        </w:rPr>
        <w:t>Трансформация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татарской литературы на рубеже ХХ-ХХI веков: критическая оценка советского и постсоветского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переосмысление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далекой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близкой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(Зульфат</w:t>
      </w:r>
      <w:r>
        <w:rPr>
          <w:spacing w:val="13"/>
          <w:sz w:val="24"/>
        </w:rPr>
        <w:t xml:space="preserve"> </w:t>
      </w:r>
      <w:r>
        <w:rPr>
          <w:sz w:val="24"/>
        </w:rPr>
        <w:t>«Тамыр</w:t>
      </w:r>
      <w:r>
        <w:rPr>
          <w:spacing w:val="13"/>
          <w:sz w:val="24"/>
        </w:rPr>
        <w:t xml:space="preserve"> </w:t>
      </w:r>
      <w:r>
        <w:rPr>
          <w:sz w:val="24"/>
        </w:rPr>
        <w:t>көлләре»</w:t>
      </w:r>
      <w:r>
        <w:rPr>
          <w:spacing w:val="8"/>
          <w:sz w:val="24"/>
        </w:rPr>
        <w:t xml:space="preserve"> </w:t>
      </w:r>
      <w:r>
        <w:rPr>
          <w:sz w:val="24"/>
        </w:rPr>
        <w:t>/</w:t>
      </w:r>
      <w:r>
        <w:rPr>
          <w:spacing w:val="14"/>
          <w:sz w:val="24"/>
        </w:rPr>
        <w:t xml:space="preserve"> </w:t>
      </w:r>
      <w:r>
        <w:rPr>
          <w:sz w:val="24"/>
        </w:rPr>
        <w:t>«Пепел</w:t>
      </w:r>
      <w:r>
        <w:rPr>
          <w:spacing w:val="12"/>
          <w:sz w:val="24"/>
        </w:rPr>
        <w:t xml:space="preserve"> </w:t>
      </w:r>
      <w:r>
        <w:rPr>
          <w:sz w:val="24"/>
        </w:rPr>
        <w:t>корней»,</w:t>
      </w:r>
      <w:r>
        <w:rPr>
          <w:spacing w:val="10"/>
          <w:sz w:val="24"/>
        </w:rPr>
        <w:t xml:space="preserve"> </w:t>
      </w:r>
      <w:r>
        <w:rPr>
          <w:sz w:val="24"/>
        </w:rPr>
        <w:t>«Тойгыларда</w:t>
      </w:r>
      <w:r>
        <w:rPr>
          <w:spacing w:val="12"/>
          <w:sz w:val="24"/>
        </w:rPr>
        <w:t xml:space="preserve"> </w:t>
      </w:r>
      <w:r>
        <w:rPr>
          <w:sz w:val="24"/>
        </w:rPr>
        <w:t>алтын</w:t>
      </w:r>
      <w:r>
        <w:rPr>
          <w:spacing w:val="9"/>
          <w:sz w:val="24"/>
        </w:rPr>
        <w:t xml:space="preserve"> </w:t>
      </w:r>
      <w:r>
        <w:rPr>
          <w:sz w:val="24"/>
        </w:rPr>
        <w:t>яфрак</w:t>
      </w:r>
      <w:r>
        <w:rPr>
          <w:spacing w:val="7"/>
          <w:sz w:val="24"/>
        </w:rPr>
        <w:t xml:space="preserve"> </w:t>
      </w:r>
      <w:r>
        <w:rPr>
          <w:sz w:val="24"/>
        </w:rPr>
        <w:t>шавы»</w:t>
      </w:r>
      <w:r>
        <w:rPr>
          <w:spacing w:val="8"/>
          <w:sz w:val="24"/>
        </w:rPr>
        <w:t xml:space="preserve"> </w:t>
      </w:r>
      <w:r>
        <w:rPr>
          <w:sz w:val="24"/>
        </w:rPr>
        <w:t>/ «В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чувствах</w:t>
      </w:r>
      <w:r>
        <w:rPr>
          <w:spacing w:val="-4"/>
          <w:sz w:val="24"/>
        </w:rPr>
        <w:t xml:space="preserve"> </w:t>
      </w:r>
      <w:r>
        <w:rPr>
          <w:sz w:val="24"/>
        </w:rPr>
        <w:t>– золотая</w:t>
      </w:r>
      <w:r>
        <w:rPr>
          <w:spacing w:val="-4"/>
          <w:sz w:val="24"/>
        </w:rPr>
        <w:t xml:space="preserve"> </w:t>
      </w:r>
      <w:r>
        <w:rPr>
          <w:sz w:val="24"/>
        </w:rPr>
        <w:t>мелодия листьев»).</w:t>
      </w: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/>
      </w:tblPr>
      <w:tblGrid>
        <w:gridCol w:w="9948"/>
      </w:tblGrid>
      <w:tr w:rsidR="00C912B8" w:rsidTr="00790565">
        <w:trPr>
          <w:trHeight w:val="825"/>
        </w:trPr>
        <w:tc>
          <w:tcPr>
            <w:tcW w:w="9948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Появление</w:t>
            </w:r>
            <w:r w:rsidRPr="00790565">
              <w:rPr>
                <w:spacing w:val="6"/>
                <w:sz w:val="24"/>
              </w:rPr>
              <w:t xml:space="preserve"> </w:t>
            </w:r>
            <w:r w:rsidRPr="00790565">
              <w:rPr>
                <w:sz w:val="24"/>
              </w:rPr>
              <w:t>литературных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произведений,</w:t>
            </w:r>
            <w:r w:rsidRPr="00790565">
              <w:rPr>
                <w:spacing w:val="1"/>
                <w:sz w:val="24"/>
              </w:rPr>
              <w:t xml:space="preserve"> </w:t>
            </w:r>
            <w:r w:rsidRPr="00790565">
              <w:rPr>
                <w:sz w:val="24"/>
              </w:rPr>
              <w:t>описывающих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отдельные</w:t>
            </w:r>
            <w:r w:rsidRPr="00790565">
              <w:rPr>
                <w:spacing w:val="7"/>
                <w:sz w:val="24"/>
              </w:rPr>
              <w:t xml:space="preserve"> </w:t>
            </w:r>
            <w:r w:rsidRPr="00790565">
              <w:rPr>
                <w:sz w:val="24"/>
              </w:rPr>
              <w:t>этапы</w:t>
            </w:r>
            <w:r w:rsidRPr="00790565">
              <w:rPr>
                <w:spacing w:val="5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5"/>
                <w:sz w:val="24"/>
              </w:rPr>
              <w:t xml:space="preserve"> </w:t>
            </w:r>
            <w:r w:rsidRPr="00790565">
              <w:rPr>
                <w:sz w:val="24"/>
              </w:rPr>
              <w:t>жизни</w:t>
            </w:r>
            <w:r w:rsidRPr="00790565">
              <w:rPr>
                <w:spacing w:val="-57"/>
                <w:sz w:val="24"/>
              </w:rPr>
              <w:t xml:space="preserve"> </w:t>
            </w:r>
            <w:r w:rsidRPr="00790565">
              <w:rPr>
                <w:sz w:val="24"/>
              </w:rPr>
              <w:t>страны</w:t>
            </w:r>
            <w:r w:rsidRPr="00790565">
              <w:rPr>
                <w:spacing w:val="10"/>
                <w:sz w:val="24"/>
              </w:rPr>
              <w:t xml:space="preserve"> </w:t>
            </w:r>
            <w:r w:rsidRPr="00790565">
              <w:rPr>
                <w:sz w:val="24"/>
              </w:rPr>
              <w:t>с</w:t>
            </w:r>
            <w:r w:rsidRPr="00790565">
              <w:rPr>
                <w:spacing w:val="3"/>
                <w:sz w:val="24"/>
              </w:rPr>
              <w:t xml:space="preserve"> </w:t>
            </w:r>
            <w:r w:rsidRPr="00790565">
              <w:rPr>
                <w:sz w:val="24"/>
              </w:rPr>
              <w:t>точки</w:t>
            </w:r>
            <w:r w:rsidRPr="00790565">
              <w:rPr>
                <w:spacing w:val="5"/>
                <w:sz w:val="24"/>
              </w:rPr>
              <w:t xml:space="preserve"> </w:t>
            </w:r>
            <w:r w:rsidRPr="00790565">
              <w:rPr>
                <w:sz w:val="24"/>
              </w:rPr>
              <w:t>зрения</w:t>
            </w:r>
            <w:r w:rsidRPr="00790565">
              <w:rPr>
                <w:spacing w:val="4"/>
                <w:sz w:val="24"/>
              </w:rPr>
              <w:t xml:space="preserve"> </w:t>
            </w:r>
            <w:r w:rsidRPr="00790565">
              <w:rPr>
                <w:sz w:val="24"/>
              </w:rPr>
              <w:t>конфликта</w:t>
            </w:r>
            <w:r w:rsidRPr="00790565">
              <w:rPr>
                <w:spacing w:val="8"/>
                <w:sz w:val="24"/>
              </w:rPr>
              <w:t xml:space="preserve"> </w:t>
            </w:r>
            <w:r w:rsidRPr="00790565">
              <w:rPr>
                <w:sz w:val="24"/>
              </w:rPr>
              <w:t>человека</w:t>
            </w:r>
            <w:r w:rsidRPr="00790565">
              <w:rPr>
                <w:spacing w:val="8"/>
                <w:sz w:val="24"/>
              </w:rPr>
              <w:t xml:space="preserve"> </w:t>
            </w:r>
            <w:r w:rsidRPr="00790565">
              <w:rPr>
                <w:sz w:val="24"/>
              </w:rPr>
              <w:t>и общества</w:t>
            </w:r>
            <w:r w:rsidRPr="00790565">
              <w:rPr>
                <w:spacing w:val="8"/>
                <w:sz w:val="24"/>
              </w:rPr>
              <w:t xml:space="preserve"> </w:t>
            </w:r>
            <w:r w:rsidRPr="00790565">
              <w:rPr>
                <w:sz w:val="24"/>
              </w:rPr>
              <w:t>(Ф.</w:t>
            </w:r>
            <w:r w:rsidRPr="00790565">
              <w:rPr>
                <w:spacing w:val="6"/>
                <w:sz w:val="24"/>
              </w:rPr>
              <w:t xml:space="preserve"> </w:t>
            </w:r>
            <w:r w:rsidRPr="00790565">
              <w:rPr>
                <w:sz w:val="24"/>
              </w:rPr>
              <w:t>Садриев</w:t>
            </w:r>
            <w:r w:rsidRPr="00790565">
              <w:rPr>
                <w:spacing w:val="11"/>
                <w:sz w:val="24"/>
              </w:rPr>
              <w:t xml:space="preserve"> </w:t>
            </w:r>
            <w:r w:rsidRPr="00790565">
              <w:rPr>
                <w:sz w:val="24"/>
              </w:rPr>
              <w:t>«Таң</w:t>
            </w:r>
            <w:r w:rsidRPr="00790565">
              <w:rPr>
                <w:spacing w:val="4"/>
                <w:sz w:val="24"/>
              </w:rPr>
              <w:t xml:space="preserve"> </w:t>
            </w:r>
            <w:r w:rsidRPr="00790565">
              <w:rPr>
                <w:sz w:val="24"/>
              </w:rPr>
              <w:t>җиле»</w:t>
            </w:r>
            <w:r w:rsidRPr="00790565">
              <w:rPr>
                <w:spacing w:val="4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«Утренний ветерок»</w:t>
            </w:r>
            <w:r w:rsidRPr="00790565">
              <w:rPr>
                <w:spacing w:val="-2"/>
                <w:sz w:val="24"/>
              </w:rPr>
              <w:t xml:space="preserve"> </w:t>
            </w:r>
            <w:r w:rsidRPr="00790565">
              <w:rPr>
                <w:sz w:val="24"/>
              </w:rPr>
              <w:t>–</w:t>
            </w:r>
            <w:r w:rsidRPr="00790565">
              <w:rPr>
                <w:spacing w:val="-1"/>
                <w:sz w:val="24"/>
              </w:rPr>
              <w:t xml:space="preserve"> </w:t>
            </w:r>
            <w:r w:rsidRPr="00790565">
              <w:rPr>
                <w:sz w:val="24"/>
              </w:rPr>
              <w:t>в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сокращенном</w:t>
            </w:r>
            <w:r w:rsidRPr="00790565">
              <w:rPr>
                <w:spacing w:val="-3"/>
                <w:sz w:val="24"/>
              </w:rPr>
              <w:t xml:space="preserve"> </w:t>
            </w:r>
            <w:r w:rsidRPr="00790565">
              <w:rPr>
                <w:sz w:val="24"/>
              </w:rPr>
              <w:t>виде).</w:t>
            </w:r>
          </w:p>
        </w:tc>
      </w:tr>
      <w:tr w:rsidR="00C912B8" w:rsidTr="00790565">
        <w:trPr>
          <w:trHeight w:val="552"/>
        </w:trPr>
        <w:tc>
          <w:tcPr>
            <w:tcW w:w="9948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Проблемы</w:t>
            </w:r>
            <w:r w:rsidRPr="00790565">
              <w:rPr>
                <w:spacing w:val="54"/>
                <w:sz w:val="24"/>
              </w:rPr>
              <w:t xml:space="preserve"> </w:t>
            </w:r>
            <w:r w:rsidRPr="00790565">
              <w:rPr>
                <w:sz w:val="24"/>
              </w:rPr>
              <w:t>возрождения</w:t>
            </w:r>
            <w:r w:rsidRPr="00790565">
              <w:rPr>
                <w:spacing w:val="111"/>
                <w:sz w:val="24"/>
              </w:rPr>
              <w:t xml:space="preserve"> </w:t>
            </w:r>
            <w:r w:rsidRPr="00790565">
              <w:rPr>
                <w:sz w:val="24"/>
              </w:rPr>
              <w:t>и</w:t>
            </w:r>
            <w:r w:rsidRPr="00790565">
              <w:rPr>
                <w:spacing w:val="112"/>
                <w:sz w:val="24"/>
              </w:rPr>
              <w:t xml:space="preserve"> </w:t>
            </w:r>
            <w:r w:rsidRPr="00790565">
              <w:rPr>
                <w:sz w:val="24"/>
              </w:rPr>
              <w:t>сохранения</w:t>
            </w:r>
            <w:r w:rsidRPr="00790565">
              <w:rPr>
                <w:spacing w:val="117"/>
                <w:sz w:val="24"/>
              </w:rPr>
              <w:t xml:space="preserve"> </w:t>
            </w:r>
            <w:r w:rsidRPr="00790565">
              <w:rPr>
                <w:sz w:val="24"/>
              </w:rPr>
              <w:t>народных</w:t>
            </w:r>
            <w:r w:rsidRPr="00790565">
              <w:rPr>
                <w:spacing w:val="111"/>
                <w:sz w:val="24"/>
              </w:rPr>
              <w:t xml:space="preserve"> </w:t>
            </w:r>
            <w:r w:rsidRPr="00790565">
              <w:rPr>
                <w:sz w:val="24"/>
              </w:rPr>
              <w:t>традиций</w:t>
            </w:r>
            <w:r w:rsidRPr="00790565">
              <w:rPr>
                <w:spacing w:val="112"/>
                <w:sz w:val="24"/>
              </w:rPr>
              <w:t xml:space="preserve"> </w:t>
            </w:r>
            <w:r w:rsidRPr="00790565">
              <w:rPr>
                <w:sz w:val="24"/>
              </w:rPr>
              <w:t>(Т.</w:t>
            </w:r>
            <w:r w:rsidRPr="00790565">
              <w:rPr>
                <w:spacing w:val="114"/>
                <w:sz w:val="24"/>
              </w:rPr>
              <w:t xml:space="preserve"> </w:t>
            </w:r>
            <w:r w:rsidRPr="00790565">
              <w:rPr>
                <w:sz w:val="24"/>
              </w:rPr>
              <w:t>Миңнуллин</w:t>
            </w:r>
          </w:p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sz w:val="24"/>
              </w:rPr>
            </w:pPr>
            <w:r w:rsidRPr="00790565">
              <w:rPr>
                <w:sz w:val="24"/>
              </w:rPr>
              <w:t>«Кулъяулык»</w:t>
            </w:r>
            <w:r w:rsidRPr="00790565">
              <w:rPr>
                <w:spacing w:val="-8"/>
                <w:sz w:val="24"/>
              </w:rPr>
              <w:t xml:space="preserve"> </w:t>
            </w:r>
            <w:r w:rsidRPr="00790565">
              <w:rPr>
                <w:sz w:val="24"/>
              </w:rPr>
              <w:t>/</w:t>
            </w:r>
            <w:r w:rsidRPr="00790565">
              <w:rPr>
                <w:spacing w:val="-4"/>
                <w:sz w:val="24"/>
              </w:rPr>
              <w:t xml:space="preserve"> </w:t>
            </w:r>
            <w:r w:rsidRPr="00790565">
              <w:rPr>
                <w:sz w:val="24"/>
              </w:rPr>
              <w:t>«Платочек)».</w:t>
            </w:r>
          </w:p>
        </w:tc>
      </w:tr>
      <w:tr w:rsidR="00C912B8" w:rsidTr="00790565">
        <w:trPr>
          <w:trHeight w:val="277"/>
        </w:trPr>
        <w:tc>
          <w:tcPr>
            <w:tcW w:w="9948" w:type="dxa"/>
          </w:tcPr>
          <w:p w:rsidR="00C912B8" w:rsidRPr="00790565" w:rsidRDefault="00C912B8" w:rsidP="00790565">
            <w:pPr>
              <w:pStyle w:val="TableParagraph"/>
              <w:spacing w:line="240" w:lineRule="auto"/>
              <w:ind w:left="567"/>
              <w:rPr>
                <w:b/>
                <w:sz w:val="24"/>
              </w:rPr>
            </w:pPr>
            <w:r w:rsidRPr="00790565">
              <w:rPr>
                <w:b/>
                <w:sz w:val="24"/>
              </w:rPr>
              <w:t>Повторение</w:t>
            </w:r>
            <w:r w:rsidRPr="00790565">
              <w:rPr>
                <w:b/>
                <w:spacing w:val="-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и</w:t>
            </w:r>
            <w:r w:rsidRPr="00790565">
              <w:rPr>
                <w:b/>
                <w:spacing w:val="-4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обобщение</w:t>
            </w:r>
            <w:r w:rsidRPr="00790565">
              <w:rPr>
                <w:b/>
                <w:spacing w:val="-1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изученного в</w:t>
            </w:r>
            <w:r w:rsidRPr="00790565">
              <w:rPr>
                <w:b/>
                <w:spacing w:val="-2"/>
                <w:sz w:val="24"/>
              </w:rPr>
              <w:t xml:space="preserve"> </w:t>
            </w:r>
            <w:r w:rsidRPr="00790565">
              <w:rPr>
                <w:b/>
                <w:sz w:val="24"/>
              </w:rPr>
              <w:t>9 классе</w:t>
            </w:r>
          </w:p>
        </w:tc>
      </w:tr>
    </w:tbl>
    <w:p w:rsidR="00C912B8" w:rsidRDefault="00C912B8" w:rsidP="00580D31">
      <w:pPr>
        <w:pStyle w:val="BodyText"/>
        <w:spacing w:before="6"/>
        <w:ind w:left="0"/>
        <w:rPr>
          <w:b/>
          <w:sz w:val="28"/>
        </w:rPr>
      </w:pPr>
    </w:p>
    <w:p w:rsidR="00C912B8" w:rsidRDefault="00C912B8" w:rsidP="00147F71">
      <w:pPr>
        <w:tabs>
          <w:tab w:val="left" w:pos="3615"/>
        </w:tabs>
        <w:ind w:left="284"/>
        <w:jc w:val="center"/>
        <w:rPr>
          <w:b/>
          <w:sz w:val="24"/>
          <w:szCs w:val="24"/>
          <w:lang w:val="tt-RU" w:eastAsia="ru-RU"/>
        </w:rPr>
      </w:pPr>
      <w:r w:rsidRPr="00AA23B3">
        <w:rPr>
          <w:b/>
          <w:sz w:val="24"/>
          <w:szCs w:val="24"/>
          <w:lang w:val="tt-RU" w:eastAsia="ru-RU"/>
        </w:rPr>
        <w:t>Тематическое планирование</w:t>
      </w:r>
    </w:p>
    <w:p w:rsidR="00C912B8" w:rsidRPr="00566C3A" w:rsidRDefault="00C912B8" w:rsidP="00147F71">
      <w:pPr>
        <w:tabs>
          <w:tab w:val="left" w:pos="3615"/>
        </w:tabs>
        <w:ind w:left="284"/>
        <w:rPr>
          <w:b/>
          <w:sz w:val="24"/>
          <w:szCs w:val="24"/>
          <w:lang w:val="tt-RU" w:eastAsia="ru-RU"/>
        </w:rPr>
      </w:pPr>
      <w:r w:rsidRPr="00566C3A">
        <w:rPr>
          <w:sz w:val="24"/>
          <w:szCs w:val="24"/>
        </w:rPr>
        <w:t>Тематическое планирование по родной литературе (татарской) составлено с учетом рабочей программы воспитания. Воспитательный потенциал данного учебного предмета обеспечивает реализацию  целевых приоритетов воспитания обучающихся ООО</w:t>
      </w:r>
    </w:p>
    <w:p w:rsidR="00C912B8" w:rsidRDefault="00C912B8" w:rsidP="00147F71">
      <w:pPr>
        <w:tabs>
          <w:tab w:val="left" w:pos="3615"/>
        </w:tabs>
        <w:ind w:left="284"/>
        <w:jc w:val="center"/>
        <w:rPr>
          <w:sz w:val="24"/>
          <w:szCs w:val="24"/>
          <w:lang w:val="tt-RU" w:eastAsia="ru-RU"/>
        </w:rPr>
      </w:pPr>
      <w:r w:rsidRPr="00AA23B3">
        <w:rPr>
          <w:sz w:val="24"/>
          <w:szCs w:val="24"/>
          <w:lang w:val="tt-RU" w:eastAsia="ru-RU"/>
        </w:rPr>
        <w:tab/>
      </w:r>
    </w:p>
    <w:p w:rsidR="00C912B8" w:rsidRDefault="00C912B8" w:rsidP="00147F71">
      <w:pPr>
        <w:tabs>
          <w:tab w:val="left" w:pos="3615"/>
        </w:tabs>
        <w:ind w:left="284"/>
        <w:jc w:val="center"/>
        <w:rPr>
          <w:b/>
          <w:sz w:val="24"/>
          <w:szCs w:val="24"/>
          <w:lang w:val="tt-RU"/>
        </w:rPr>
      </w:pPr>
      <w:r w:rsidRPr="001A50F8">
        <w:rPr>
          <w:b/>
          <w:sz w:val="24"/>
          <w:szCs w:val="24"/>
          <w:lang w:val="tt-RU"/>
        </w:rPr>
        <w:t>5 класс</w:t>
      </w:r>
    </w:p>
    <w:p w:rsidR="00C912B8" w:rsidRPr="001A50F8" w:rsidRDefault="00C912B8" w:rsidP="00147F71">
      <w:pPr>
        <w:tabs>
          <w:tab w:val="left" w:pos="3615"/>
        </w:tabs>
        <w:ind w:left="284"/>
        <w:jc w:val="center"/>
        <w:rPr>
          <w:b/>
          <w:sz w:val="24"/>
          <w:szCs w:val="24"/>
          <w:lang w:val="tt-RU"/>
        </w:rPr>
      </w:pPr>
    </w:p>
    <w:tbl>
      <w:tblPr>
        <w:tblW w:w="9450" w:type="dxa"/>
        <w:tblInd w:w="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57"/>
        <w:gridCol w:w="6810"/>
        <w:gridCol w:w="1783"/>
      </w:tblGrid>
      <w:tr w:rsidR="00C912B8" w:rsidRPr="001A50F8" w:rsidTr="00790565">
        <w:tc>
          <w:tcPr>
            <w:tcW w:w="857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790565">
              <w:rPr>
                <w:b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6810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790565">
              <w:rPr>
                <w:b/>
                <w:sz w:val="24"/>
                <w:szCs w:val="24"/>
                <w:lang w:val="tt-RU" w:eastAsia="ru-RU"/>
              </w:rPr>
              <w:t>Наименование раздела</w:t>
            </w:r>
          </w:p>
        </w:tc>
        <w:tc>
          <w:tcPr>
            <w:tcW w:w="1783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790565">
              <w:rPr>
                <w:b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C912B8" w:rsidRPr="001A50F8" w:rsidTr="00790565">
        <w:tc>
          <w:tcPr>
            <w:tcW w:w="857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6810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Устное народное творчество</w:t>
            </w:r>
          </w:p>
        </w:tc>
        <w:tc>
          <w:tcPr>
            <w:tcW w:w="1783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C912B8" w:rsidRPr="001A50F8" w:rsidTr="00790565">
        <w:tc>
          <w:tcPr>
            <w:tcW w:w="857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6810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Малые жанры фольклора</w:t>
            </w:r>
          </w:p>
        </w:tc>
        <w:tc>
          <w:tcPr>
            <w:tcW w:w="1783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C912B8" w:rsidRPr="001A50F8" w:rsidTr="00790565">
        <w:tc>
          <w:tcPr>
            <w:tcW w:w="857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6810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Лирические и лиро-эпические жанры татарского фольклора: песни и баиты</w:t>
            </w:r>
            <w:r w:rsidRPr="00790565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83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>7</w:t>
            </w:r>
          </w:p>
        </w:tc>
      </w:tr>
      <w:tr w:rsidR="00C912B8" w:rsidRPr="001A50F8" w:rsidTr="00790565">
        <w:tc>
          <w:tcPr>
            <w:tcW w:w="857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6810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Эпические жанры татарского фольклора</w:t>
            </w:r>
          </w:p>
        </w:tc>
        <w:tc>
          <w:tcPr>
            <w:tcW w:w="1783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>3</w:t>
            </w:r>
          </w:p>
        </w:tc>
      </w:tr>
      <w:tr w:rsidR="00C912B8" w:rsidRPr="001A50F8" w:rsidTr="00790565">
        <w:tc>
          <w:tcPr>
            <w:tcW w:w="857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6810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Татарские народные сказки</w:t>
            </w:r>
          </w:p>
        </w:tc>
        <w:tc>
          <w:tcPr>
            <w:tcW w:w="1783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>11</w:t>
            </w:r>
          </w:p>
        </w:tc>
      </w:tr>
      <w:tr w:rsidR="00C912B8" w:rsidRPr="001A50F8" w:rsidTr="00790565">
        <w:tc>
          <w:tcPr>
            <w:tcW w:w="857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ind w:left="284" w:firstLine="0"/>
              <w:rPr>
                <w:sz w:val="24"/>
                <w:szCs w:val="24"/>
              </w:rPr>
            </w:pPr>
          </w:p>
        </w:tc>
        <w:tc>
          <w:tcPr>
            <w:tcW w:w="6810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bCs/>
                <w:sz w:val="24"/>
                <w:szCs w:val="24"/>
                <w:lang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>Героический эпос</w:t>
            </w:r>
          </w:p>
        </w:tc>
        <w:tc>
          <w:tcPr>
            <w:tcW w:w="1783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>5</w:t>
            </w:r>
          </w:p>
        </w:tc>
      </w:tr>
      <w:tr w:rsidR="00C912B8" w:rsidRPr="001A50F8" w:rsidTr="00790565">
        <w:tc>
          <w:tcPr>
            <w:tcW w:w="857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ind w:left="284" w:firstLine="0"/>
              <w:rPr>
                <w:sz w:val="24"/>
                <w:szCs w:val="24"/>
              </w:rPr>
            </w:pPr>
          </w:p>
        </w:tc>
        <w:tc>
          <w:tcPr>
            <w:tcW w:w="6810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 xml:space="preserve">Созвучность и различия татарского народного устного творчества и фольклора других народов. </w:t>
            </w:r>
          </w:p>
        </w:tc>
        <w:tc>
          <w:tcPr>
            <w:tcW w:w="1783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C912B8" w:rsidRPr="001A50F8" w:rsidTr="00790565">
        <w:tc>
          <w:tcPr>
            <w:tcW w:w="857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ind w:left="284" w:firstLine="0"/>
              <w:rPr>
                <w:sz w:val="24"/>
                <w:szCs w:val="24"/>
              </w:rPr>
            </w:pPr>
          </w:p>
        </w:tc>
        <w:tc>
          <w:tcPr>
            <w:tcW w:w="6810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>Фольклорная и литературная сказка</w:t>
            </w:r>
          </w:p>
        </w:tc>
        <w:tc>
          <w:tcPr>
            <w:tcW w:w="1783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857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ind w:left="284" w:firstLine="0"/>
              <w:rPr>
                <w:bCs/>
                <w:color w:val="000000"/>
                <w:spacing w:val="11"/>
                <w:sz w:val="24"/>
                <w:szCs w:val="24"/>
              </w:rPr>
            </w:pPr>
          </w:p>
        </w:tc>
        <w:tc>
          <w:tcPr>
            <w:tcW w:w="6810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color w:val="000000"/>
                <w:spacing w:val="11"/>
                <w:sz w:val="24"/>
                <w:szCs w:val="24"/>
                <w:lang w:eastAsia="ru-RU"/>
              </w:rPr>
              <w:t>Габдулла Тукай</w:t>
            </w:r>
          </w:p>
        </w:tc>
        <w:tc>
          <w:tcPr>
            <w:tcW w:w="1783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C912B8" w:rsidRPr="001A50F8" w:rsidTr="00790565">
        <w:tc>
          <w:tcPr>
            <w:tcW w:w="857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6810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М.Гафури</w:t>
            </w:r>
          </w:p>
        </w:tc>
        <w:tc>
          <w:tcPr>
            <w:tcW w:w="1783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C912B8" w:rsidRPr="001A50F8" w:rsidTr="00790565">
        <w:tc>
          <w:tcPr>
            <w:tcW w:w="857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6810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Ш.Галиев.</w:t>
            </w:r>
          </w:p>
        </w:tc>
        <w:tc>
          <w:tcPr>
            <w:tcW w:w="1783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C912B8" w:rsidRPr="001A50F8" w:rsidTr="00790565">
        <w:tc>
          <w:tcPr>
            <w:tcW w:w="857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6810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Ф.Яруллин.</w:t>
            </w:r>
          </w:p>
        </w:tc>
        <w:tc>
          <w:tcPr>
            <w:tcW w:w="1783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C912B8" w:rsidRPr="001A50F8" w:rsidTr="00790565">
        <w:tc>
          <w:tcPr>
            <w:tcW w:w="857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6810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Повторение и обобщение изученного в 5 классе.</w:t>
            </w:r>
            <w:r w:rsidRPr="00790565">
              <w:rPr>
                <w:bCs/>
                <w:sz w:val="24"/>
                <w:szCs w:val="24"/>
                <w:lang w:eastAsia="ru-RU"/>
              </w:rPr>
              <w:tab/>
            </w:r>
          </w:p>
        </w:tc>
        <w:tc>
          <w:tcPr>
            <w:tcW w:w="1783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3</w:t>
            </w:r>
          </w:p>
        </w:tc>
      </w:tr>
      <w:tr w:rsidR="00C912B8" w:rsidRPr="001A50F8" w:rsidTr="00790565">
        <w:tc>
          <w:tcPr>
            <w:tcW w:w="857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6810" w:type="dxa"/>
          </w:tcPr>
          <w:p w:rsidR="00C912B8" w:rsidRPr="00790565" w:rsidRDefault="00C912B8" w:rsidP="00790565">
            <w:pPr>
              <w:autoSpaceDE/>
              <w:autoSpaceDN/>
              <w:ind w:left="284"/>
              <w:jc w:val="both"/>
              <w:rPr>
                <w:bCs/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 xml:space="preserve">Развитие речи </w:t>
            </w:r>
          </w:p>
        </w:tc>
        <w:tc>
          <w:tcPr>
            <w:tcW w:w="1783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857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6810" w:type="dxa"/>
          </w:tcPr>
          <w:p w:rsidR="00C912B8" w:rsidRPr="00790565" w:rsidRDefault="00C912B8" w:rsidP="00790565">
            <w:pPr>
              <w:autoSpaceDE/>
              <w:autoSpaceDN/>
              <w:ind w:left="284"/>
              <w:jc w:val="both"/>
              <w:rPr>
                <w:bCs/>
                <w:sz w:val="24"/>
                <w:szCs w:val="24"/>
                <w:lang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Внеклассное чтение</w:t>
            </w:r>
          </w:p>
        </w:tc>
        <w:tc>
          <w:tcPr>
            <w:tcW w:w="1783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rPr>
          <w:trHeight w:val="202"/>
        </w:trPr>
        <w:tc>
          <w:tcPr>
            <w:tcW w:w="857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6810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b/>
                <w:sz w:val="24"/>
                <w:szCs w:val="24"/>
                <w:lang w:val="tt-RU" w:eastAsia="ru-RU"/>
              </w:rPr>
            </w:pPr>
            <w:r w:rsidRPr="00790565">
              <w:rPr>
                <w:b/>
                <w:sz w:val="24"/>
                <w:szCs w:val="24"/>
                <w:lang w:val="tt-RU" w:eastAsia="ru-RU"/>
              </w:rPr>
              <w:t>Всего</w:t>
            </w:r>
          </w:p>
        </w:tc>
        <w:tc>
          <w:tcPr>
            <w:tcW w:w="1783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 xml:space="preserve">70 </w:t>
            </w:r>
          </w:p>
        </w:tc>
      </w:tr>
    </w:tbl>
    <w:p w:rsidR="00C912B8" w:rsidRPr="001A50F8" w:rsidRDefault="00C912B8" w:rsidP="00147F71">
      <w:pPr>
        <w:tabs>
          <w:tab w:val="left" w:pos="2580"/>
        </w:tabs>
        <w:spacing w:before="120"/>
        <w:ind w:left="284"/>
        <w:contextualSpacing/>
        <w:jc w:val="both"/>
        <w:rPr>
          <w:b/>
          <w:color w:val="000000"/>
          <w:sz w:val="24"/>
          <w:szCs w:val="24"/>
          <w:lang w:val="tt-RU"/>
        </w:rPr>
      </w:pPr>
    </w:p>
    <w:p w:rsidR="00C912B8" w:rsidRPr="001A50F8" w:rsidRDefault="00C912B8" w:rsidP="00147F71">
      <w:pPr>
        <w:tabs>
          <w:tab w:val="left" w:pos="2580"/>
        </w:tabs>
        <w:spacing w:before="120"/>
        <w:ind w:left="284"/>
        <w:contextualSpacing/>
        <w:jc w:val="both"/>
        <w:rPr>
          <w:b/>
          <w:color w:val="000000"/>
          <w:sz w:val="24"/>
          <w:szCs w:val="24"/>
          <w:lang w:val="tt-RU"/>
        </w:rPr>
      </w:pPr>
    </w:p>
    <w:p w:rsidR="00C912B8" w:rsidRDefault="00C912B8" w:rsidP="00147F71">
      <w:pPr>
        <w:tabs>
          <w:tab w:val="left" w:pos="2580"/>
        </w:tabs>
        <w:spacing w:before="120"/>
        <w:ind w:left="284"/>
        <w:contextualSpacing/>
        <w:jc w:val="center"/>
        <w:rPr>
          <w:b/>
          <w:color w:val="000000"/>
          <w:sz w:val="24"/>
          <w:szCs w:val="24"/>
          <w:lang w:val="tt-RU"/>
        </w:rPr>
      </w:pPr>
      <w:r w:rsidRPr="001A50F8">
        <w:rPr>
          <w:b/>
          <w:color w:val="000000"/>
          <w:sz w:val="24"/>
          <w:szCs w:val="24"/>
          <w:lang w:val="tt-RU"/>
        </w:rPr>
        <w:t>6 класс</w:t>
      </w:r>
    </w:p>
    <w:p w:rsidR="00C912B8" w:rsidRPr="001A50F8" w:rsidRDefault="00C912B8" w:rsidP="00147F71">
      <w:pPr>
        <w:tabs>
          <w:tab w:val="left" w:pos="2580"/>
        </w:tabs>
        <w:spacing w:before="120"/>
        <w:ind w:left="284"/>
        <w:contextualSpacing/>
        <w:jc w:val="center"/>
        <w:rPr>
          <w:b/>
          <w:color w:val="000000"/>
          <w:sz w:val="24"/>
          <w:szCs w:val="24"/>
          <w:lang w:val="tt-RU"/>
        </w:rPr>
      </w:pPr>
    </w:p>
    <w:tbl>
      <w:tblPr>
        <w:tblW w:w="0" w:type="auto"/>
        <w:tblInd w:w="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58"/>
        <w:gridCol w:w="7286"/>
        <w:gridCol w:w="1783"/>
      </w:tblGrid>
      <w:tr w:rsidR="00C912B8" w:rsidRPr="001A50F8" w:rsidTr="00790565">
        <w:tc>
          <w:tcPr>
            <w:tcW w:w="863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790565">
              <w:rPr>
                <w:b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7513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790565">
              <w:rPr>
                <w:b/>
                <w:sz w:val="24"/>
                <w:szCs w:val="24"/>
                <w:lang w:val="tt-RU" w:eastAsia="ru-RU"/>
              </w:rPr>
              <w:t>Название раздела</w:t>
            </w:r>
          </w:p>
        </w:tc>
        <w:tc>
          <w:tcPr>
            <w:tcW w:w="1499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790565">
              <w:rPr>
                <w:b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C912B8" w:rsidRPr="001A50F8" w:rsidTr="00790565">
        <w:tc>
          <w:tcPr>
            <w:tcW w:w="863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ind w:left="284" w:firstLine="0"/>
              <w:rPr>
                <w:sz w:val="24"/>
                <w:szCs w:val="24"/>
              </w:rPr>
            </w:pPr>
          </w:p>
        </w:tc>
        <w:tc>
          <w:tcPr>
            <w:tcW w:w="7513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both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 xml:space="preserve">Повторение эпических жанров фольклора </w:t>
            </w:r>
          </w:p>
        </w:tc>
        <w:tc>
          <w:tcPr>
            <w:tcW w:w="1499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863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both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Мифы.</w:t>
            </w:r>
          </w:p>
        </w:tc>
        <w:tc>
          <w:tcPr>
            <w:tcW w:w="1499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6</w:t>
            </w:r>
          </w:p>
        </w:tc>
      </w:tr>
      <w:tr w:rsidR="00C912B8" w:rsidRPr="001A50F8" w:rsidTr="00790565">
        <w:tc>
          <w:tcPr>
            <w:tcW w:w="863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both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Развитие мифологических и религиозных сюжетов в литературе</w:t>
            </w:r>
            <w:r w:rsidRPr="00790565">
              <w:rPr>
                <w:bCs/>
                <w:noProof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99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8</w:t>
            </w:r>
          </w:p>
        </w:tc>
      </w:tr>
      <w:tr w:rsidR="00C912B8" w:rsidRPr="001A50F8" w:rsidTr="00790565">
        <w:tc>
          <w:tcPr>
            <w:tcW w:w="863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ind w:left="284" w:firstLine="0"/>
              <w:rPr>
                <w:sz w:val="24"/>
                <w:szCs w:val="24"/>
              </w:rPr>
            </w:pPr>
          </w:p>
        </w:tc>
        <w:tc>
          <w:tcPr>
            <w:tcW w:w="7513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both"/>
              <w:rPr>
                <w:sz w:val="24"/>
                <w:szCs w:val="24"/>
                <w:lang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>Переход фольклорных жанров в литературу: условность</w:t>
            </w:r>
          </w:p>
        </w:tc>
        <w:tc>
          <w:tcPr>
            <w:tcW w:w="1499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863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ind w:left="284" w:firstLine="0"/>
              <w:rPr>
                <w:bCs/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7513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both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color w:val="000000"/>
                <w:spacing w:val="-1"/>
                <w:sz w:val="24"/>
                <w:szCs w:val="24"/>
                <w:lang w:eastAsia="ru-RU"/>
              </w:rPr>
              <w:t>Г. Рахим</w:t>
            </w:r>
          </w:p>
        </w:tc>
        <w:tc>
          <w:tcPr>
            <w:tcW w:w="1499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863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ind w:left="284" w:firstLine="0"/>
              <w:outlineLvl w:val="0"/>
              <w:rPr>
                <w:bCs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7513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both"/>
              <w:outlineLvl w:val="0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color w:val="000000"/>
                <w:spacing w:val="1"/>
                <w:sz w:val="24"/>
                <w:szCs w:val="24"/>
                <w:lang w:eastAsia="ru-RU"/>
              </w:rPr>
              <w:t>Г. Ибрагимов</w:t>
            </w:r>
          </w:p>
        </w:tc>
        <w:tc>
          <w:tcPr>
            <w:tcW w:w="1499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6</w:t>
            </w:r>
          </w:p>
        </w:tc>
      </w:tr>
      <w:tr w:rsidR="00C912B8" w:rsidRPr="001A50F8" w:rsidTr="00790565">
        <w:tc>
          <w:tcPr>
            <w:tcW w:w="863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ind w:left="284" w:firstLine="0"/>
              <w:outlineLvl w:val="0"/>
              <w:rPr>
                <w:bCs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7513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both"/>
              <w:outlineLvl w:val="0"/>
              <w:rPr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790565">
              <w:rPr>
                <w:bCs/>
                <w:color w:val="000000"/>
                <w:spacing w:val="1"/>
                <w:sz w:val="24"/>
                <w:szCs w:val="24"/>
                <w:lang w:eastAsia="ru-RU"/>
              </w:rPr>
              <w:t>Г. Тукай</w:t>
            </w:r>
          </w:p>
        </w:tc>
        <w:tc>
          <w:tcPr>
            <w:tcW w:w="1499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863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ind w:left="284" w:firstLine="0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both"/>
              <w:outlineLvl w:val="0"/>
              <w:rPr>
                <w:bCs/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Р.Батулла.</w:t>
            </w:r>
          </w:p>
        </w:tc>
        <w:tc>
          <w:tcPr>
            <w:tcW w:w="1499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863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ind w:left="284" w:firstLine="0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both"/>
              <w:outlineLvl w:val="0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Комические образы</w:t>
            </w:r>
          </w:p>
        </w:tc>
        <w:tc>
          <w:tcPr>
            <w:tcW w:w="1499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5</w:t>
            </w:r>
          </w:p>
        </w:tc>
      </w:tr>
      <w:tr w:rsidR="00C912B8" w:rsidRPr="001A50F8" w:rsidTr="00790565">
        <w:tc>
          <w:tcPr>
            <w:tcW w:w="863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ind w:left="284" w:firstLine="0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both"/>
              <w:outlineLvl w:val="0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Лирико-эмоциональные образы. Дардменд</w:t>
            </w:r>
          </w:p>
        </w:tc>
        <w:tc>
          <w:tcPr>
            <w:tcW w:w="1499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863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both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С. Рамиев</w:t>
            </w:r>
          </w:p>
        </w:tc>
        <w:tc>
          <w:tcPr>
            <w:tcW w:w="1499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3</w:t>
            </w:r>
          </w:p>
        </w:tc>
      </w:tr>
      <w:tr w:rsidR="00C912B8" w:rsidRPr="001A50F8" w:rsidTr="00790565">
        <w:trPr>
          <w:trHeight w:val="223"/>
        </w:trPr>
        <w:tc>
          <w:tcPr>
            <w:tcW w:w="863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ind w:left="284" w:firstLine="0"/>
              <w:rPr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both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Х. Такташ</w:t>
            </w:r>
          </w:p>
        </w:tc>
        <w:tc>
          <w:tcPr>
            <w:tcW w:w="1499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3</w:t>
            </w:r>
          </w:p>
        </w:tc>
      </w:tr>
      <w:tr w:rsidR="00C912B8" w:rsidRPr="001A50F8" w:rsidTr="00790565">
        <w:trPr>
          <w:trHeight w:val="259"/>
        </w:trPr>
        <w:tc>
          <w:tcPr>
            <w:tcW w:w="863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both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М. Джалиль.</w:t>
            </w:r>
          </w:p>
        </w:tc>
        <w:tc>
          <w:tcPr>
            <w:tcW w:w="1499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3</w:t>
            </w:r>
          </w:p>
        </w:tc>
      </w:tr>
      <w:tr w:rsidR="00C912B8" w:rsidRPr="001A50F8" w:rsidTr="00790565">
        <w:trPr>
          <w:trHeight w:val="391"/>
        </w:trPr>
        <w:tc>
          <w:tcPr>
            <w:tcW w:w="863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Повторение и обобщение изученного в 6 классе.</w:t>
            </w:r>
            <w:r w:rsidRPr="00790565">
              <w:rPr>
                <w:bCs/>
                <w:sz w:val="24"/>
                <w:szCs w:val="24"/>
                <w:lang w:eastAsia="ru-RU"/>
              </w:rPr>
              <w:tab/>
            </w:r>
          </w:p>
        </w:tc>
        <w:tc>
          <w:tcPr>
            <w:tcW w:w="1499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863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C912B8" w:rsidRPr="00790565" w:rsidRDefault="00C912B8" w:rsidP="00790565">
            <w:pPr>
              <w:autoSpaceDE/>
              <w:autoSpaceDN/>
              <w:ind w:left="284"/>
              <w:jc w:val="both"/>
              <w:rPr>
                <w:bCs/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499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863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C912B8" w:rsidRPr="00790565" w:rsidRDefault="00C912B8" w:rsidP="00790565">
            <w:pPr>
              <w:autoSpaceDE/>
              <w:autoSpaceDN/>
              <w:ind w:left="284"/>
              <w:jc w:val="both"/>
              <w:rPr>
                <w:bCs/>
                <w:sz w:val="24"/>
                <w:szCs w:val="24"/>
                <w:lang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Внеклассное чтение</w:t>
            </w:r>
          </w:p>
        </w:tc>
        <w:tc>
          <w:tcPr>
            <w:tcW w:w="1499" w:type="dxa"/>
          </w:tcPr>
          <w:p w:rsidR="00C912B8" w:rsidRPr="00790565" w:rsidRDefault="00C912B8" w:rsidP="00790565">
            <w:pPr>
              <w:tabs>
                <w:tab w:val="left" w:pos="1314"/>
              </w:tabs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863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7513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b/>
                <w:sz w:val="24"/>
                <w:szCs w:val="24"/>
                <w:lang w:val="tt-RU" w:eastAsia="ru-RU"/>
              </w:rPr>
            </w:pPr>
            <w:r w:rsidRPr="00790565">
              <w:rPr>
                <w:b/>
                <w:sz w:val="24"/>
                <w:szCs w:val="24"/>
                <w:lang w:val="tt-RU" w:eastAsia="ru-RU"/>
              </w:rPr>
              <w:t>Всего</w:t>
            </w:r>
          </w:p>
        </w:tc>
        <w:tc>
          <w:tcPr>
            <w:tcW w:w="1499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70</w:t>
            </w:r>
          </w:p>
        </w:tc>
      </w:tr>
    </w:tbl>
    <w:p w:rsidR="00C912B8" w:rsidRPr="001A50F8" w:rsidRDefault="00C912B8" w:rsidP="00147F71">
      <w:pPr>
        <w:tabs>
          <w:tab w:val="left" w:pos="3615"/>
        </w:tabs>
        <w:ind w:left="284"/>
        <w:jc w:val="both"/>
        <w:rPr>
          <w:sz w:val="24"/>
          <w:szCs w:val="24"/>
          <w:lang w:val="tt-RU"/>
        </w:rPr>
      </w:pPr>
    </w:p>
    <w:p w:rsidR="00C912B8" w:rsidRPr="006B4E66" w:rsidRDefault="00C912B8" w:rsidP="00147F71">
      <w:pPr>
        <w:tabs>
          <w:tab w:val="left" w:pos="3615"/>
        </w:tabs>
        <w:ind w:left="284"/>
        <w:rPr>
          <w:b/>
          <w:sz w:val="24"/>
          <w:szCs w:val="24"/>
          <w:lang w:val="tt-RU"/>
        </w:rPr>
      </w:pPr>
      <w:r w:rsidRPr="001A50F8">
        <w:rPr>
          <w:sz w:val="24"/>
          <w:szCs w:val="24"/>
          <w:lang w:val="tt-RU"/>
        </w:rPr>
        <w:tab/>
      </w:r>
      <w:r w:rsidRPr="001A50F8">
        <w:rPr>
          <w:b/>
          <w:sz w:val="24"/>
          <w:szCs w:val="24"/>
          <w:lang w:val="tt-RU"/>
        </w:rPr>
        <w:t>7 класс</w:t>
      </w:r>
    </w:p>
    <w:p w:rsidR="00C912B8" w:rsidRPr="006B4E66" w:rsidRDefault="00C912B8" w:rsidP="00147F71">
      <w:pPr>
        <w:ind w:left="284"/>
        <w:rPr>
          <w:b/>
          <w:sz w:val="20"/>
          <w:szCs w:val="24"/>
        </w:rPr>
      </w:pPr>
    </w:p>
    <w:p w:rsidR="00C912B8" w:rsidRPr="006B4E66" w:rsidRDefault="00C912B8" w:rsidP="00147F71">
      <w:pPr>
        <w:spacing w:before="9"/>
        <w:ind w:left="284"/>
        <w:rPr>
          <w:b/>
          <w:sz w:val="11"/>
          <w:szCs w:val="24"/>
        </w:rPr>
      </w:pPr>
    </w:p>
    <w:tbl>
      <w:tblPr>
        <w:tblW w:w="10064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2"/>
        <w:gridCol w:w="7371"/>
        <w:gridCol w:w="1701"/>
      </w:tblGrid>
      <w:tr w:rsidR="00C912B8" w:rsidRPr="006B4E66" w:rsidTr="00790565">
        <w:trPr>
          <w:trHeight w:val="835"/>
        </w:trPr>
        <w:tc>
          <w:tcPr>
            <w:tcW w:w="992" w:type="dxa"/>
          </w:tcPr>
          <w:p w:rsidR="00C912B8" w:rsidRPr="00790565" w:rsidRDefault="00C912B8" w:rsidP="00790565">
            <w:pPr>
              <w:spacing w:line="268" w:lineRule="exact"/>
              <w:ind w:left="284" w:right="2747"/>
              <w:jc w:val="center"/>
              <w:rPr>
                <w:sz w:val="24"/>
              </w:rPr>
            </w:pPr>
          </w:p>
          <w:p w:rsidR="00C912B8" w:rsidRPr="00790565" w:rsidRDefault="00C912B8" w:rsidP="00790565">
            <w:pPr>
              <w:ind w:left="284"/>
              <w:jc w:val="center"/>
              <w:rPr>
                <w:sz w:val="24"/>
              </w:rPr>
            </w:pPr>
            <w:r w:rsidRPr="00790565">
              <w:rPr>
                <w:sz w:val="24"/>
              </w:rPr>
              <w:t>№</w:t>
            </w:r>
          </w:p>
        </w:tc>
        <w:tc>
          <w:tcPr>
            <w:tcW w:w="7371" w:type="dxa"/>
          </w:tcPr>
          <w:p w:rsidR="00C912B8" w:rsidRPr="00790565" w:rsidRDefault="00C912B8" w:rsidP="00790565">
            <w:pPr>
              <w:spacing w:line="268" w:lineRule="exact"/>
              <w:ind w:left="284" w:right="2747"/>
              <w:jc w:val="center"/>
              <w:rPr>
                <w:sz w:val="24"/>
              </w:rPr>
            </w:pPr>
            <w:r w:rsidRPr="00790565">
              <w:rPr>
                <w:sz w:val="24"/>
              </w:rPr>
              <w:t>Название разделов</w:t>
            </w:r>
          </w:p>
        </w:tc>
        <w:tc>
          <w:tcPr>
            <w:tcW w:w="1701" w:type="dxa"/>
          </w:tcPr>
          <w:p w:rsidR="00C912B8" w:rsidRPr="00790565" w:rsidRDefault="00C912B8" w:rsidP="00790565">
            <w:pPr>
              <w:ind w:left="284" w:right="135"/>
              <w:rPr>
                <w:sz w:val="24"/>
              </w:rPr>
            </w:pPr>
            <w:r w:rsidRPr="00790565">
              <w:rPr>
                <w:sz w:val="24"/>
              </w:rPr>
              <w:t>Количество часов</w:t>
            </w:r>
          </w:p>
        </w:tc>
      </w:tr>
      <w:tr w:rsidR="00C912B8" w:rsidRPr="006B4E66" w:rsidTr="00790565">
        <w:trPr>
          <w:trHeight w:val="316"/>
        </w:trPr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numPr>
                <w:ilvl w:val="0"/>
                <w:numId w:val="11"/>
              </w:numPr>
              <w:spacing w:line="268" w:lineRule="exact"/>
              <w:ind w:left="284" w:firstLine="0"/>
              <w:rPr>
                <w:sz w:val="24"/>
                <w:szCs w:val="22"/>
                <w:lang w:eastAsia="en-US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spacing w:line="268" w:lineRule="exact"/>
              <w:ind w:left="284"/>
              <w:jc w:val="both"/>
              <w:rPr>
                <w:sz w:val="24"/>
              </w:rPr>
            </w:pPr>
            <w:r w:rsidRPr="00790565">
              <w:rPr>
                <w:sz w:val="24"/>
              </w:rPr>
              <w:t>Повторение: система образов. Деталь и образ.</w:t>
            </w:r>
          </w:p>
        </w:tc>
        <w:tc>
          <w:tcPr>
            <w:tcW w:w="1701" w:type="dxa"/>
          </w:tcPr>
          <w:p w:rsidR="00C912B8" w:rsidRPr="00790565" w:rsidRDefault="00C912B8" w:rsidP="00790565">
            <w:pPr>
              <w:spacing w:line="268" w:lineRule="exact"/>
              <w:ind w:left="284"/>
              <w:rPr>
                <w:sz w:val="24"/>
              </w:rPr>
            </w:pPr>
            <w:r w:rsidRPr="00790565">
              <w:rPr>
                <w:sz w:val="24"/>
              </w:rPr>
              <w:t>4</w:t>
            </w:r>
          </w:p>
        </w:tc>
      </w:tr>
      <w:tr w:rsidR="00C912B8" w:rsidRPr="006B4E66" w:rsidTr="00790565">
        <w:trPr>
          <w:trHeight w:val="633"/>
        </w:trPr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numPr>
                <w:ilvl w:val="0"/>
                <w:numId w:val="11"/>
              </w:numPr>
              <w:spacing w:line="268" w:lineRule="exact"/>
              <w:ind w:left="284" w:firstLine="0"/>
              <w:rPr>
                <w:sz w:val="24"/>
                <w:szCs w:val="22"/>
                <w:lang w:eastAsia="en-US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spacing w:line="268" w:lineRule="exact"/>
              <w:ind w:left="284"/>
              <w:jc w:val="both"/>
              <w:rPr>
                <w:sz w:val="24"/>
              </w:rPr>
            </w:pPr>
            <w:r w:rsidRPr="00790565">
              <w:rPr>
                <w:sz w:val="24"/>
              </w:rPr>
              <w:t>Краткое содержание, проблематика, основные героии</w:t>
            </w:r>
          </w:p>
          <w:p w:rsidR="00C912B8" w:rsidRPr="00790565" w:rsidRDefault="00C912B8" w:rsidP="00790565">
            <w:pPr>
              <w:spacing w:before="41"/>
              <w:ind w:left="284"/>
              <w:jc w:val="both"/>
              <w:rPr>
                <w:sz w:val="24"/>
              </w:rPr>
            </w:pPr>
            <w:r w:rsidRPr="00790565">
              <w:rPr>
                <w:sz w:val="24"/>
              </w:rPr>
              <w:t>Художественные особенности дастана «Идегей»,первая пол.XVв.</w:t>
            </w:r>
          </w:p>
        </w:tc>
        <w:tc>
          <w:tcPr>
            <w:tcW w:w="1701" w:type="dxa"/>
          </w:tcPr>
          <w:p w:rsidR="00C912B8" w:rsidRPr="00790565" w:rsidRDefault="00C912B8" w:rsidP="00790565">
            <w:pPr>
              <w:spacing w:before="150"/>
              <w:ind w:left="284"/>
              <w:rPr>
                <w:sz w:val="24"/>
              </w:rPr>
            </w:pPr>
            <w:r w:rsidRPr="00790565">
              <w:rPr>
                <w:sz w:val="24"/>
              </w:rPr>
              <w:t>6</w:t>
            </w:r>
          </w:p>
        </w:tc>
      </w:tr>
      <w:tr w:rsidR="00C912B8" w:rsidRPr="006B4E66" w:rsidTr="00790565">
        <w:trPr>
          <w:trHeight w:val="633"/>
        </w:trPr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numPr>
                <w:ilvl w:val="0"/>
                <w:numId w:val="11"/>
              </w:numPr>
              <w:spacing w:line="268" w:lineRule="exact"/>
              <w:ind w:left="284" w:firstLine="0"/>
              <w:rPr>
                <w:sz w:val="24"/>
                <w:szCs w:val="22"/>
                <w:lang w:eastAsia="en-US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spacing w:line="268" w:lineRule="exact"/>
              <w:ind w:left="284" w:right="283"/>
              <w:jc w:val="both"/>
              <w:rPr>
                <w:sz w:val="24"/>
              </w:rPr>
            </w:pPr>
            <w:r w:rsidRPr="00790565">
              <w:rPr>
                <w:sz w:val="24"/>
              </w:rPr>
              <w:t>Эпический род художественной литературы.Эпические жанры. Жанр рассказа.Н.Думави «Молодая мама».</w:t>
            </w:r>
          </w:p>
        </w:tc>
        <w:tc>
          <w:tcPr>
            <w:tcW w:w="1701" w:type="dxa"/>
          </w:tcPr>
          <w:p w:rsidR="00C912B8" w:rsidRPr="00790565" w:rsidRDefault="00C912B8" w:rsidP="00790565">
            <w:pPr>
              <w:spacing w:before="150"/>
              <w:ind w:left="284"/>
              <w:rPr>
                <w:sz w:val="24"/>
              </w:rPr>
            </w:pPr>
            <w:r w:rsidRPr="00790565">
              <w:rPr>
                <w:sz w:val="24"/>
              </w:rPr>
              <w:t>6</w:t>
            </w:r>
          </w:p>
        </w:tc>
      </w:tr>
      <w:tr w:rsidR="00C912B8" w:rsidRPr="006B4E66" w:rsidTr="00790565">
        <w:trPr>
          <w:trHeight w:val="321"/>
        </w:trPr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numPr>
                <w:ilvl w:val="0"/>
                <w:numId w:val="11"/>
              </w:numPr>
              <w:spacing w:line="273" w:lineRule="exact"/>
              <w:ind w:left="284" w:firstLine="0"/>
              <w:rPr>
                <w:sz w:val="24"/>
                <w:szCs w:val="22"/>
                <w:lang w:eastAsia="en-US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spacing w:line="273" w:lineRule="exact"/>
              <w:ind w:left="284"/>
              <w:jc w:val="both"/>
              <w:rPr>
                <w:sz w:val="24"/>
              </w:rPr>
            </w:pPr>
            <w:r w:rsidRPr="00790565">
              <w:rPr>
                <w:sz w:val="24"/>
              </w:rPr>
              <w:t>Жанр повести.Ш.Камал.«Чайки».</w:t>
            </w:r>
          </w:p>
        </w:tc>
        <w:tc>
          <w:tcPr>
            <w:tcW w:w="1701" w:type="dxa"/>
          </w:tcPr>
          <w:p w:rsidR="00C912B8" w:rsidRPr="00790565" w:rsidRDefault="00C912B8" w:rsidP="00790565">
            <w:pPr>
              <w:spacing w:line="273" w:lineRule="exact"/>
              <w:ind w:left="284"/>
              <w:rPr>
                <w:sz w:val="24"/>
                <w:lang w:val="tt-RU"/>
              </w:rPr>
            </w:pPr>
            <w:r w:rsidRPr="00790565">
              <w:rPr>
                <w:color w:val="333333"/>
                <w:sz w:val="24"/>
                <w:lang w:val="tt-RU"/>
              </w:rPr>
              <w:t>7</w:t>
            </w:r>
          </w:p>
        </w:tc>
      </w:tr>
      <w:tr w:rsidR="00C912B8" w:rsidRPr="006B4E66" w:rsidTr="00790565">
        <w:trPr>
          <w:trHeight w:val="316"/>
        </w:trPr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numPr>
                <w:ilvl w:val="0"/>
                <w:numId w:val="11"/>
              </w:numPr>
              <w:spacing w:line="268" w:lineRule="exact"/>
              <w:ind w:left="284" w:firstLine="0"/>
              <w:rPr>
                <w:sz w:val="24"/>
                <w:szCs w:val="22"/>
                <w:lang w:eastAsia="en-US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spacing w:line="268" w:lineRule="exact"/>
              <w:ind w:left="284"/>
              <w:jc w:val="both"/>
              <w:rPr>
                <w:sz w:val="24"/>
              </w:rPr>
            </w:pPr>
            <w:r w:rsidRPr="00790565">
              <w:rPr>
                <w:sz w:val="24"/>
              </w:rPr>
              <w:t>Жанр повести. А.Еники«Невысказанное завещание».</w:t>
            </w:r>
          </w:p>
        </w:tc>
        <w:tc>
          <w:tcPr>
            <w:tcW w:w="1701" w:type="dxa"/>
          </w:tcPr>
          <w:p w:rsidR="00C912B8" w:rsidRPr="00790565" w:rsidRDefault="00C912B8" w:rsidP="00790565">
            <w:pPr>
              <w:spacing w:line="268" w:lineRule="exact"/>
              <w:ind w:left="284"/>
              <w:rPr>
                <w:sz w:val="24"/>
                <w:lang w:val="tt-RU"/>
              </w:rPr>
            </w:pPr>
            <w:r w:rsidRPr="00790565">
              <w:rPr>
                <w:color w:val="333333"/>
                <w:sz w:val="24"/>
                <w:lang w:val="tt-RU"/>
              </w:rPr>
              <w:t>5</w:t>
            </w:r>
          </w:p>
        </w:tc>
      </w:tr>
      <w:tr w:rsidR="00C912B8" w:rsidRPr="006B4E66" w:rsidTr="00790565">
        <w:trPr>
          <w:trHeight w:val="825"/>
        </w:trPr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numPr>
                <w:ilvl w:val="0"/>
                <w:numId w:val="11"/>
              </w:numPr>
              <w:spacing w:line="237" w:lineRule="auto"/>
              <w:ind w:left="284" w:firstLine="0"/>
              <w:rPr>
                <w:sz w:val="24"/>
                <w:szCs w:val="22"/>
                <w:lang w:eastAsia="en-US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spacing w:line="237" w:lineRule="auto"/>
              <w:ind w:left="284"/>
              <w:jc w:val="both"/>
              <w:rPr>
                <w:sz w:val="24"/>
              </w:rPr>
            </w:pPr>
            <w:r w:rsidRPr="00790565">
              <w:rPr>
                <w:sz w:val="24"/>
              </w:rPr>
              <w:t>Жанр повести. М. Магдеев. «Мы – дети сорок первого года». Мотив судьбы нациив татарской литературе начала ХХвека, второй пол.ХХ</w:t>
            </w:r>
          </w:p>
          <w:p w:rsidR="00C912B8" w:rsidRPr="00790565" w:rsidRDefault="00C912B8" w:rsidP="00790565">
            <w:pPr>
              <w:spacing w:line="261" w:lineRule="exact"/>
              <w:ind w:left="284"/>
              <w:jc w:val="both"/>
              <w:rPr>
                <w:sz w:val="24"/>
              </w:rPr>
            </w:pPr>
            <w:r w:rsidRPr="00790565">
              <w:rPr>
                <w:sz w:val="24"/>
              </w:rPr>
              <w:t>века.</w:t>
            </w:r>
          </w:p>
        </w:tc>
        <w:tc>
          <w:tcPr>
            <w:tcW w:w="1701" w:type="dxa"/>
          </w:tcPr>
          <w:p w:rsidR="00C912B8" w:rsidRPr="00790565" w:rsidRDefault="00C912B8" w:rsidP="00790565">
            <w:pPr>
              <w:ind w:left="284"/>
              <w:rPr>
                <w:b/>
                <w:sz w:val="23"/>
              </w:rPr>
            </w:pPr>
          </w:p>
          <w:p w:rsidR="00C912B8" w:rsidRPr="00790565" w:rsidRDefault="00C912B8" w:rsidP="00790565">
            <w:pPr>
              <w:spacing w:before="1"/>
              <w:ind w:left="284"/>
              <w:rPr>
                <w:sz w:val="24"/>
                <w:lang w:val="tt-RU"/>
              </w:rPr>
            </w:pPr>
            <w:r w:rsidRPr="00790565">
              <w:rPr>
                <w:color w:val="333333"/>
                <w:sz w:val="24"/>
                <w:lang w:val="tt-RU"/>
              </w:rPr>
              <w:t>7</w:t>
            </w:r>
          </w:p>
        </w:tc>
      </w:tr>
      <w:tr w:rsidR="00C912B8" w:rsidRPr="006B4E66" w:rsidTr="00790565">
        <w:trPr>
          <w:trHeight w:val="637"/>
        </w:trPr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numPr>
                <w:ilvl w:val="0"/>
                <w:numId w:val="11"/>
              </w:numPr>
              <w:spacing w:line="273" w:lineRule="exact"/>
              <w:ind w:left="284" w:firstLine="0"/>
              <w:rPr>
                <w:sz w:val="24"/>
                <w:szCs w:val="22"/>
                <w:lang w:eastAsia="en-US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spacing w:line="273" w:lineRule="exact"/>
              <w:ind w:left="284"/>
              <w:jc w:val="both"/>
              <w:rPr>
                <w:sz w:val="24"/>
              </w:rPr>
            </w:pPr>
            <w:r w:rsidRPr="00790565">
              <w:rPr>
                <w:sz w:val="24"/>
              </w:rPr>
              <w:t>Лирический род литературы. Лирика и лиро-эпика. Г.Тукай«Нации».</w:t>
            </w:r>
          </w:p>
          <w:p w:rsidR="00C912B8" w:rsidRPr="00790565" w:rsidRDefault="00C912B8" w:rsidP="00790565">
            <w:pPr>
              <w:spacing w:before="41"/>
              <w:ind w:left="284"/>
              <w:jc w:val="both"/>
              <w:rPr>
                <w:sz w:val="24"/>
              </w:rPr>
            </w:pPr>
            <w:r w:rsidRPr="00790565">
              <w:rPr>
                <w:i/>
                <w:sz w:val="24"/>
              </w:rPr>
              <w:t>Тема для обсуждения.</w:t>
            </w:r>
            <w:r w:rsidRPr="00790565">
              <w:rPr>
                <w:sz w:val="24"/>
              </w:rPr>
              <w:t>Тема судьбы нации в творчестве Г.Тукая.</w:t>
            </w:r>
          </w:p>
        </w:tc>
        <w:tc>
          <w:tcPr>
            <w:tcW w:w="1701" w:type="dxa"/>
          </w:tcPr>
          <w:p w:rsidR="00C912B8" w:rsidRPr="00790565" w:rsidRDefault="00C912B8" w:rsidP="00790565">
            <w:pPr>
              <w:spacing w:before="155"/>
              <w:ind w:left="284"/>
              <w:rPr>
                <w:sz w:val="24"/>
                <w:lang w:val="tt-RU"/>
              </w:rPr>
            </w:pPr>
            <w:r w:rsidRPr="00790565">
              <w:rPr>
                <w:color w:val="333333"/>
                <w:sz w:val="24"/>
                <w:lang w:val="tt-RU"/>
              </w:rPr>
              <w:t>2</w:t>
            </w:r>
          </w:p>
        </w:tc>
      </w:tr>
      <w:tr w:rsidR="00C912B8" w:rsidRPr="006B4E66" w:rsidTr="00790565">
        <w:trPr>
          <w:trHeight w:val="316"/>
        </w:trPr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numPr>
                <w:ilvl w:val="0"/>
                <w:numId w:val="11"/>
              </w:numPr>
              <w:spacing w:line="268" w:lineRule="exact"/>
              <w:ind w:left="284" w:firstLine="0"/>
              <w:rPr>
                <w:sz w:val="24"/>
                <w:szCs w:val="22"/>
                <w:lang w:eastAsia="en-US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spacing w:line="268" w:lineRule="exact"/>
              <w:ind w:left="284"/>
              <w:jc w:val="both"/>
              <w:rPr>
                <w:sz w:val="24"/>
              </w:rPr>
            </w:pPr>
            <w:r w:rsidRPr="00790565">
              <w:rPr>
                <w:sz w:val="24"/>
              </w:rPr>
              <w:t>С.Хаким. «В этих полях,в этих долинах...».</w:t>
            </w:r>
          </w:p>
        </w:tc>
        <w:tc>
          <w:tcPr>
            <w:tcW w:w="1701" w:type="dxa"/>
          </w:tcPr>
          <w:p w:rsidR="00C912B8" w:rsidRPr="00790565" w:rsidRDefault="00C912B8" w:rsidP="00790565">
            <w:pPr>
              <w:spacing w:line="268" w:lineRule="exact"/>
              <w:ind w:left="284"/>
              <w:rPr>
                <w:sz w:val="24"/>
              </w:rPr>
            </w:pPr>
            <w:r w:rsidRPr="00790565">
              <w:rPr>
                <w:color w:val="333333"/>
                <w:sz w:val="24"/>
              </w:rPr>
              <w:t>3</w:t>
            </w:r>
          </w:p>
        </w:tc>
      </w:tr>
      <w:tr w:rsidR="00C912B8" w:rsidRPr="006B4E66" w:rsidTr="00790565">
        <w:trPr>
          <w:trHeight w:val="551"/>
        </w:trPr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numPr>
                <w:ilvl w:val="0"/>
                <w:numId w:val="11"/>
              </w:numPr>
              <w:spacing w:line="268" w:lineRule="exact"/>
              <w:ind w:left="284" w:firstLine="0"/>
              <w:rPr>
                <w:sz w:val="24"/>
                <w:szCs w:val="22"/>
                <w:lang w:eastAsia="en-US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spacing w:line="268" w:lineRule="exact"/>
              <w:ind w:left="284"/>
              <w:jc w:val="both"/>
              <w:rPr>
                <w:sz w:val="24"/>
              </w:rPr>
            </w:pPr>
            <w:r w:rsidRPr="00790565">
              <w:rPr>
                <w:sz w:val="24"/>
              </w:rPr>
              <w:t>Драматический род литературы. Драматические жанры.Г.Исхакый</w:t>
            </w:r>
          </w:p>
          <w:p w:rsidR="00C912B8" w:rsidRPr="00790565" w:rsidRDefault="00C912B8" w:rsidP="00790565">
            <w:pPr>
              <w:spacing w:before="2" w:line="261" w:lineRule="exact"/>
              <w:ind w:left="284"/>
              <w:jc w:val="both"/>
              <w:rPr>
                <w:sz w:val="24"/>
              </w:rPr>
            </w:pPr>
            <w:r w:rsidRPr="00790565">
              <w:rPr>
                <w:sz w:val="24"/>
              </w:rPr>
              <w:t>«ҖанБаевич».</w:t>
            </w:r>
          </w:p>
        </w:tc>
        <w:tc>
          <w:tcPr>
            <w:tcW w:w="1701" w:type="dxa"/>
          </w:tcPr>
          <w:p w:rsidR="00C912B8" w:rsidRPr="00790565" w:rsidRDefault="00C912B8" w:rsidP="00790565">
            <w:pPr>
              <w:spacing w:before="131"/>
              <w:ind w:left="284"/>
              <w:rPr>
                <w:sz w:val="24"/>
              </w:rPr>
            </w:pPr>
            <w:r w:rsidRPr="00790565">
              <w:rPr>
                <w:color w:val="333333"/>
                <w:sz w:val="24"/>
              </w:rPr>
              <w:t>8</w:t>
            </w:r>
          </w:p>
        </w:tc>
      </w:tr>
      <w:tr w:rsidR="00C912B8" w:rsidRPr="006B4E66" w:rsidTr="00790565">
        <w:trPr>
          <w:trHeight w:val="302"/>
        </w:trPr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numPr>
                <w:ilvl w:val="0"/>
                <w:numId w:val="11"/>
              </w:numPr>
              <w:spacing w:line="268" w:lineRule="exact"/>
              <w:ind w:left="284" w:firstLine="0"/>
              <w:rPr>
                <w:sz w:val="24"/>
                <w:szCs w:val="22"/>
                <w:lang w:eastAsia="en-US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spacing w:line="268" w:lineRule="exact"/>
              <w:ind w:left="284"/>
              <w:jc w:val="both"/>
              <w:rPr>
                <w:sz w:val="24"/>
              </w:rPr>
            </w:pPr>
            <w:r w:rsidRPr="00790565">
              <w:rPr>
                <w:sz w:val="24"/>
              </w:rPr>
              <w:t>Ш.Хусаинов.«Белое платье матери».</w:t>
            </w:r>
          </w:p>
        </w:tc>
        <w:tc>
          <w:tcPr>
            <w:tcW w:w="1701" w:type="dxa"/>
          </w:tcPr>
          <w:p w:rsidR="00C912B8" w:rsidRPr="00790565" w:rsidRDefault="00C912B8" w:rsidP="00790565">
            <w:pPr>
              <w:spacing w:before="6"/>
              <w:ind w:left="284"/>
              <w:rPr>
                <w:sz w:val="24"/>
                <w:lang w:val="tt-RU"/>
              </w:rPr>
            </w:pPr>
            <w:r w:rsidRPr="00790565">
              <w:rPr>
                <w:color w:val="333333"/>
                <w:sz w:val="24"/>
                <w:lang w:val="tt-RU"/>
              </w:rPr>
              <w:t>7</w:t>
            </w:r>
          </w:p>
        </w:tc>
      </w:tr>
      <w:tr w:rsidR="00C912B8" w:rsidRPr="006B4E66" w:rsidTr="00790565">
        <w:trPr>
          <w:trHeight w:val="551"/>
        </w:trPr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numPr>
                <w:ilvl w:val="0"/>
                <w:numId w:val="11"/>
              </w:numPr>
              <w:spacing w:line="267" w:lineRule="exact"/>
              <w:ind w:left="284" w:firstLine="0"/>
              <w:rPr>
                <w:sz w:val="24"/>
                <w:szCs w:val="22"/>
                <w:lang w:eastAsia="en-US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spacing w:line="267" w:lineRule="exact"/>
              <w:ind w:left="284"/>
              <w:jc w:val="both"/>
              <w:rPr>
                <w:sz w:val="24"/>
              </w:rPr>
            </w:pPr>
            <w:r w:rsidRPr="00790565">
              <w:rPr>
                <w:sz w:val="24"/>
              </w:rPr>
              <w:t>Мотив счастья в татарской литературе. Г.Сабитов. «Первый</w:t>
            </w:r>
          </w:p>
          <w:p w:rsidR="00C912B8" w:rsidRPr="00790565" w:rsidRDefault="00C912B8" w:rsidP="00790565">
            <w:pPr>
              <w:spacing w:line="265" w:lineRule="exact"/>
              <w:ind w:left="284"/>
              <w:jc w:val="both"/>
              <w:rPr>
                <w:sz w:val="24"/>
              </w:rPr>
            </w:pPr>
            <w:r w:rsidRPr="00790565">
              <w:rPr>
                <w:sz w:val="24"/>
              </w:rPr>
              <w:t>восторг».</w:t>
            </w:r>
          </w:p>
        </w:tc>
        <w:tc>
          <w:tcPr>
            <w:tcW w:w="1701" w:type="dxa"/>
          </w:tcPr>
          <w:p w:rsidR="00C912B8" w:rsidRPr="00790565" w:rsidRDefault="00C912B8" w:rsidP="00790565">
            <w:pPr>
              <w:spacing w:before="131"/>
              <w:ind w:left="284"/>
              <w:rPr>
                <w:sz w:val="24"/>
                <w:lang w:val="tt-RU"/>
              </w:rPr>
            </w:pPr>
            <w:r w:rsidRPr="00790565">
              <w:rPr>
                <w:color w:val="333333"/>
                <w:sz w:val="24"/>
                <w:lang w:val="tt-RU"/>
              </w:rPr>
              <w:t>2</w:t>
            </w:r>
          </w:p>
        </w:tc>
      </w:tr>
      <w:tr w:rsidR="00C912B8" w:rsidRPr="006B4E66" w:rsidTr="00790565">
        <w:trPr>
          <w:trHeight w:val="316"/>
        </w:trPr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numPr>
                <w:ilvl w:val="0"/>
                <w:numId w:val="11"/>
              </w:numPr>
              <w:spacing w:line="268" w:lineRule="exact"/>
              <w:ind w:left="284" w:firstLine="0"/>
              <w:rPr>
                <w:sz w:val="24"/>
                <w:szCs w:val="22"/>
                <w:lang w:eastAsia="en-US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spacing w:line="268" w:lineRule="exact"/>
              <w:ind w:left="284"/>
              <w:rPr>
                <w:sz w:val="24"/>
              </w:rPr>
            </w:pPr>
            <w:r w:rsidRPr="00790565">
              <w:rPr>
                <w:sz w:val="24"/>
              </w:rPr>
              <w:t>Г.Гильманов.«День рождения судьбы».</w:t>
            </w:r>
          </w:p>
        </w:tc>
        <w:tc>
          <w:tcPr>
            <w:tcW w:w="1701" w:type="dxa"/>
          </w:tcPr>
          <w:p w:rsidR="00C912B8" w:rsidRPr="00790565" w:rsidRDefault="00C912B8" w:rsidP="00790565">
            <w:pPr>
              <w:spacing w:line="268" w:lineRule="exact"/>
              <w:ind w:left="284"/>
              <w:rPr>
                <w:sz w:val="24"/>
              </w:rPr>
            </w:pPr>
            <w:r w:rsidRPr="00790565">
              <w:rPr>
                <w:color w:val="333333"/>
                <w:sz w:val="24"/>
              </w:rPr>
              <w:t>3</w:t>
            </w:r>
          </w:p>
        </w:tc>
      </w:tr>
      <w:tr w:rsidR="00C912B8" w:rsidRPr="006B4E66" w:rsidTr="00790565">
        <w:trPr>
          <w:trHeight w:val="316"/>
        </w:trPr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numPr>
                <w:ilvl w:val="0"/>
                <w:numId w:val="11"/>
              </w:numPr>
              <w:spacing w:line="268" w:lineRule="exact"/>
              <w:ind w:left="284" w:firstLine="0"/>
              <w:rPr>
                <w:sz w:val="24"/>
                <w:szCs w:val="22"/>
                <w:lang w:eastAsia="en-US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spacing w:line="268" w:lineRule="exact"/>
              <w:ind w:left="284"/>
              <w:rPr>
                <w:sz w:val="24"/>
              </w:rPr>
            </w:pPr>
            <w:r w:rsidRPr="00790565">
              <w:rPr>
                <w:sz w:val="24"/>
              </w:rPr>
              <w:t>Повторение и обобщение изученного в7классе</w:t>
            </w:r>
          </w:p>
        </w:tc>
        <w:tc>
          <w:tcPr>
            <w:tcW w:w="1701" w:type="dxa"/>
          </w:tcPr>
          <w:p w:rsidR="00C912B8" w:rsidRPr="00790565" w:rsidRDefault="00C912B8" w:rsidP="00790565">
            <w:pPr>
              <w:spacing w:line="268" w:lineRule="exact"/>
              <w:ind w:left="284"/>
              <w:rPr>
                <w:sz w:val="24"/>
                <w:lang w:val="tt-RU"/>
              </w:rPr>
            </w:pPr>
            <w:r w:rsidRPr="00790565">
              <w:rPr>
                <w:color w:val="333333"/>
                <w:sz w:val="24"/>
                <w:lang w:val="tt-RU"/>
              </w:rPr>
              <w:t>2</w:t>
            </w:r>
          </w:p>
        </w:tc>
      </w:tr>
      <w:tr w:rsidR="00C912B8" w:rsidRPr="006B4E66" w:rsidTr="00790565">
        <w:trPr>
          <w:trHeight w:val="316"/>
        </w:trPr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numPr>
                <w:ilvl w:val="0"/>
                <w:numId w:val="11"/>
              </w:numPr>
              <w:ind w:left="284" w:firstLine="0"/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ind w:left="284"/>
              <w:jc w:val="both"/>
              <w:rPr>
                <w:bCs/>
                <w:sz w:val="24"/>
                <w:szCs w:val="24"/>
                <w:lang w:val="tt-RU"/>
              </w:rPr>
            </w:pPr>
            <w:r w:rsidRPr="00790565">
              <w:rPr>
                <w:bCs/>
                <w:sz w:val="24"/>
                <w:szCs w:val="24"/>
              </w:rPr>
              <w:t xml:space="preserve">Развитие речи </w:t>
            </w:r>
          </w:p>
        </w:tc>
        <w:tc>
          <w:tcPr>
            <w:tcW w:w="1701" w:type="dxa"/>
          </w:tcPr>
          <w:p w:rsidR="00C912B8" w:rsidRPr="00790565" w:rsidRDefault="00C912B8" w:rsidP="00790565">
            <w:pPr>
              <w:spacing w:line="268" w:lineRule="exact"/>
              <w:ind w:left="284"/>
              <w:rPr>
                <w:color w:val="333333"/>
                <w:sz w:val="24"/>
                <w:lang w:val="tt-RU"/>
              </w:rPr>
            </w:pPr>
            <w:r w:rsidRPr="00790565">
              <w:rPr>
                <w:color w:val="333333"/>
                <w:sz w:val="24"/>
                <w:lang w:val="tt-RU"/>
              </w:rPr>
              <w:t>4</w:t>
            </w:r>
          </w:p>
        </w:tc>
      </w:tr>
      <w:tr w:rsidR="00C912B8" w:rsidRPr="006B4E66" w:rsidTr="00790565">
        <w:trPr>
          <w:trHeight w:val="316"/>
        </w:trPr>
        <w:tc>
          <w:tcPr>
            <w:tcW w:w="992" w:type="dxa"/>
            <w:tcBorders>
              <w:left w:val="single" w:sz="4" w:space="0" w:color="auto"/>
            </w:tcBorders>
          </w:tcPr>
          <w:p w:rsidR="00C912B8" w:rsidRPr="00790565" w:rsidRDefault="00C912B8" w:rsidP="00790565">
            <w:pPr>
              <w:pStyle w:val="ListParagraph"/>
              <w:numPr>
                <w:ilvl w:val="0"/>
                <w:numId w:val="11"/>
              </w:numPr>
              <w:ind w:left="284" w:firstLine="0"/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:rsidR="00C912B8" w:rsidRPr="00790565" w:rsidRDefault="00C912B8" w:rsidP="00790565">
            <w:pPr>
              <w:ind w:left="284"/>
              <w:jc w:val="both"/>
              <w:rPr>
                <w:bCs/>
                <w:sz w:val="24"/>
                <w:szCs w:val="24"/>
              </w:rPr>
            </w:pPr>
            <w:r w:rsidRPr="00790565">
              <w:rPr>
                <w:bCs/>
                <w:sz w:val="24"/>
                <w:szCs w:val="24"/>
              </w:rPr>
              <w:t>Внеклассное чтение</w:t>
            </w:r>
          </w:p>
        </w:tc>
        <w:tc>
          <w:tcPr>
            <w:tcW w:w="1701" w:type="dxa"/>
          </w:tcPr>
          <w:p w:rsidR="00C912B8" w:rsidRPr="00790565" w:rsidRDefault="00C912B8" w:rsidP="00790565">
            <w:pPr>
              <w:spacing w:line="268" w:lineRule="exact"/>
              <w:ind w:left="284"/>
              <w:rPr>
                <w:color w:val="333333"/>
                <w:sz w:val="24"/>
                <w:lang w:val="tt-RU"/>
              </w:rPr>
            </w:pPr>
            <w:r w:rsidRPr="00790565">
              <w:rPr>
                <w:color w:val="333333"/>
                <w:sz w:val="24"/>
                <w:lang w:val="tt-RU"/>
              </w:rPr>
              <w:t>4</w:t>
            </w:r>
          </w:p>
        </w:tc>
      </w:tr>
      <w:tr w:rsidR="00C912B8" w:rsidRPr="006B4E66" w:rsidTr="00790565">
        <w:trPr>
          <w:trHeight w:val="321"/>
        </w:trPr>
        <w:tc>
          <w:tcPr>
            <w:tcW w:w="992" w:type="dxa"/>
            <w:tcBorders>
              <w:left w:val="single" w:sz="4" w:space="0" w:color="auto"/>
            </w:tcBorders>
          </w:tcPr>
          <w:p w:rsidR="00C912B8" w:rsidRPr="00790565" w:rsidRDefault="00C912B8" w:rsidP="00790565">
            <w:pPr>
              <w:spacing w:line="268" w:lineRule="exact"/>
              <w:ind w:left="284"/>
              <w:rPr>
                <w:b/>
                <w:sz w:val="24"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</w:tcPr>
          <w:p w:rsidR="00C912B8" w:rsidRPr="00790565" w:rsidRDefault="00C912B8" w:rsidP="00790565">
            <w:pPr>
              <w:spacing w:line="268" w:lineRule="exact"/>
              <w:ind w:left="284"/>
              <w:rPr>
                <w:b/>
                <w:sz w:val="24"/>
              </w:rPr>
            </w:pPr>
            <w:r w:rsidRPr="00790565">
              <w:rPr>
                <w:b/>
                <w:sz w:val="24"/>
              </w:rPr>
              <w:t>Всего</w:t>
            </w:r>
          </w:p>
        </w:tc>
        <w:tc>
          <w:tcPr>
            <w:tcW w:w="1701" w:type="dxa"/>
          </w:tcPr>
          <w:p w:rsidR="00C912B8" w:rsidRPr="00790565" w:rsidRDefault="00C912B8" w:rsidP="00790565">
            <w:pPr>
              <w:spacing w:line="268" w:lineRule="exact"/>
              <w:ind w:left="284"/>
              <w:rPr>
                <w:sz w:val="24"/>
              </w:rPr>
            </w:pPr>
            <w:r w:rsidRPr="00790565">
              <w:rPr>
                <w:color w:val="333333"/>
                <w:sz w:val="24"/>
              </w:rPr>
              <w:t>70</w:t>
            </w:r>
          </w:p>
        </w:tc>
      </w:tr>
    </w:tbl>
    <w:p w:rsidR="00C912B8" w:rsidRPr="001A50F8" w:rsidRDefault="00C912B8" w:rsidP="00147F71">
      <w:pPr>
        <w:tabs>
          <w:tab w:val="left" w:pos="3615"/>
        </w:tabs>
        <w:ind w:left="284"/>
        <w:rPr>
          <w:b/>
          <w:sz w:val="24"/>
          <w:szCs w:val="24"/>
          <w:lang w:val="tt-RU"/>
        </w:rPr>
      </w:pPr>
    </w:p>
    <w:p w:rsidR="00C912B8" w:rsidRPr="001A50F8" w:rsidRDefault="00C912B8" w:rsidP="00147F71">
      <w:pPr>
        <w:tabs>
          <w:tab w:val="left" w:pos="3615"/>
        </w:tabs>
        <w:ind w:left="284"/>
        <w:rPr>
          <w:b/>
          <w:sz w:val="24"/>
          <w:szCs w:val="24"/>
          <w:lang w:val="tt-RU"/>
        </w:rPr>
      </w:pPr>
    </w:p>
    <w:p w:rsidR="00C912B8" w:rsidRDefault="00C912B8" w:rsidP="00147F71">
      <w:pPr>
        <w:tabs>
          <w:tab w:val="left" w:pos="3615"/>
        </w:tabs>
        <w:ind w:left="284"/>
        <w:rPr>
          <w:b/>
          <w:sz w:val="24"/>
          <w:szCs w:val="24"/>
          <w:lang w:val="tt-RU"/>
        </w:rPr>
      </w:pPr>
      <w:r w:rsidRPr="001A50F8">
        <w:rPr>
          <w:sz w:val="24"/>
          <w:szCs w:val="24"/>
          <w:lang w:val="tt-RU"/>
        </w:rPr>
        <w:tab/>
      </w:r>
      <w:r w:rsidRPr="001A50F8">
        <w:rPr>
          <w:b/>
          <w:sz w:val="24"/>
          <w:szCs w:val="24"/>
          <w:lang w:val="tt-RU"/>
        </w:rPr>
        <w:t>8 класс</w:t>
      </w:r>
    </w:p>
    <w:p w:rsidR="00C912B8" w:rsidRPr="001A50F8" w:rsidRDefault="00C912B8" w:rsidP="00147F71">
      <w:pPr>
        <w:tabs>
          <w:tab w:val="left" w:pos="3615"/>
        </w:tabs>
        <w:ind w:left="284"/>
        <w:rPr>
          <w:b/>
          <w:sz w:val="24"/>
          <w:szCs w:val="24"/>
          <w:lang w:val="tt-RU"/>
        </w:rPr>
      </w:pPr>
    </w:p>
    <w:tbl>
      <w:tblPr>
        <w:tblW w:w="992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82"/>
        <w:gridCol w:w="7157"/>
        <w:gridCol w:w="1783"/>
      </w:tblGrid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790565">
              <w:rPr>
                <w:b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790565">
              <w:rPr>
                <w:b/>
                <w:sz w:val="24"/>
                <w:szCs w:val="24"/>
                <w:lang w:val="tt-RU" w:eastAsia="ru-RU"/>
              </w:rPr>
              <w:t>Название раздела</w:t>
            </w:r>
          </w:p>
        </w:tc>
        <w:tc>
          <w:tcPr>
            <w:tcW w:w="1559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790565">
              <w:rPr>
                <w:b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ind w:left="284" w:firstLine="0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>Повторение: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2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Назидание в художественной литературе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3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Муса Акъегет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1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М.Гафури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3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Психологизм в литературе. Ш. Камал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Ф. Амирхан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2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Романтический стиль в татарской литературе. Ф. Борнаш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8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Х. Такташ.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3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ind w:left="284" w:firstLine="0"/>
              <w:rPr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Г.Кутуй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К. Тинчурин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6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Патриотизм в татарской литературе. Ф. Карим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3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Ф. Яруллин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7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Р. Файзуллин.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2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Философичность татарской литературы. Т. Миннуллин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3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М. Аглямов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Повторение и обобщение изученного в 8 классе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5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autoSpaceDE/>
              <w:autoSpaceDN/>
              <w:ind w:left="284"/>
              <w:jc w:val="both"/>
              <w:rPr>
                <w:bCs/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 xml:space="preserve">Развитие речи 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7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autoSpaceDE/>
              <w:autoSpaceDN/>
              <w:ind w:left="284"/>
              <w:jc w:val="both"/>
              <w:rPr>
                <w:bCs/>
                <w:sz w:val="24"/>
                <w:szCs w:val="24"/>
                <w:lang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Внеклассное чтение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b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b/>
                <w:color w:val="000000"/>
                <w:sz w:val="24"/>
                <w:szCs w:val="24"/>
                <w:lang w:val="tt-RU" w:eastAsia="ru-RU"/>
              </w:rPr>
            </w:pPr>
            <w:r w:rsidRPr="00790565">
              <w:rPr>
                <w:b/>
                <w:color w:val="000000"/>
                <w:sz w:val="24"/>
                <w:szCs w:val="24"/>
                <w:lang w:val="tt-RU" w:eastAsia="ru-RU"/>
              </w:rPr>
              <w:t>Всего</w:t>
            </w:r>
          </w:p>
        </w:tc>
        <w:tc>
          <w:tcPr>
            <w:tcW w:w="1559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 xml:space="preserve">70 </w:t>
            </w:r>
          </w:p>
        </w:tc>
      </w:tr>
    </w:tbl>
    <w:p w:rsidR="00C912B8" w:rsidRPr="001A50F8" w:rsidRDefault="00C912B8" w:rsidP="00147F71">
      <w:pPr>
        <w:ind w:left="284"/>
        <w:rPr>
          <w:sz w:val="24"/>
          <w:szCs w:val="24"/>
          <w:lang w:val="tt-RU"/>
        </w:rPr>
      </w:pPr>
    </w:p>
    <w:p w:rsidR="00C912B8" w:rsidRDefault="00C912B8" w:rsidP="00147F71">
      <w:pPr>
        <w:tabs>
          <w:tab w:val="left" w:pos="3885"/>
        </w:tabs>
        <w:ind w:left="284"/>
        <w:rPr>
          <w:b/>
          <w:sz w:val="24"/>
          <w:szCs w:val="24"/>
          <w:lang w:val="tt-RU"/>
        </w:rPr>
      </w:pPr>
      <w:r w:rsidRPr="001A50F8">
        <w:rPr>
          <w:sz w:val="24"/>
          <w:szCs w:val="24"/>
          <w:lang w:val="tt-RU"/>
        </w:rPr>
        <w:tab/>
      </w:r>
      <w:r w:rsidRPr="001A50F8">
        <w:rPr>
          <w:b/>
          <w:sz w:val="24"/>
          <w:szCs w:val="24"/>
          <w:lang w:val="tt-RU"/>
        </w:rPr>
        <w:t>9 класс</w:t>
      </w:r>
    </w:p>
    <w:p w:rsidR="00C912B8" w:rsidRPr="001A50F8" w:rsidRDefault="00C912B8" w:rsidP="00147F71">
      <w:pPr>
        <w:tabs>
          <w:tab w:val="left" w:pos="3885"/>
        </w:tabs>
        <w:ind w:left="284"/>
        <w:rPr>
          <w:b/>
          <w:sz w:val="24"/>
          <w:szCs w:val="24"/>
          <w:lang w:val="tt-RU"/>
        </w:rPr>
      </w:pPr>
    </w:p>
    <w:tbl>
      <w:tblPr>
        <w:tblW w:w="992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81"/>
        <w:gridCol w:w="7158"/>
        <w:gridCol w:w="1783"/>
      </w:tblGrid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790565">
              <w:rPr>
                <w:b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790565">
              <w:rPr>
                <w:b/>
                <w:sz w:val="24"/>
                <w:szCs w:val="24"/>
                <w:lang w:val="tt-RU" w:eastAsia="ru-RU"/>
              </w:rPr>
              <w:t>Наименование раздела</w:t>
            </w:r>
          </w:p>
        </w:tc>
        <w:tc>
          <w:tcPr>
            <w:tcW w:w="1559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790565">
              <w:rPr>
                <w:b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3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autoSpaceDE/>
              <w:autoSpaceDN/>
              <w:ind w:left="284"/>
              <w:jc w:val="both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Литература как вид искусства.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2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3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autoSpaceDE/>
              <w:autoSpaceDN/>
              <w:ind w:left="284"/>
              <w:jc w:val="both"/>
              <w:rPr>
                <w:bCs/>
                <w:sz w:val="24"/>
                <w:szCs w:val="24"/>
                <w:lang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Древняя, средневековая тюрко-татарская литература.</w:t>
            </w:r>
            <w:r w:rsidRPr="00790565">
              <w:rPr>
                <w:sz w:val="24"/>
                <w:szCs w:val="24"/>
                <w:lang w:val="tt-RU" w:eastAsia="ru-RU"/>
              </w:rPr>
              <w:tab/>
            </w:r>
            <w:r w:rsidRPr="00790565">
              <w:rPr>
                <w:sz w:val="24"/>
                <w:szCs w:val="24"/>
                <w:lang w:val="tt-RU" w:eastAsia="ru-RU"/>
              </w:rPr>
              <w:tab/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6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3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autoSpaceDE/>
              <w:autoSpaceDN/>
              <w:ind w:left="284"/>
              <w:jc w:val="both"/>
              <w:rPr>
                <w:sz w:val="24"/>
                <w:szCs w:val="24"/>
                <w:lang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Татарская литература ХIХ века.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3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3"/>
              </w:numPr>
              <w:autoSpaceDE/>
              <w:autoSpaceDN/>
              <w:ind w:left="284" w:firstLine="0"/>
              <w:rPr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autoSpaceDE/>
              <w:autoSpaceDN/>
              <w:ind w:left="284"/>
              <w:jc w:val="both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З .Бигиев.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3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Татарская литература начала ХХ века.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3"/>
              </w:numPr>
              <w:autoSpaceDE/>
              <w:autoSpaceDN/>
              <w:ind w:left="284" w:firstLine="0"/>
              <w:rPr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color w:val="000000"/>
                <w:spacing w:val="-4"/>
                <w:sz w:val="24"/>
                <w:szCs w:val="24"/>
                <w:lang w:eastAsia="ru-RU"/>
              </w:rPr>
              <w:t xml:space="preserve">Г. Камал. 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5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3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Татарская литература первой половины ХХ века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5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3"/>
              </w:numPr>
              <w:autoSpaceDE/>
              <w:autoSpaceDN/>
              <w:ind w:left="284" w:firstLine="0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>Великая Отечественная война, ее влияние на литературу.Основные образы, мотивы и поэтика поэзии военных лет (М. Джалиль «Җырларым»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3"/>
              </w:numPr>
              <w:autoSpaceDE/>
              <w:autoSpaceDN/>
              <w:ind w:left="284" w:firstLine="0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>Философско-лирическая направленность поэзии 40-50-х гг.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3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autoSpaceDE/>
              <w:autoSpaceDN/>
              <w:ind w:left="284"/>
              <w:jc w:val="both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Татарская литература второй половины ХХ века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3"/>
              </w:numPr>
              <w:autoSpaceDE/>
              <w:autoSpaceDN/>
              <w:ind w:left="284" w:firstLine="0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autoSpaceDE/>
              <w:autoSpaceDN/>
              <w:ind w:left="284"/>
              <w:jc w:val="both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>Трансформация исторического романа соцреализма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3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autoSpaceDE/>
              <w:autoSpaceDN/>
              <w:ind w:left="284"/>
              <w:jc w:val="both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Татарская литература рубежа ХХ-ХХI веков (1990-2016 гг.).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3"/>
              </w:numPr>
              <w:autoSpaceDE/>
              <w:autoSpaceDN/>
              <w:ind w:left="284" w:firstLine="0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autoSpaceDE/>
              <w:autoSpaceDN/>
              <w:ind w:left="284"/>
              <w:jc w:val="both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>Появление литературных произведений, описывающих отдельные этапы в жизни страны с точки зрения конфликта человека и общества (Ф. Садриев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3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3"/>
              </w:numPr>
              <w:autoSpaceDE/>
              <w:autoSpaceDN/>
              <w:ind w:left="284" w:firstLine="0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autoSpaceDE/>
              <w:autoSpaceDN/>
              <w:ind w:left="284"/>
              <w:jc w:val="both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eastAsia="ru-RU"/>
              </w:rPr>
              <w:t>Проблемы возрождения и сохранения народных традиций (Т. Миңнуллин</w:t>
            </w:r>
            <w:r w:rsidRPr="00790565">
              <w:rPr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3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autoSpaceDE/>
              <w:autoSpaceDN/>
              <w:ind w:left="284"/>
              <w:jc w:val="both"/>
              <w:rPr>
                <w:sz w:val="24"/>
                <w:szCs w:val="24"/>
                <w:lang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Повторение и обобщение изученного в 9 классе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3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autoSpaceDE/>
              <w:autoSpaceDN/>
              <w:ind w:left="284"/>
              <w:jc w:val="both"/>
              <w:rPr>
                <w:bCs/>
                <w:sz w:val="24"/>
                <w:szCs w:val="24"/>
                <w:lang w:val="tt-RU"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 xml:space="preserve">Развитие речи 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5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pStyle w:val="ListParagraph"/>
              <w:widowControl/>
              <w:numPr>
                <w:ilvl w:val="0"/>
                <w:numId w:val="13"/>
              </w:numPr>
              <w:autoSpaceDE/>
              <w:autoSpaceDN/>
              <w:ind w:left="284" w:firstLine="0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autoSpaceDE/>
              <w:autoSpaceDN/>
              <w:ind w:left="284"/>
              <w:jc w:val="both"/>
              <w:rPr>
                <w:bCs/>
                <w:sz w:val="24"/>
                <w:szCs w:val="24"/>
                <w:lang w:eastAsia="ru-RU"/>
              </w:rPr>
            </w:pPr>
            <w:r w:rsidRPr="00790565">
              <w:rPr>
                <w:bCs/>
                <w:sz w:val="24"/>
                <w:szCs w:val="24"/>
                <w:lang w:eastAsia="ru-RU"/>
              </w:rPr>
              <w:t>Внеклассное чтение</w:t>
            </w:r>
          </w:p>
        </w:tc>
        <w:tc>
          <w:tcPr>
            <w:tcW w:w="1559" w:type="dxa"/>
            <w:vAlign w:val="center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>4</w:t>
            </w:r>
          </w:p>
        </w:tc>
      </w:tr>
      <w:tr w:rsidR="00C912B8" w:rsidRPr="001A50F8" w:rsidTr="00790565">
        <w:tc>
          <w:tcPr>
            <w:tcW w:w="992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both"/>
              <w:rPr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7371" w:type="dxa"/>
          </w:tcPr>
          <w:p w:rsidR="00C912B8" w:rsidRPr="00790565" w:rsidRDefault="00C912B8" w:rsidP="00790565">
            <w:pPr>
              <w:autoSpaceDE/>
              <w:autoSpaceDN/>
              <w:ind w:left="284"/>
              <w:jc w:val="both"/>
              <w:rPr>
                <w:b/>
                <w:sz w:val="24"/>
                <w:szCs w:val="24"/>
                <w:lang w:val="tt-RU" w:eastAsia="ru-RU"/>
              </w:rPr>
            </w:pPr>
            <w:r w:rsidRPr="00790565">
              <w:rPr>
                <w:b/>
                <w:sz w:val="24"/>
                <w:szCs w:val="24"/>
                <w:lang w:val="tt-RU" w:eastAsia="ru-RU"/>
              </w:rPr>
              <w:t>Всего</w:t>
            </w:r>
          </w:p>
        </w:tc>
        <w:tc>
          <w:tcPr>
            <w:tcW w:w="1559" w:type="dxa"/>
          </w:tcPr>
          <w:p w:rsidR="00C912B8" w:rsidRPr="00790565" w:rsidRDefault="00C912B8" w:rsidP="00790565">
            <w:pPr>
              <w:widowControl/>
              <w:autoSpaceDE/>
              <w:autoSpaceDN/>
              <w:ind w:left="284"/>
              <w:jc w:val="center"/>
              <w:rPr>
                <w:sz w:val="24"/>
                <w:szCs w:val="24"/>
                <w:lang w:val="tt-RU" w:eastAsia="ru-RU"/>
              </w:rPr>
            </w:pPr>
            <w:r w:rsidRPr="00790565">
              <w:rPr>
                <w:sz w:val="24"/>
                <w:szCs w:val="24"/>
                <w:lang w:val="tt-RU" w:eastAsia="ru-RU"/>
              </w:rPr>
              <w:t xml:space="preserve">68 </w:t>
            </w:r>
          </w:p>
        </w:tc>
      </w:tr>
    </w:tbl>
    <w:p w:rsidR="00C912B8" w:rsidRPr="001A50F8" w:rsidRDefault="00C912B8" w:rsidP="00147F71">
      <w:pPr>
        <w:tabs>
          <w:tab w:val="left" w:pos="3885"/>
        </w:tabs>
        <w:ind w:left="284"/>
        <w:rPr>
          <w:b/>
          <w:sz w:val="24"/>
          <w:szCs w:val="24"/>
          <w:lang w:val="tt-RU"/>
        </w:rPr>
      </w:pPr>
    </w:p>
    <w:p w:rsidR="00C912B8" w:rsidRDefault="00C912B8" w:rsidP="000A714A">
      <w:pPr>
        <w:pStyle w:val="ParagraphStyle"/>
        <w:rPr>
          <w:rFonts w:ascii="Times New Roman" w:hAnsi="Times New Roman"/>
          <w:b/>
          <w:sz w:val="22"/>
          <w:szCs w:val="22"/>
          <w:lang w:val="tt-RU"/>
        </w:rPr>
      </w:pPr>
    </w:p>
    <w:p w:rsidR="00C912B8" w:rsidRDefault="00C912B8" w:rsidP="000A714A">
      <w:pPr>
        <w:pStyle w:val="ParagraphStyle"/>
        <w:rPr>
          <w:rFonts w:ascii="Times New Roman" w:hAnsi="Times New Roman"/>
          <w:b/>
          <w:sz w:val="22"/>
          <w:szCs w:val="22"/>
          <w:lang w:val="tt-RU"/>
        </w:rPr>
      </w:pPr>
    </w:p>
    <w:p w:rsidR="00C912B8" w:rsidRDefault="00C912B8" w:rsidP="000A714A">
      <w:pPr>
        <w:pStyle w:val="ParagraphStyle"/>
        <w:rPr>
          <w:rFonts w:ascii="Times New Roman" w:hAnsi="Times New Roman"/>
          <w:b/>
          <w:sz w:val="22"/>
          <w:szCs w:val="22"/>
          <w:lang w:val="tt-RU"/>
        </w:rPr>
      </w:pPr>
    </w:p>
    <w:p w:rsidR="00C912B8" w:rsidRDefault="00C912B8" w:rsidP="000A714A">
      <w:pPr>
        <w:pStyle w:val="ParagraphStyle"/>
        <w:rPr>
          <w:rFonts w:ascii="Times New Roman" w:hAnsi="Times New Roman"/>
          <w:b/>
          <w:sz w:val="22"/>
          <w:szCs w:val="22"/>
          <w:lang w:val="tt-RU"/>
        </w:rPr>
      </w:pPr>
    </w:p>
    <w:p w:rsidR="00C912B8" w:rsidRDefault="00C912B8" w:rsidP="000A714A">
      <w:pPr>
        <w:pStyle w:val="ParagraphStyle"/>
        <w:rPr>
          <w:rFonts w:ascii="Times New Roman" w:hAnsi="Times New Roman"/>
          <w:b/>
          <w:sz w:val="22"/>
          <w:szCs w:val="22"/>
          <w:lang w:val="tt-RU"/>
        </w:rPr>
      </w:pPr>
    </w:p>
    <w:p w:rsidR="00C912B8" w:rsidRDefault="00C912B8" w:rsidP="000A714A">
      <w:pPr>
        <w:pStyle w:val="ParagraphStyle"/>
        <w:rPr>
          <w:rFonts w:ascii="Times New Roman" w:hAnsi="Times New Roman"/>
          <w:b/>
          <w:sz w:val="22"/>
          <w:szCs w:val="22"/>
          <w:lang w:val="tt-RU"/>
        </w:rPr>
      </w:pPr>
    </w:p>
    <w:p w:rsidR="00C912B8" w:rsidRDefault="00C912B8" w:rsidP="000A714A">
      <w:pPr>
        <w:pStyle w:val="ParagraphStyle"/>
        <w:rPr>
          <w:rFonts w:ascii="Times New Roman" w:hAnsi="Times New Roman"/>
          <w:b/>
          <w:sz w:val="22"/>
          <w:szCs w:val="22"/>
          <w:lang w:val="tt-RU"/>
        </w:rPr>
      </w:pPr>
    </w:p>
    <w:p w:rsidR="00C912B8" w:rsidRDefault="00C912B8" w:rsidP="000A714A">
      <w:pPr>
        <w:pStyle w:val="ParagraphStyle"/>
        <w:rPr>
          <w:rFonts w:ascii="Times New Roman" w:hAnsi="Times New Roman"/>
          <w:b/>
          <w:sz w:val="22"/>
          <w:szCs w:val="22"/>
          <w:lang w:val="tt-RU"/>
        </w:rPr>
      </w:pPr>
    </w:p>
    <w:p w:rsidR="00C912B8" w:rsidRDefault="00C912B8" w:rsidP="000A714A">
      <w:pPr>
        <w:pStyle w:val="ParagraphStyle"/>
        <w:rPr>
          <w:rFonts w:ascii="Times New Roman" w:hAnsi="Times New Roman"/>
          <w:b/>
          <w:sz w:val="22"/>
          <w:szCs w:val="22"/>
          <w:lang w:val="tt-RU"/>
        </w:rPr>
      </w:pPr>
      <w:r w:rsidRPr="00790565">
        <w:rPr>
          <w:rFonts w:ascii="Times New Roman" w:hAnsi="Times New Roman"/>
          <w:b/>
          <w:noProof/>
          <w:sz w:val="22"/>
          <w:szCs w:val="22"/>
        </w:rPr>
        <w:pict>
          <v:shape id="Рисунок 2" o:spid="_x0000_i1026" type="#_x0000_t75" style="width:504.75pt;height:693.75pt;visibility:visible">
            <v:imagedata r:id="rId9" o:title=""/>
          </v:shape>
        </w:pict>
      </w:r>
    </w:p>
    <w:p w:rsidR="00C912B8" w:rsidRDefault="00C912B8" w:rsidP="000A714A">
      <w:pPr>
        <w:pStyle w:val="ParagraphStyle"/>
        <w:rPr>
          <w:rFonts w:ascii="Times New Roman" w:hAnsi="Times New Roman"/>
          <w:b/>
          <w:sz w:val="22"/>
          <w:szCs w:val="22"/>
          <w:lang w:val="tt-RU"/>
        </w:rPr>
      </w:pPr>
    </w:p>
    <w:p w:rsidR="00C912B8" w:rsidRDefault="00C912B8" w:rsidP="0084517F">
      <w:pPr>
        <w:tabs>
          <w:tab w:val="left" w:pos="3615"/>
        </w:tabs>
        <w:jc w:val="both"/>
        <w:rPr>
          <w:sz w:val="24"/>
          <w:szCs w:val="24"/>
          <w:lang w:val="tt-RU" w:eastAsia="ru-RU"/>
        </w:rPr>
      </w:pPr>
    </w:p>
    <w:sectPr w:rsidR="00C912B8" w:rsidSect="00147F71">
      <w:pgSz w:w="11910" w:h="16840"/>
      <w:pgMar w:top="709" w:right="1020" w:bottom="1620" w:left="800" w:header="0" w:footer="143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12B8" w:rsidRDefault="00C912B8" w:rsidP="00ED712B">
      <w:r>
        <w:separator/>
      </w:r>
    </w:p>
  </w:endnote>
  <w:endnote w:type="continuationSeparator" w:id="1">
    <w:p w:rsidR="00C912B8" w:rsidRDefault="00C912B8" w:rsidP="00ED71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L_Times New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2B8" w:rsidRDefault="00C912B8">
    <w:pPr>
      <w:pStyle w:val="Footer"/>
      <w:jc w:val="right"/>
    </w:pPr>
    <w:fldSimple w:instr=" PAGE   \* MERGEFORMAT ">
      <w:r>
        <w:rPr>
          <w:noProof/>
        </w:rPr>
        <w:t>2</w:t>
      </w:r>
    </w:fldSimple>
  </w:p>
  <w:p w:rsidR="00C912B8" w:rsidRDefault="00C912B8">
    <w:pPr>
      <w:pStyle w:val="BodyText"/>
      <w:spacing w:line="14" w:lineRule="auto"/>
      <w:ind w:left="0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12B8" w:rsidRDefault="00C912B8" w:rsidP="00ED712B">
      <w:r>
        <w:separator/>
      </w:r>
    </w:p>
  </w:footnote>
  <w:footnote w:type="continuationSeparator" w:id="1">
    <w:p w:rsidR="00C912B8" w:rsidRDefault="00C912B8" w:rsidP="00ED71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3756E"/>
    <w:multiLevelType w:val="multilevel"/>
    <w:tmpl w:val="A4CCB17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2CD1D12"/>
    <w:multiLevelType w:val="hybridMultilevel"/>
    <w:tmpl w:val="E14CC82C"/>
    <w:lvl w:ilvl="0" w:tplc="DE6C8EF2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F44B98"/>
    <w:multiLevelType w:val="hybridMultilevel"/>
    <w:tmpl w:val="AD645812"/>
    <w:lvl w:ilvl="0" w:tplc="E8D00D2C">
      <w:start w:val="7"/>
      <w:numFmt w:val="decimal"/>
      <w:lvlText w:val="%1"/>
      <w:lvlJc w:val="left"/>
      <w:pPr>
        <w:ind w:left="53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60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67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74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81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89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96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103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11062" w:hanging="180"/>
      </w:pPr>
      <w:rPr>
        <w:rFonts w:cs="Times New Roman"/>
      </w:rPr>
    </w:lvl>
  </w:abstractNum>
  <w:abstractNum w:abstractNumId="3">
    <w:nsid w:val="081C5A89"/>
    <w:multiLevelType w:val="hybridMultilevel"/>
    <w:tmpl w:val="FA6457F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7A30F66"/>
    <w:multiLevelType w:val="hybridMultilevel"/>
    <w:tmpl w:val="3A88D448"/>
    <w:lvl w:ilvl="0" w:tplc="5F9428C8">
      <w:start w:val="7"/>
      <w:numFmt w:val="decimal"/>
      <w:lvlText w:val="%1"/>
      <w:lvlJc w:val="left"/>
      <w:pPr>
        <w:ind w:left="4131" w:hanging="18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C7B2719A">
      <w:numFmt w:val="bullet"/>
      <w:lvlText w:val="•"/>
      <w:lvlJc w:val="left"/>
      <w:pPr>
        <w:ind w:left="4734" w:hanging="183"/>
      </w:pPr>
      <w:rPr>
        <w:rFonts w:hint="default"/>
      </w:rPr>
    </w:lvl>
    <w:lvl w:ilvl="2" w:tplc="ADA6605A">
      <w:numFmt w:val="bullet"/>
      <w:lvlText w:val="•"/>
      <w:lvlJc w:val="left"/>
      <w:pPr>
        <w:ind w:left="5328" w:hanging="183"/>
      </w:pPr>
      <w:rPr>
        <w:rFonts w:hint="default"/>
      </w:rPr>
    </w:lvl>
    <w:lvl w:ilvl="3" w:tplc="EC169F20">
      <w:numFmt w:val="bullet"/>
      <w:lvlText w:val="•"/>
      <w:lvlJc w:val="left"/>
      <w:pPr>
        <w:ind w:left="5923" w:hanging="183"/>
      </w:pPr>
      <w:rPr>
        <w:rFonts w:hint="default"/>
      </w:rPr>
    </w:lvl>
    <w:lvl w:ilvl="4" w:tplc="3A120CD0">
      <w:numFmt w:val="bullet"/>
      <w:lvlText w:val="•"/>
      <w:lvlJc w:val="left"/>
      <w:pPr>
        <w:ind w:left="6517" w:hanging="183"/>
      </w:pPr>
      <w:rPr>
        <w:rFonts w:hint="default"/>
      </w:rPr>
    </w:lvl>
    <w:lvl w:ilvl="5" w:tplc="F788B402">
      <w:numFmt w:val="bullet"/>
      <w:lvlText w:val="•"/>
      <w:lvlJc w:val="left"/>
      <w:pPr>
        <w:ind w:left="7112" w:hanging="183"/>
      </w:pPr>
      <w:rPr>
        <w:rFonts w:hint="default"/>
      </w:rPr>
    </w:lvl>
    <w:lvl w:ilvl="6" w:tplc="1E3C3270">
      <w:numFmt w:val="bullet"/>
      <w:lvlText w:val="•"/>
      <w:lvlJc w:val="left"/>
      <w:pPr>
        <w:ind w:left="7706" w:hanging="183"/>
      </w:pPr>
      <w:rPr>
        <w:rFonts w:hint="default"/>
      </w:rPr>
    </w:lvl>
    <w:lvl w:ilvl="7" w:tplc="66508E12">
      <w:numFmt w:val="bullet"/>
      <w:lvlText w:val="•"/>
      <w:lvlJc w:val="left"/>
      <w:pPr>
        <w:ind w:left="8300" w:hanging="183"/>
      </w:pPr>
      <w:rPr>
        <w:rFonts w:hint="default"/>
      </w:rPr>
    </w:lvl>
    <w:lvl w:ilvl="8" w:tplc="C53054D2">
      <w:numFmt w:val="bullet"/>
      <w:lvlText w:val="•"/>
      <w:lvlJc w:val="left"/>
      <w:pPr>
        <w:ind w:left="8895" w:hanging="183"/>
      </w:pPr>
      <w:rPr>
        <w:rFonts w:hint="default"/>
      </w:rPr>
    </w:lvl>
  </w:abstractNum>
  <w:abstractNum w:abstractNumId="5">
    <w:nsid w:val="20675449"/>
    <w:multiLevelType w:val="multilevel"/>
    <w:tmpl w:val="554217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2585117D"/>
    <w:multiLevelType w:val="hybridMultilevel"/>
    <w:tmpl w:val="50BCC1E0"/>
    <w:lvl w:ilvl="0" w:tplc="5742D9EE">
      <w:numFmt w:val="bullet"/>
      <w:lvlText w:val=""/>
      <w:lvlJc w:val="left"/>
      <w:pPr>
        <w:ind w:left="548" w:hanging="142"/>
      </w:pPr>
      <w:rPr>
        <w:rFonts w:ascii="Symbol" w:eastAsia="Times New Roman" w:hAnsi="Symbol" w:hint="default"/>
        <w:w w:val="100"/>
        <w:sz w:val="22"/>
      </w:rPr>
    </w:lvl>
    <w:lvl w:ilvl="1" w:tplc="08D8C6F0">
      <w:numFmt w:val="bullet"/>
      <w:lvlText w:val="•"/>
      <w:lvlJc w:val="left"/>
      <w:pPr>
        <w:ind w:left="1512" w:hanging="142"/>
      </w:pPr>
      <w:rPr>
        <w:rFonts w:hint="default"/>
      </w:rPr>
    </w:lvl>
    <w:lvl w:ilvl="2" w:tplc="77B619BE">
      <w:numFmt w:val="bullet"/>
      <w:lvlText w:val="•"/>
      <w:lvlJc w:val="left"/>
      <w:pPr>
        <w:ind w:left="2485" w:hanging="142"/>
      </w:pPr>
      <w:rPr>
        <w:rFonts w:hint="default"/>
      </w:rPr>
    </w:lvl>
    <w:lvl w:ilvl="3" w:tplc="109A4944">
      <w:numFmt w:val="bullet"/>
      <w:lvlText w:val="•"/>
      <w:lvlJc w:val="left"/>
      <w:pPr>
        <w:ind w:left="3457" w:hanging="142"/>
      </w:pPr>
      <w:rPr>
        <w:rFonts w:hint="default"/>
      </w:rPr>
    </w:lvl>
    <w:lvl w:ilvl="4" w:tplc="1E3E91C6">
      <w:numFmt w:val="bullet"/>
      <w:lvlText w:val="•"/>
      <w:lvlJc w:val="left"/>
      <w:pPr>
        <w:ind w:left="4430" w:hanging="142"/>
      </w:pPr>
      <w:rPr>
        <w:rFonts w:hint="default"/>
      </w:rPr>
    </w:lvl>
    <w:lvl w:ilvl="5" w:tplc="EE4206E0">
      <w:numFmt w:val="bullet"/>
      <w:lvlText w:val="•"/>
      <w:lvlJc w:val="left"/>
      <w:pPr>
        <w:ind w:left="5403" w:hanging="142"/>
      </w:pPr>
      <w:rPr>
        <w:rFonts w:hint="default"/>
      </w:rPr>
    </w:lvl>
    <w:lvl w:ilvl="6" w:tplc="01A441E4">
      <w:numFmt w:val="bullet"/>
      <w:lvlText w:val="•"/>
      <w:lvlJc w:val="left"/>
      <w:pPr>
        <w:ind w:left="6375" w:hanging="142"/>
      </w:pPr>
      <w:rPr>
        <w:rFonts w:hint="default"/>
      </w:rPr>
    </w:lvl>
    <w:lvl w:ilvl="7" w:tplc="2DF44750">
      <w:numFmt w:val="bullet"/>
      <w:lvlText w:val="•"/>
      <w:lvlJc w:val="left"/>
      <w:pPr>
        <w:ind w:left="7348" w:hanging="142"/>
      </w:pPr>
      <w:rPr>
        <w:rFonts w:hint="default"/>
      </w:rPr>
    </w:lvl>
    <w:lvl w:ilvl="8" w:tplc="3D682B74">
      <w:numFmt w:val="bullet"/>
      <w:lvlText w:val="•"/>
      <w:lvlJc w:val="left"/>
      <w:pPr>
        <w:ind w:left="8320" w:hanging="142"/>
      </w:pPr>
      <w:rPr>
        <w:rFonts w:hint="default"/>
      </w:rPr>
    </w:lvl>
  </w:abstractNum>
  <w:abstractNum w:abstractNumId="7">
    <w:nsid w:val="2EDB4071"/>
    <w:multiLevelType w:val="hybridMultilevel"/>
    <w:tmpl w:val="FE12AF86"/>
    <w:lvl w:ilvl="0" w:tplc="1766E94E">
      <w:start w:val="1"/>
      <w:numFmt w:val="decimal"/>
      <w:lvlText w:val="%1."/>
      <w:lvlJc w:val="left"/>
      <w:pPr>
        <w:ind w:left="1985" w:hanging="18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</w:rPr>
    </w:lvl>
    <w:lvl w:ilvl="1" w:tplc="02DAB5E2">
      <w:start w:val="6"/>
      <w:numFmt w:val="decimal"/>
      <w:lvlText w:val="%2"/>
      <w:lvlJc w:val="left"/>
      <w:pPr>
        <w:ind w:left="5064" w:hanging="164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</w:rPr>
    </w:lvl>
    <w:lvl w:ilvl="2" w:tplc="42A62A64">
      <w:numFmt w:val="bullet"/>
      <w:lvlText w:val="•"/>
      <w:lvlJc w:val="left"/>
      <w:pPr>
        <w:ind w:left="5220" w:hanging="164"/>
      </w:pPr>
      <w:rPr>
        <w:rFonts w:hint="default"/>
      </w:rPr>
    </w:lvl>
    <w:lvl w:ilvl="3" w:tplc="BF944470">
      <w:numFmt w:val="bullet"/>
      <w:lvlText w:val="•"/>
      <w:lvlJc w:val="left"/>
      <w:pPr>
        <w:ind w:left="5850" w:hanging="164"/>
      </w:pPr>
      <w:rPr>
        <w:rFonts w:hint="default"/>
      </w:rPr>
    </w:lvl>
    <w:lvl w:ilvl="4" w:tplc="FAD428C2">
      <w:numFmt w:val="bullet"/>
      <w:lvlText w:val="•"/>
      <w:lvlJc w:val="left"/>
      <w:pPr>
        <w:ind w:left="6481" w:hanging="164"/>
      </w:pPr>
      <w:rPr>
        <w:rFonts w:hint="default"/>
      </w:rPr>
    </w:lvl>
    <w:lvl w:ilvl="5" w:tplc="EF24FE08">
      <w:numFmt w:val="bullet"/>
      <w:lvlText w:val="•"/>
      <w:lvlJc w:val="left"/>
      <w:pPr>
        <w:ind w:left="7112" w:hanging="164"/>
      </w:pPr>
      <w:rPr>
        <w:rFonts w:hint="default"/>
      </w:rPr>
    </w:lvl>
    <w:lvl w:ilvl="6" w:tplc="11728D66">
      <w:numFmt w:val="bullet"/>
      <w:lvlText w:val="•"/>
      <w:lvlJc w:val="left"/>
      <w:pPr>
        <w:ind w:left="7743" w:hanging="164"/>
      </w:pPr>
      <w:rPr>
        <w:rFonts w:hint="default"/>
      </w:rPr>
    </w:lvl>
    <w:lvl w:ilvl="7" w:tplc="0CBA7B40">
      <w:numFmt w:val="bullet"/>
      <w:lvlText w:val="•"/>
      <w:lvlJc w:val="left"/>
      <w:pPr>
        <w:ind w:left="8373" w:hanging="164"/>
      </w:pPr>
      <w:rPr>
        <w:rFonts w:hint="default"/>
      </w:rPr>
    </w:lvl>
    <w:lvl w:ilvl="8" w:tplc="D2801686">
      <w:numFmt w:val="bullet"/>
      <w:lvlText w:val="•"/>
      <w:lvlJc w:val="left"/>
      <w:pPr>
        <w:ind w:left="9004" w:hanging="164"/>
      </w:pPr>
      <w:rPr>
        <w:rFonts w:hint="default"/>
      </w:rPr>
    </w:lvl>
  </w:abstractNum>
  <w:abstractNum w:abstractNumId="8">
    <w:nsid w:val="36A76097"/>
    <w:multiLevelType w:val="hybridMultilevel"/>
    <w:tmpl w:val="9F6A34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7D950A9"/>
    <w:multiLevelType w:val="hybridMultilevel"/>
    <w:tmpl w:val="4E100F66"/>
    <w:lvl w:ilvl="0" w:tplc="0DA49308">
      <w:numFmt w:val="bullet"/>
      <w:lvlText w:val="-"/>
      <w:lvlJc w:val="left"/>
      <w:pPr>
        <w:ind w:left="333" w:hanging="183"/>
      </w:pPr>
      <w:rPr>
        <w:rFonts w:ascii="Times New Roman" w:eastAsia="Times New Roman" w:hAnsi="Times New Roman" w:hint="default"/>
        <w:w w:val="99"/>
        <w:sz w:val="24"/>
      </w:rPr>
    </w:lvl>
    <w:lvl w:ilvl="1" w:tplc="3EBE5A9C">
      <w:start w:val="6"/>
      <w:numFmt w:val="decimal"/>
      <w:lvlText w:val="%2"/>
      <w:lvlJc w:val="left"/>
      <w:pPr>
        <w:ind w:left="4942" w:hanging="18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2" w:tplc="700C0164">
      <w:numFmt w:val="bullet"/>
      <w:lvlText w:val="•"/>
      <w:lvlJc w:val="left"/>
      <w:pPr>
        <w:ind w:left="5511" w:hanging="183"/>
      </w:pPr>
      <w:rPr>
        <w:rFonts w:hint="default"/>
      </w:rPr>
    </w:lvl>
    <w:lvl w:ilvl="3" w:tplc="901ACAD2">
      <w:numFmt w:val="bullet"/>
      <w:lvlText w:val="•"/>
      <w:lvlJc w:val="left"/>
      <w:pPr>
        <w:ind w:left="6083" w:hanging="183"/>
      </w:pPr>
      <w:rPr>
        <w:rFonts w:hint="default"/>
      </w:rPr>
    </w:lvl>
    <w:lvl w:ilvl="4" w:tplc="8612C664">
      <w:numFmt w:val="bullet"/>
      <w:lvlText w:val="•"/>
      <w:lvlJc w:val="left"/>
      <w:pPr>
        <w:ind w:left="6654" w:hanging="183"/>
      </w:pPr>
      <w:rPr>
        <w:rFonts w:hint="default"/>
      </w:rPr>
    </w:lvl>
    <w:lvl w:ilvl="5" w:tplc="6CDA5F4A">
      <w:numFmt w:val="bullet"/>
      <w:lvlText w:val="•"/>
      <w:lvlJc w:val="left"/>
      <w:pPr>
        <w:ind w:left="7226" w:hanging="183"/>
      </w:pPr>
      <w:rPr>
        <w:rFonts w:hint="default"/>
      </w:rPr>
    </w:lvl>
    <w:lvl w:ilvl="6" w:tplc="35069F0E">
      <w:numFmt w:val="bullet"/>
      <w:lvlText w:val="•"/>
      <w:lvlJc w:val="left"/>
      <w:pPr>
        <w:ind w:left="7797" w:hanging="183"/>
      </w:pPr>
      <w:rPr>
        <w:rFonts w:hint="default"/>
      </w:rPr>
    </w:lvl>
    <w:lvl w:ilvl="7" w:tplc="82403C14">
      <w:numFmt w:val="bullet"/>
      <w:lvlText w:val="•"/>
      <w:lvlJc w:val="left"/>
      <w:pPr>
        <w:ind w:left="8369" w:hanging="183"/>
      </w:pPr>
      <w:rPr>
        <w:rFonts w:hint="default"/>
      </w:rPr>
    </w:lvl>
    <w:lvl w:ilvl="8" w:tplc="57AA6BC8">
      <w:numFmt w:val="bullet"/>
      <w:lvlText w:val="•"/>
      <w:lvlJc w:val="left"/>
      <w:pPr>
        <w:ind w:left="8940" w:hanging="183"/>
      </w:pPr>
      <w:rPr>
        <w:rFonts w:hint="default"/>
      </w:rPr>
    </w:lvl>
  </w:abstractNum>
  <w:abstractNum w:abstractNumId="10">
    <w:nsid w:val="3AAC294A"/>
    <w:multiLevelType w:val="hybridMultilevel"/>
    <w:tmpl w:val="9114517E"/>
    <w:lvl w:ilvl="0" w:tplc="A32C7212">
      <w:start w:val="5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SL_Times New Roman" w:eastAsia="Times New Roman" w:hAnsi="SL_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1">
    <w:nsid w:val="3D385367"/>
    <w:multiLevelType w:val="multilevel"/>
    <w:tmpl w:val="A394F6F0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42945E72"/>
    <w:multiLevelType w:val="hybridMultilevel"/>
    <w:tmpl w:val="ECAC2418"/>
    <w:lvl w:ilvl="0" w:tplc="0352A708">
      <w:start w:val="1"/>
      <w:numFmt w:val="decimal"/>
      <w:lvlText w:val="%1)"/>
      <w:lvlJc w:val="left"/>
      <w:pPr>
        <w:ind w:left="122" w:hanging="242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</w:rPr>
    </w:lvl>
    <w:lvl w:ilvl="1" w:tplc="7C461E5A">
      <w:numFmt w:val="bullet"/>
      <w:lvlText w:val="•"/>
      <w:lvlJc w:val="left"/>
      <w:pPr>
        <w:ind w:left="1134" w:hanging="242"/>
      </w:pPr>
      <w:rPr>
        <w:rFonts w:hint="default"/>
      </w:rPr>
    </w:lvl>
    <w:lvl w:ilvl="2" w:tplc="B6CC3570">
      <w:numFmt w:val="bullet"/>
      <w:lvlText w:val="•"/>
      <w:lvlJc w:val="left"/>
      <w:pPr>
        <w:ind w:left="2149" w:hanging="242"/>
      </w:pPr>
      <w:rPr>
        <w:rFonts w:hint="default"/>
      </w:rPr>
    </w:lvl>
    <w:lvl w:ilvl="3" w:tplc="96BEA6F6">
      <w:numFmt w:val="bullet"/>
      <w:lvlText w:val="•"/>
      <w:lvlJc w:val="left"/>
      <w:pPr>
        <w:ind w:left="3163" w:hanging="242"/>
      </w:pPr>
      <w:rPr>
        <w:rFonts w:hint="default"/>
      </w:rPr>
    </w:lvl>
    <w:lvl w:ilvl="4" w:tplc="CE565086">
      <w:numFmt w:val="bullet"/>
      <w:lvlText w:val="•"/>
      <w:lvlJc w:val="left"/>
      <w:pPr>
        <w:ind w:left="4178" w:hanging="242"/>
      </w:pPr>
      <w:rPr>
        <w:rFonts w:hint="default"/>
      </w:rPr>
    </w:lvl>
    <w:lvl w:ilvl="5" w:tplc="BF0A881A">
      <w:numFmt w:val="bullet"/>
      <w:lvlText w:val="•"/>
      <w:lvlJc w:val="left"/>
      <w:pPr>
        <w:ind w:left="5193" w:hanging="242"/>
      </w:pPr>
      <w:rPr>
        <w:rFonts w:hint="default"/>
      </w:rPr>
    </w:lvl>
    <w:lvl w:ilvl="6" w:tplc="BFBC477A">
      <w:numFmt w:val="bullet"/>
      <w:lvlText w:val="•"/>
      <w:lvlJc w:val="left"/>
      <w:pPr>
        <w:ind w:left="6207" w:hanging="242"/>
      </w:pPr>
      <w:rPr>
        <w:rFonts w:hint="default"/>
      </w:rPr>
    </w:lvl>
    <w:lvl w:ilvl="7" w:tplc="827AF284">
      <w:numFmt w:val="bullet"/>
      <w:lvlText w:val="•"/>
      <w:lvlJc w:val="left"/>
      <w:pPr>
        <w:ind w:left="7222" w:hanging="242"/>
      </w:pPr>
      <w:rPr>
        <w:rFonts w:hint="default"/>
      </w:rPr>
    </w:lvl>
    <w:lvl w:ilvl="8" w:tplc="46F6CC64">
      <w:numFmt w:val="bullet"/>
      <w:lvlText w:val="•"/>
      <w:lvlJc w:val="left"/>
      <w:pPr>
        <w:ind w:left="8236" w:hanging="242"/>
      </w:pPr>
      <w:rPr>
        <w:rFonts w:hint="default"/>
      </w:rPr>
    </w:lvl>
  </w:abstractNum>
  <w:abstractNum w:abstractNumId="13">
    <w:nsid w:val="42DE0091"/>
    <w:multiLevelType w:val="multilevel"/>
    <w:tmpl w:val="C0DAEC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%2.%3.%4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>
    <w:nsid w:val="438F1130"/>
    <w:multiLevelType w:val="hybridMultilevel"/>
    <w:tmpl w:val="38F22C9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C38527E"/>
    <w:multiLevelType w:val="hybridMultilevel"/>
    <w:tmpl w:val="B5F4D894"/>
    <w:lvl w:ilvl="0" w:tplc="0082CF00">
      <w:start w:val="1"/>
      <w:numFmt w:val="decimal"/>
      <w:lvlText w:val="%1."/>
      <w:lvlJc w:val="left"/>
      <w:pPr>
        <w:ind w:left="234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306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78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50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522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94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66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38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8105" w:hanging="180"/>
      </w:pPr>
      <w:rPr>
        <w:rFonts w:cs="Times New Roman"/>
      </w:rPr>
    </w:lvl>
  </w:abstractNum>
  <w:abstractNum w:abstractNumId="16">
    <w:nsid w:val="4D5C0D5D"/>
    <w:multiLevelType w:val="hybridMultilevel"/>
    <w:tmpl w:val="A210F1C2"/>
    <w:lvl w:ilvl="0" w:tplc="677A3D22">
      <w:start w:val="6"/>
      <w:numFmt w:val="decimal"/>
      <w:lvlText w:val="%1"/>
      <w:lvlJc w:val="left"/>
      <w:pPr>
        <w:ind w:left="53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60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67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74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81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89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96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103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11062" w:hanging="180"/>
      </w:pPr>
      <w:rPr>
        <w:rFonts w:cs="Times New Roman"/>
      </w:rPr>
    </w:lvl>
  </w:abstractNum>
  <w:abstractNum w:abstractNumId="17">
    <w:nsid w:val="4F1C232C"/>
    <w:multiLevelType w:val="hybridMultilevel"/>
    <w:tmpl w:val="ECAC2418"/>
    <w:lvl w:ilvl="0" w:tplc="0352A708">
      <w:start w:val="1"/>
      <w:numFmt w:val="decimal"/>
      <w:lvlText w:val="%1)"/>
      <w:lvlJc w:val="left"/>
      <w:pPr>
        <w:ind w:left="122" w:hanging="242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</w:rPr>
    </w:lvl>
    <w:lvl w:ilvl="1" w:tplc="7C461E5A">
      <w:numFmt w:val="bullet"/>
      <w:lvlText w:val="•"/>
      <w:lvlJc w:val="left"/>
      <w:pPr>
        <w:ind w:left="1134" w:hanging="242"/>
      </w:pPr>
      <w:rPr>
        <w:rFonts w:hint="default"/>
      </w:rPr>
    </w:lvl>
    <w:lvl w:ilvl="2" w:tplc="B6CC3570">
      <w:numFmt w:val="bullet"/>
      <w:lvlText w:val="•"/>
      <w:lvlJc w:val="left"/>
      <w:pPr>
        <w:ind w:left="2149" w:hanging="242"/>
      </w:pPr>
      <w:rPr>
        <w:rFonts w:hint="default"/>
      </w:rPr>
    </w:lvl>
    <w:lvl w:ilvl="3" w:tplc="96BEA6F6">
      <w:numFmt w:val="bullet"/>
      <w:lvlText w:val="•"/>
      <w:lvlJc w:val="left"/>
      <w:pPr>
        <w:ind w:left="3163" w:hanging="242"/>
      </w:pPr>
      <w:rPr>
        <w:rFonts w:hint="default"/>
      </w:rPr>
    </w:lvl>
    <w:lvl w:ilvl="4" w:tplc="CE565086">
      <w:numFmt w:val="bullet"/>
      <w:lvlText w:val="•"/>
      <w:lvlJc w:val="left"/>
      <w:pPr>
        <w:ind w:left="4178" w:hanging="242"/>
      </w:pPr>
      <w:rPr>
        <w:rFonts w:hint="default"/>
      </w:rPr>
    </w:lvl>
    <w:lvl w:ilvl="5" w:tplc="BF0A881A">
      <w:numFmt w:val="bullet"/>
      <w:lvlText w:val="•"/>
      <w:lvlJc w:val="left"/>
      <w:pPr>
        <w:ind w:left="5193" w:hanging="242"/>
      </w:pPr>
      <w:rPr>
        <w:rFonts w:hint="default"/>
      </w:rPr>
    </w:lvl>
    <w:lvl w:ilvl="6" w:tplc="BFBC477A">
      <w:numFmt w:val="bullet"/>
      <w:lvlText w:val="•"/>
      <w:lvlJc w:val="left"/>
      <w:pPr>
        <w:ind w:left="6207" w:hanging="242"/>
      </w:pPr>
      <w:rPr>
        <w:rFonts w:hint="default"/>
      </w:rPr>
    </w:lvl>
    <w:lvl w:ilvl="7" w:tplc="827AF284">
      <w:numFmt w:val="bullet"/>
      <w:lvlText w:val="•"/>
      <w:lvlJc w:val="left"/>
      <w:pPr>
        <w:ind w:left="7222" w:hanging="242"/>
      </w:pPr>
      <w:rPr>
        <w:rFonts w:hint="default"/>
      </w:rPr>
    </w:lvl>
    <w:lvl w:ilvl="8" w:tplc="46F6CC64">
      <w:numFmt w:val="bullet"/>
      <w:lvlText w:val="•"/>
      <w:lvlJc w:val="left"/>
      <w:pPr>
        <w:ind w:left="8236" w:hanging="242"/>
      </w:pPr>
      <w:rPr>
        <w:rFonts w:hint="default"/>
      </w:rPr>
    </w:lvl>
  </w:abstractNum>
  <w:abstractNum w:abstractNumId="18">
    <w:nsid w:val="52C64247"/>
    <w:multiLevelType w:val="hybridMultilevel"/>
    <w:tmpl w:val="DA7E9BE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3C859E0"/>
    <w:multiLevelType w:val="hybridMultilevel"/>
    <w:tmpl w:val="7278CC6E"/>
    <w:lvl w:ilvl="0" w:tplc="222C71E2">
      <w:start w:val="1"/>
      <w:numFmt w:val="decimal"/>
      <w:lvlText w:val="%1)"/>
      <w:lvlJc w:val="left"/>
      <w:pPr>
        <w:ind w:left="122" w:hanging="290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</w:rPr>
    </w:lvl>
    <w:lvl w:ilvl="1" w:tplc="487E77AA">
      <w:numFmt w:val="bullet"/>
      <w:lvlText w:val="•"/>
      <w:lvlJc w:val="left"/>
      <w:pPr>
        <w:ind w:left="1134" w:hanging="290"/>
      </w:pPr>
      <w:rPr>
        <w:rFonts w:hint="default"/>
      </w:rPr>
    </w:lvl>
    <w:lvl w:ilvl="2" w:tplc="20BE7AB6">
      <w:numFmt w:val="bullet"/>
      <w:lvlText w:val="•"/>
      <w:lvlJc w:val="left"/>
      <w:pPr>
        <w:ind w:left="2149" w:hanging="290"/>
      </w:pPr>
      <w:rPr>
        <w:rFonts w:hint="default"/>
      </w:rPr>
    </w:lvl>
    <w:lvl w:ilvl="3" w:tplc="F9C234E8">
      <w:numFmt w:val="bullet"/>
      <w:lvlText w:val="•"/>
      <w:lvlJc w:val="left"/>
      <w:pPr>
        <w:ind w:left="3163" w:hanging="290"/>
      </w:pPr>
      <w:rPr>
        <w:rFonts w:hint="default"/>
      </w:rPr>
    </w:lvl>
    <w:lvl w:ilvl="4" w:tplc="1E2E19C8">
      <w:numFmt w:val="bullet"/>
      <w:lvlText w:val="•"/>
      <w:lvlJc w:val="left"/>
      <w:pPr>
        <w:ind w:left="4178" w:hanging="290"/>
      </w:pPr>
      <w:rPr>
        <w:rFonts w:hint="default"/>
      </w:rPr>
    </w:lvl>
    <w:lvl w:ilvl="5" w:tplc="961AC7EA">
      <w:numFmt w:val="bullet"/>
      <w:lvlText w:val="•"/>
      <w:lvlJc w:val="left"/>
      <w:pPr>
        <w:ind w:left="5193" w:hanging="290"/>
      </w:pPr>
      <w:rPr>
        <w:rFonts w:hint="default"/>
      </w:rPr>
    </w:lvl>
    <w:lvl w:ilvl="6" w:tplc="D1B6CB04">
      <w:numFmt w:val="bullet"/>
      <w:lvlText w:val="•"/>
      <w:lvlJc w:val="left"/>
      <w:pPr>
        <w:ind w:left="6207" w:hanging="290"/>
      </w:pPr>
      <w:rPr>
        <w:rFonts w:hint="default"/>
      </w:rPr>
    </w:lvl>
    <w:lvl w:ilvl="7" w:tplc="E1C853CC">
      <w:numFmt w:val="bullet"/>
      <w:lvlText w:val="•"/>
      <w:lvlJc w:val="left"/>
      <w:pPr>
        <w:ind w:left="7222" w:hanging="290"/>
      </w:pPr>
      <w:rPr>
        <w:rFonts w:hint="default"/>
      </w:rPr>
    </w:lvl>
    <w:lvl w:ilvl="8" w:tplc="3B7C959E">
      <w:numFmt w:val="bullet"/>
      <w:lvlText w:val="•"/>
      <w:lvlJc w:val="left"/>
      <w:pPr>
        <w:ind w:left="8236" w:hanging="290"/>
      </w:pPr>
      <w:rPr>
        <w:rFonts w:hint="default"/>
      </w:rPr>
    </w:lvl>
  </w:abstractNum>
  <w:abstractNum w:abstractNumId="20">
    <w:nsid w:val="56316C09"/>
    <w:multiLevelType w:val="hybridMultilevel"/>
    <w:tmpl w:val="A296C9D4"/>
    <w:lvl w:ilvl="0" w:tplc="DE6C8EF2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5B4CB5"/>
    <w:multiLevelType w:val="multilevel"/>
    <w:tmpl w:val="02B05B64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2">
    <w:nsid w:val="5C4330D6"/>
    <w:multiLevelType w:val="hybridMultilevel"/>
    <w:tmpl w:val="2DCC6DAE"/>
    <w:lvl w:ilvl="0" w:tplc="5FF841E4">
      <w:start w:val="7"/>
      <w:numFmt w:val="decimal"/>
      <w:lvlText w:val="%1"/>
      <w:lvlJc w:val="left"/>
      <w:pPr>
        <w:ind w:left="53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60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67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74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81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89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96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103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11062" w:hanging="180"/>
      </w:pPr>
      <w:rPr>
        <w:rFonts w:cs="Times New Roman"/>
      </w:rPr>
    </w:lvl>
  </w:abstractNum>
  <w:abstractNum w:abstractNumId="23">
    <w:nsid w:val="619D0EFC"/>
    <w:multiLevelType w:val="hybridMultilevel"/>
    <w:tmpl w:val="047669D6"/>
    <w:lvl w:ilvl="0" w:tplc="BA4CA446">
      <w:start w:val="1"/>
      <w:numFmt w:val="decimal"/>
      <w:lvlText w:val="%1)"/>
      <w:lvlJc w:val="left"/>
      <w:pPr>
        <w:ind w:left="122" w:hanging="310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</w:rPr>
    </w:lvl>
    <w:lvl w:ilvl="1" w:tplc="7EFE7086">
      <w:numFmt w:val="bullet"/>
      <w:lvlText w:val="•"/>
      <w:lvlJc w:val="left"/>
      <w:pPr>
        <w:ind w:left="1134" w:hanging="310"/>
      </w:pPr>
      <w:rPr>
        <w:rFonts w:hint="default"/>
      </w:rPr>
    </w:lvl>
    <w:lvl w:ilvl="2" w:tplc="2C340DA6">
      <w:numFmt w:val="bullet"/>
      <w:lvlText w:val="•"/>
      <w:lvlJc w:val="left"/>
      <w:pPr>
        <w:ind w:left="2149" w:hanging="310"/>
      </w:pPr>
      <w:rPr>
        <w:rFonts w:hint="default"/>
      </w:rPr>
    </w:lvl>
    <w:lvl w:ilvl="3" w:tplc="F336E04E">
      <w:numFmt w:val="bullet"/>
      <w:lvlText w:val="•"/>
      <w:lvlJc w:val="left"/>
      <w:pPr>
        <w:ind w:left="3163" w:hanging="310"/>
      </w:pPr>
      <w:rPr>
        <w:rFonts w:hint="default"/>
      </w:rPr>
    </w:lvl>
    <w:lvl w:ilvl="4" w:tplc="AA3C4B50">
      <w:numFmt w:val="bullet"/>
      <w:lvlText w:val="•"/>
      <w:lvlJc w:val="left"/>
      <w:pPr>
        <w:ind w:left="4178" w:hanging="310"/>
      </w:pPr>
      <w:rPr>
        <w:rFonts w:hint="default"/>
      </w:rPr>
    </w:lvl>
    <w:lvl w:ilvl="5" w:tplc="C4D23E30">
      <w:numFmt w:val="bullet"/>
      <w:lvlText w:val="•"/>
      <w:lvlJc w:val="left"/>
      <w:pPr>
        <w:ind w:left="5193" w:hanging="310"/>
      </w:pPr>
      <w:rPr>
        <w:rFonts w:hint="default"/>
      </w:rPr>
    </w:lvl>
    <w:lvl w:ilvl="6" w:tplc="31FE69E8">
      <w:numFmt w:val="bullet"/>
      <w:lvlText w:val="•"/>
      <w:lvlJc w:val="left"/>
      <w:pPr>
        <w:ind w:left="6207" w:hanging="310"/>
      </w:pPr>
      <w:rPr>
        <w:rFonts w:hint="default"/>
      </w:rPr>
    </w:lvl>
    <w:lvl w:ilvl="7" w:tplc="4EF8E974">
      <w:numFmt w:val="bullet"/>
      <w:lvlText w:val="•"/>
      <w:lvlJc w:val="left"/>
      <w:pPr>
        <w:ind w:left="7222" w:hanging="310"/>
      </w:pPr>
      <w:rPr>
        <w:rFonts w:hint="default"/>
      </w:rPr>
    </w:lvl>
    <w:lvl w:ilvl="8" w:tplc="A0C2BE68">
      <w:numFmt w:val="bullet"/>
      <w:lvlText w:val="•"/>
      <w:lvlJc w:val="left"/>
      <w:pPr>
        <w:ind w:left="8236" w:hanging="310"/>
      </w:pPr>
      <w:rPr>
        <w:rFonts w:hint="default"/>
      </w:rPr>
    </w:lvl>
  </w:abstractNum>
  <w:abstractNum w:abstractNumId="24">
    <w:nsid w:val="74B6448C"/>
    <w:multiLevelType w:val="hybridMultilevel"/>
    <w:tmpl w:val="ECAC2418"/>
    <w:lvl w:ilvl="0" w:tplc="0352A708">
      <w:start w:val="1"/>
      <w:numFmt w:val="decimal"/>
      <w:lvlText w:val="%1)"/>
      <w:lvlJc w:val="left"/>
      <w:pPr>
        <w:ind w:left="122" w:hanging="242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</w:rPr>
    </w:lvl>
    <w:lvl w:ilvl="1" w:tplc="7C461E5A">
      <w:numFmt w:val="bullet"/>
      <w:lvlText w:val="•"/>
      <w:lvlJc w:val="left"/>
      <w:pPr>
        <w:ind w:left="1134" w:hanging="242"/>
      </w:pPr>
      <w:rPr>
        <w:rFonts w:hint="default"/>
      </w:rPr>
    </w:lvl>
    <w:lvl w:ilvl="2" w:tplc="B6CC3570">
      <w:numFmt w:val="bullet"/>
      <w:lvlText w:val="•"/>
      <w:lvlJc w:val="left"/>
      <w:pPr>
        <w:ind w:left="2149" w:hanging="242"/>
      </w:pPr>
      <w:rPr>
        <w:rFonts w:hint="default"/>
      </w:rPr>
    </w:lvl>
    <w:lvl w:ilvl="3" w:tplc="96BEA6F6">
      <w:numFmt w:val="bullet"/>
      <w:lvlText w:val="•"/>
      <w:lvlJc w:val="left"/>
      <w:pPr>
        <w:ind w:left="3163" w:hanging="242"/>
      </w:pPr>
      <w:rPr>
        <w:rFonts w:hint="default"/>
      </w:rPr>
    </w:lvl>
    <w:lvl w:ilvl="4" w:tplc="CE565086">
      <w:numFmt w:val="bullet"/>
      <w:lvlText w:val="•"/>
      <w:lvlJc w:val="left"/>
      <w:pPr>
        <w:ind w:left="4178" w:hanging="242"/>
      </w:pPr>
      <w:rPr>
        <w:rFonts w:hint="default"/>
      </w:rPr>
    </w:lvl>
    <w:lvl w:ilvl="5" w:tplc="BF0A881A">
      <w:numFmt w:val="bullet"/>
      <w:lvlText w:val="•"/>
      <w:lvlJc w:val="left"/>
      <w:pPr>
        <w:ind w:left="5193" w:hanging="242"/>
      </w:pPr>
      <w:rPr>
        <w:rFonts w:hint="default"/>
      </w:rPr>
    </w:lvl>
    <w:lvl w:ilvl="6" w:tplc="BFBC477A">
      <w:numFmt w:val="bullet"/>
      <w:lvlText w:val="•"/>
      <w:lvlJc w:val="left"/>
      <w:pPr>
        <w:ind w:left="6207" w:hanging="242"/>
      </w:pPr>
      <w:rPr>
        <w:rFonts w:hint="default"/>
      </w:rPr>
    </w:lvl>
    <w:lvl w:ilvl="7" w:tplc="827AF284">
      <w:numFmt w:val="bullet"/>
      <w:lvlText w:val="•"/>
      <w:lvlJc w:val="left"/>
      <w:pPr>
        <w:ind w:left="7222" w:hanging="242"/>
      </w:pPr>
      <w:rPr>
        <w:rFonts w:hint="default"/>
      </w:rPr>
    </w:lvl>
    <w:lvl w:ilvl="8" w:tplc="46F6CC64">
      <w:numFmt w:val="bullet"/>
      <w:lvlText w:val="•"/>
      <w:lvlJc w:val="left"/>
      <w:pPr>
        <w:ind w:left="8236" w:hanging="242"/>
      </w:pPr>
      <w:rPr>
        <w:rFonts w:hint="default"/>
      </w:rPr>
    </w:lvl>
  </w:abstractNum>
  <w:abstractNum w:abstractNumId="25">
    <w:nsid w:val="7DAF7D3F"/>
    <w:multiLevelType w:val="hybridMultilevel"/>
    <w:tmpl w:val="70BE926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9"/>
  </w:num>
  <w:num w:numId="3">
    <w:abstractNumId w:val="22"/>
  </w:num>
  <w:num w:numId="4">
    <w:abstractNumId w:val="2"/>
  </w:num>
  <w:num w:numId="5">
    <w:abstractNumId w:val="16"/>
  </w:num>
  <w:num w:numId="6">
    <w:abstractNumId w:val="20"/>
  </w:num>
  <w:num w:numId="7">
    <w:abstractNumId w:val="1"/>
  </w:num>
  <w:num w:numId="8">
    <w:abstractNumId w:val="10"/>
  </w:num>
  <w:num w:numId="9">
    <w:abstractNumId w:val="25"/>
  </w:num>
  <w:num w:numId="10">
    <w:abstractNumId w:val="18"/>
  </w:num>
  <w:num w:numId="11">
    <w:abstractNumId w:val="8"/>
  </w:num>
  <w:num w:numId="12">
    <w:abstractNumId w:val="3"/>
  </w:num>
  <w:num w:numId="13">
    <w:abstractNumId w:val="14"/>
  </w:num>
  <w:num w:numId="14">
    <w:abstractNumId w:val="13"/>
  </w:num>
  <w:num w:numId="15">
    <w:abstractNumId w:val="21"/>
  </w:num>
  <w:num w:numId="16">
    <w:abstractNumId w:val="5"/>
  </w:num>
  <w:num w:numId="17">
    <w:abstractNumId w:val="11"/>
  </w:num>
  <w:num w:numId="18">
    <w:abstractNumId w:val="0"/>
  </w:num>
  <w:num w:numId="19">
    <w:abstractNumId w:val="19"/>
  </w:num>
  <w:num w:numId="20">
    <w:abstractNumId w:val="7"/>
  </w:num>
  <w:num w:numId="21">
    <w:abstractNumId w:val="12"/>
  </w:num>
  <w:num w:numId="22">
    <w:abstractNumId w:val="6"/>
  </w:num>
  <w:num w:numId="23">
    <w:abstractNumId w:val="23"/>
  </w:num>
  <w:num w:numId="24">
    <w:abstractNumId w:val="15"/>
  </w:num>
  <w:num w:numId="25">
    <w:abstractNumId w:val="17"/>
  </w:num>
  <w:num w:numId="26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D712B"/>
    <w:rsid w:val="000424AA"/>
    <w:rsid w:val="000708C9"/>
    <w:rsid w:val="000A714A"/>
    <w:rsid w:val="000C1A90"/>
    <w:rsid w:val="000D6993"/>
    <w:rsid w:val="00105BD3"/>
    <w:rsid w:val="0013304A"/>
    <w:rsid w:val="00147F71"/>
    <w:rsid w:val="001A50F8"/>
    <w:rsid w:val="001D3BD9"/>
    <w:rsid w:val="001E0791"/>
    <w:rsid w:val="001F52AB"/>
    <w:rsid w:val="001F60BD"/>
    <w:rsid w:val="0020672F"/>
    <w:rsid w:val="002702CC"/>
    <w:rsid w:val="00270709"/>
    <w:rsid w:val="002735C9"/>
    <w:rsid w:val="002E42B3"/>
    <w:rsid w:val="0032037E"/>
    <w:rsid w:val="0032398E"/>
    <w:rsid w:val="00330EFB"/>
    <w:rsid w:val="00342DF5"/>
    <w:rsid w:val="00350576"/>
    <w:rsid w:val="0035577A"/>
    <w:rsid w:val="0036158A"/>
    <w:rsid w:val="0038152E"/>
    <w:rsid w:val="0039328C"/>
    <w:rsid w:val="0039382C"/>
    <w:rsid w:val="003967B5"/>
    <w:rsid w:val="003A4611"/>
    <w:rsid w:val="0040465C"/>
    <w:rsid w:val="00404AFA"/>
    <w:rsid w:val="00406A5C"/>
    <w:rsid w:val="00432555"/>
    <w:rsid w:val="00456C07"/>
    <w:rsid w:val="00466135"/>
    <w:rsid w:val="004A6A2F"/>
    <w:rsid w:val="004B4367"/>
    <w:rsid w:val="004C6216"/>
    <w:rsid w:val="004F73C8"/>
    <w:rsid w:val="00501D98"/>
    <w:rsid w:val="00504D20"/>
    <w:rsid w:val="00540FB0"/>
    <w:rsid w:val="00552F2A"/>
    <w:rsid w:val="00566C3A"/>
    <w:rsid w:val="00580D31"/>
    <w:rsid w:val="005D73CF"/>
    <w:rsid w:val="005E6C69"/>
    <w:rsid w:val="005F29D1"/>
    <w:rsid w:val="005F3276"/>
    <w:rsid w:val="0060496C"/>
    <w:rsid w:val="0060501A"/>
    <w:rsid w:val="00637703"/>
    <w:rsid w:val="006A1DF8"/>
    <w:rsid w:val="006B4E66"/>
    <w:rsid w:val="006C2A14"/>
    <w:rsid w:val="006D0F3D"/>
    <w:rsid w:val="006E2C4B"/>
    <w:rsid w:val="006E6DBB"/>
    <w:rsid w:val="006F75A0"/>
    <w:rsid w:val="0071484A"/>
    <w:rsid w:val="00741E07"/>
    <w:rsid w:val="00770AFE"/>
    <w:rsid w:val="007772B6"/>
    <w:rsid w:val="00786B72"/>
    <w:rsid w:val="00790565"/>
    <w:rsid w:val="007E7B3A"/>
    <w:rsid w:val="0084517F"/>
    <w:rsid w:val="00845FD8"/>
    <w:rsid w:val="008D2999"/>
    <w:rsid w:val="0090756B"/>
    <w:rsid w:val="009243C1"/>
    <w:rsid w:val="00960DDA"/>
    <w:rsid w:val="00962236"/>
    <w:rsid w:val="00980273"/>
    <w:rsid w:val="0099165A"/>
    <w:rsid w:val="009C3F7E"/>
    <w:rsid w:val="00A23606"/>
    <w:rsid w:val="00A55670"/>
    <w:rsid w:val="00A74585"/>
    <w:rsid w:val="00A90966"/>
    <w:rsid w:val="00A909AB"/>
    <w:rsid w:val="00A9191B"/>
    <w:rsid w:val="00AA23B3"/>
    <w:rsid w:val="00AA4770"/>
    <w:rsid w:val="00AE7D5D"/>
    <w:rsid w:val="00AF2537"/>
    <w:rsid w:val="00B016E9"/>
    <w:rsid w:val="00B072D1"/>
    <w:rsid w:val="00B330B9"/>
    <w:rsid w:val="00B40B2E"/>
    <w:rsid w:val="00B520CE"/>
    <w:rsid w:val="00B70B6D"/>
    <w:rsid w:val="00B74A71"/>
    <w:rsid w:val="00B814E2"/>
    <w:rsid w:val="00B87776"/>
    <w:rsid w:val="00BC74DB"/>
    <w:rsid w:val="00C04110"/>
    <w:rsid w:val="00C66BB4"/>
    <w:rsid w:val="00C70847"/>
    <w:rsid w:val="00C83D32"/>
    <w:rsid w:val="00C912B8"/>
    <w:rsid w:val="00DD143C"/>
    <w:rsid w:val="00DF232A"/>
    <w:rsid w:val="00DF68DA"/>
    <w:rsid w:val="00E1269A"/>
    <w:rsid w:val="00E6342A"/>
    <w:rsid w:val="00ED712B"/>
    <w:rsid w:val="00F2134C"/>
    <w:rsid w:val="00F373E9"/>
    <w:rsid w:val="00F53A02"/>
    <w:rsid w:val="00F54545"/>
    <w:rsid w:val="00F90545"/>
    <w:rsid w:val="00F97F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12B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0756B"/>
    <w:pPr>
      <w:keepNext/>
      <w:keepLines/>
      <w:widowControl/>
      <w:autoSpaceDE/>
      <w:autoSpaceDN/>
      <w:spacing w:before="200" w:line="360" w:lineRule="auto"/>
      <w:ind w:left="708"/>
      <w:outlineLvl w:val="3"/>
    </w:pPr>
    <w:rPr>
      <w:b/>
      <w:bCs/>
      <w:iCs/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locked/>
    <w:rsid w:val="0090756B"/>
    <w:rPr>
      <w:rFonts w:ascii="Times New Roman" w:hAnsi="Times New Roman" w:cs="Times New Roman"/>
      <w:b/>
      <w:bCs/>
      <w:iCs/>
      <w:sz w:val="28"/>
      <w:lang w:val="ru-RU"/>
    </w:rPr>
  </w:style>
  <w:style w:type="table" w:customStyle="1" w:styleId="TableNormal1">
    <w:name w:val="Table Normal1"/>
    <w:uiPriority w:val="99"/>
    <w:semiHidden/>
    <w:rsid w:val="00ED712B"/>
    <w:pPr>
      <w:widowControl w:val="0"/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ED712B"/>
    <w:pPr>
      <w:ind w:left="333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4E6C21"/>
    <w:rPr>
      <w:rFonts w:ascii="Times New Roman" w:eastAsia="Times New Roman" w:hAnsi="Times New Roman"/>
      <w:lang w:eastAsia="en-US"/>
    </w:rPr>
  </w:style>
  <w:style w:type="paragraph" w:styleId="ListParagraph">
    <w:name w:val="List Paragraph"/>
    <w:basedOn w:val="Normal"/>
    <w:link w:val="ListParagraphChar"/>
    <w:uiPriority w:val="99"/>
    <w:qFormat/>
    <w:rsid w:val="00ED712B"/>
    <w:pPr>
      <w:ind w:left="333"/>
      <w:jc w:val="both"/>
    </w:pPr>
    <w:rPr>
      <w:sz w:val="20"/>
      <w:szCs w:val="20"/>
      <w:lang w:eastAsia="ru-RU"/>
    </w:rPr>
  </w:style>
  <w:style w:type="paragraph" w:customStyle="1" w:styleId="TableParagraph">
    <w:name w:val="Table Paragraph"/>
    <w:basedOn w:val="Normal"/>
    <w:uiPriority w:val="99"/>
    <w:rsid w:val="00ED712B"/>
    <w:pPr>
      <w:spacing w:line="258" w:lineRule="exact"/>
      <w:ind w:left="110"/>
    </w:pPr>
  </w:style>
  <w:style w:type="table" w:styleId="TableGrid">
    <w:name w:val="Table Grid"/>
    <w:basedOn w:val="TableNormal"/>
    <w:uiPriority w:val="99"/>
    <w:rsid w:val="0084517F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99"/>
    <w:qFormat/>
    <w:rsid w:val="0090756B"/>
    <w:rPr>
      <w:rFonts w:ascii="Times New Roman" w:eastAsia="Times New Roman" w:hAnsi="Times New Roman"/>
    </w:rPr>
  </w:style>
  <w:style w:type="character" w:customStyle="1" w:styleId="ListParagraphChar">
    <w:name w:val="List Paragraph Char"/>
    <w:link w:val="ListParagraph"/>
    <w:uiPriority w:val="99"/>
    <w:locked/>
    <w:rsid w:val="0090756B"/>
    <w:rPr>
      <w:rFonts w:ascii="Times New Roman" w:hAnsi="Times New Roman"/>
      <w:lang w:val="ru-RU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90756B"/>
    <w:rPr>
      <w:rFonts w:ascii="Times New Roman" w:hAnsi="Times New Roman" w:cs="Times New Roman"/>
      <w:sz w:val="22"/>
      <w:szCs w:val="22"/>
      <w:lang w:val="ru-RU" w:eastAsia="ru-RU" w:bidi="ar-SA"/>
    </w:rPr>
  </w:style>
  <w:style w:type="paragraph" w:customStyle="1" w:styleId="a">
    <w:name w:val="Комментарий"/>
    <w:basedOn w:val="Normal"/>
    <w:next w:val="Normal"/>
    <w:uiPriority w:val="99"/>
    <w:rsid w:val="004A6A2F"/>
    <w:pPr>
      <w:adjustRightInd w:val="0"/>
      <w:spacing w:before="75"/>
      <w:ind w:left="170"/>
      <w:jc w:val="both"/>
    </w:pPr>
    <w:rPr>
      <w:rFonts w:ascii="Times New Roman CYR" w:hAnsi="Times New Roman CYR" w:cs="Times New Roman CYR"/>
      <w:color w:val="353842"/>
      <w:sz w:val="24"/>
      <w:szCs w:val="24"/>
      <w:lang w:eastAsia="ru-RU"/>
    </w:rPr>
  </w:style>
  <w:style w:type="character" w:customStyle="1" w:styleId="a0">
    <w:name w:val="Гипертекстовая ссылка"/>
    <w:basedOn w:val="DefaultParagraphFont"/>
    <w:uiPriority w:val="99"/>
    <w:rsid w:val="00A74585"/>
    <w:rPr>
      <w:rFonts w:cs="Times New Roman"/>
      <w:color w:val="106BBE"/>
    </w:rPr>
  </w:style>
  <w:style w:type="paragraph" w:customStyle="1" w:styleId="a1">
    <w:name w:val="Информация о версии"/>
    <w:basedOn w:val="a"/>
    <w:next w:val="Normal"/>
    <w:uiPriority w:val="99"/>
    <w:rsid w:val="00A74585"/>
    <w:rPr>
      <w:i/>
      <w:iCs/>
    </w:rPr>
  </w:style>
  <w:style w:type="paragraph" w:customStyle="1" w:styleId="ParagraphStyle">
    <w:name w:val="Paragraph Style"/>
    <w:uiPriority w:val="99"/>
    <w:rsid w:val="0039382C"/>
    <w:pPr>
      <w:autoSpaceDE w:val="0"/>
      <w:autoSpaceDN w:val="0"/>
      <w:adjustRightInd w:val="0"/>
    </w:pPr>
    <w:rPr>
      <w:rFonts w:ascii="Arial" w:eastAsia="Times New Roman" w:hAnsi="Arial"/>
      <w:sz w:val="24"/>
      <w:szCs w:val="24"/>
    </w:rPr>
  </w:style>
  <w:style w:type="table" w:customStyle="1" w:styleId="1">
    <w:name w:val="Сетка таблицы1"/>
    <w:uiPriority w:val="99"/>
    <w:rsid w:val="000A714A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39328C"/>
    <w:rPr>
      <w:rFonts w:ascii="Times New Roman" w:hAnsi="Times New Roman"/>
      <w:sz w:val="24"/>
      <w:u w:val="none"/>
      <w:effect w:val="none"/>
    </w:rPr>
  </w:style>
  <w:style w:type="paragraph" w:customStyle="1" w:styleId="21">
    <w:name w:val="Основной текст (2)1"/>
    <w:basedOn w:val="Normal"/>
    <w:uiPriority w:val="99"/>
    <w:rsid w:val="0039328C"/>
    <w:pPr>
      <w:shd w:val="clear" w:color="auto" w:fill="FFFFFF"/>
      <w:autoSpaceDE/>
      <w:autoSpaceDN/>
      <w:spacing w:line="274" w:lineRule="exact"/>
      <w:ind w:hanging="360"/>
      <w:jc w:val="both"/>
    </w:pPr>
  </w:style>
  <w:style w:type="character" w:customStyle="1" w:styleId="3">
    <w:name w:val="Основной текст (3)_"/>
    <w:link w:val="31"/>
    <w:uiPriority w:val="99"/>
    <w:locked/>
    <w:rsid w:val="0039328C"/>
    <w:rPr>
      <w:rFonts w:ascii="Times New Roman" w:hAnsi="Times New Roman"/>
      <w:b/>
      <w:shd w:val="clear" w:color="auto" w:fill="FFFFFF"/>
    </w:rPr>
  </w:style>
  <w:style w:type="paragraph" w:customStyle="1" w:styleId="31">
    <w:name w:val="Основной текст (3)1"/>
    <w:basedOn w:val="Normal"/>
    <w:link w:val="3"/>
    <w:uiPriority w:val="99"/>
    <w:rsid w:val="0039328C"/>
    <w:pPr>
      <w:shd w:val="clear" w:color="auto" w:fill="FFFFFF"/>
      <w:autoSpaceDE/>
      <w:autoSpaceDN/>
      <w:spacing w:before="240" w:after="240" w:line="274" w:lineRule="exact"/>
      <w:jc w:val="center"/>
    </w:pPr>
    <w:rPr>
      <w:b/>
      <w:bCs/>
      <w:sz w:val="20"/>
      <w:szCs w:val="20"/>
      <w:lang w:eastAsia="ru-RU"/>
    </w:rPr>
  </w:style>
  <w:style w:type="character" w:customStyle="1" w:styleId="4">
    <w:name w:val="Заголовок №4_"/>
    <w:link w:val="41"/>
    <w:uiPriority w:val="99"/>
    <w:locked/>
    <w:rsid w:val="0039328C"/>
    <w:rPr>
      <w:rFonts w:ascii="Times New Roman" w:hAnsi="Times New Roman"/>
      <w:b/>
      <w:shd w:val="clear" w:color="auto" w:fill="FFFFFF"/>
    </w:rPr>
  </w:style>
  <w:style w:type="paragraph" w:customStyle="1" w:styleId="41">
    <w:name w:val="Заголовок №41"/>
    <w:basedOn w:val="Normal"/>
    <w:link w:val="4"/>
    <w:uiPriority w:val="99"/>
    <w:rsid w:val="0039328C"/>
    <w:pPr>
      <w:shd w:val="clear" w:color="auto" w:fill="FFFFFF"/>
      <w:autoSpaceDE/>
      <w:autoSpaceDN/>
      <w:spacing w:line="274" w:lineRule="exact"/>
      <w:ind w:hanging="1900"/>
      <w:jc w:val="both"/>
      <w:outlineLvl w:val="3"/>
    </w:pPr>
    <w:rPr>
      <w:b/>
      <w:bCs/>
      <w:sz w:val="20"/>
      <w:szCs w:val="20"/>
      <w:lang w:eastAsia="ru-RU"/>
    </w:rPr>
  </w:style>
  <w:style w:type="paragraph" w:styleId="Header">
    <w:name w:val="header"/>
    <w:basedOn w:val="Normal"/>
    <w:link w:val="HeaderChar"/>
    <w:uiPriority w:val="99"/>
    <w:semiHidden/>
    <w:rsid w:val="006E6DBB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E6DBB"/>
    <w:rPr>
      <w:rFonts w:ascii="Times New Roman" w:hAnsi="Times New Roman" w:cs="Times New Roman"/>
      <w:lang w:val="ru-RU"/>
    </w:rPr>
  </w:style>
  <w:style w:type="paragraph" w:styleId="Footer">
    <w:name w:val="footer"/>
    <w:basedOn w:val="Normal"/>
    <w:link w:val="FooterChar"/>
    <w:uiPriority w:val="99"/>
    <w:rsid w:val="006E6DBB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6E6DBB"/>
    <w:rPr>
      <w:rFonts w:ascii="Times New Roman" w:hAnsi="Times New Roman" w:cs="Times New Roman"/>
      <w:lang w:val="ru-RU"/>
    </w:rPr>
  </w:style>
  <w:style w:type="paragraph" w:customStyle="1" w:styleId="Heading11">
    <w:name w:val="Heading 11"/>
    <w:basedOn w:val="Normal"/>
    <w:uiPriority w:val="99"/>
    <w:rsid w:val="001F60BD"/>
    <w:pPr>
      <w:spacing w:before="90"/>
      <w:ind w:left="1985" w:hanging="3485"/>
      <w:outlineLvl w:val="1"/>
    </w:pPr>
    <w:rPr>
      <w:b/>
      <w:bCs/>
      <w:sz w:val="24"/>
      <w:szCs w:val="24"/>
    </w:rPr>
  </w:style>
  <w:style w:type="paragraph" w:customStyle="1" w:styleId="Heading21">
    <w:name w:val="Heading 21"/>
    <w:basedOn w:val="Normal"/>
    <w:uiPriority w:val="99"/>
    <w:rsid w:val="001F60BD"/>
    <w:pPr>
      <w:ind w:left="5064"/>
      <w:outlineLvl w:val="2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3505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50576"/>
    <w:rPr>
      <w:rFonts w:ascii="Tahoma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6759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9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9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208</TotalTime>
  <Pages>29</Pages>
  <Words>11047</Words>
  <Characters>-32766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Ильшат Равилевич</cp:lastModifiedBy>
  <cp:revision>32</cp:revision>
  <dcterms:created xsi:type="dcterms:W3CDTF">2021-09-02T16:05:00Z</dcterms:created>
  <dcterms:modified xsi:type="dcterms:W3CDTF">2021-09-20T05:35:00Z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</Properties>
</file>